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g" ContentType="image/jp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812" w:lineRule="exact"/>
        <w:ind w:left="886" w:right="21"/>
        <w:jc w:val="center"/>
        <w:tabs>
          <w:tab w:pos="3340" w:val="left"/>
          <w:tab w:pos="5700" w:val="left"/>
        </w:tabs>
        <w:rPr>
          <w:rFonts w:ascii="Arial" w:hAnsi="Arial" w:cs="Arial" w:eastAsia="Arial"/>
          <w:sz w:val="73"/>
          <w:szCs w:val="73"/>
        </w:rPr>
      </w:pPr>
      <w:rPr/>
      <w:r>
        <w:rPr>
          <w:rFonts w:ascii="Arial" w:hAnsi="Arial" w:cs="Arial" w:eastAsia="Arial"/>
          <w:sz w:val="73"/>
          <w:szCs w:val="73"/>
          <w:color w:val="323232"/>
          <w:spacing w:val="21"/>
          <w:position w:val="-1"/>
        </w:rPr>
        <w:t>M</w:t>
      </w:r>
      <w:r>
        <w:rPr>
          <w:rFonts w:ascii="Arial" w:hAnsi="Arial" w:cs="Arial" w:eastAsia="Arial"/>
          <w:sz w:val="73"/>
          <w:szCs w:val="73"/>
          <w:color w:val="323232"/>
          <w:spacing w:val="-8"/>
          <w:position w:val="-1"/>
        </w:rPr>
        <w:t>a</w:t>
      </w:r>
      <w:r>
        <w:rPr>
          <w:rFonts w:ascii="Arial" w:hAnsi="Arial" w:cs="Arial" w:eastAsia="Arial"/>
          <w:sz w:val="73"/>
          <w:szCs w:val="73"/>
          <w:color w:val="323232"/>
          <w:spacing w:val="3"/>
          <w:position w:val="-1"/>
        </w:rPr>
        <w:t>s</w:t>
      </w:r>
      <w:r>
        <w:rPr>
          <w:rFonts w:ascii="Arial" w:hAnsi="Arial" w:cs="Arial" w:eastAsia="Arial"/>
          <w:sz w:val="73"/>
          <w:szCs w:val="73"/>
          <w:color w:val="323232"/>
          <w:spacing w:val="12"/>
          <w:position w:val="-1"/>
        </w:rPr>
        <w:t>t</w:t>
      </w:r>
      <w:r>
        <w:rPr>
          <w:rFonts w:ascii="Arial" w:hAnsi="Arial" w:cs="Arial" w:eastAsia="Arial"/>
          <w:sz w:val="73"/>
          <w:szCs w:val="73"/>
          <w:color w:val="323232"/>
          <w:spacing w:val="8"/>
          <w:position w:val="-1"/>
        </w:rPr>
        <w:t>e</w:t>
      </w:r>
      <w:r>
        <w:rPr>
          <w:rFonts w:ascii="Arial" w:hAnsi="Arial" w:cs="Arial" w:eastAsia="Arial"/>
          <w:sz w:val="73"/>
          <w:szCs w:val="73"/>
          <w:color w:val="323232"/>
          <w:spacing w:val="0"/>
          <w:position w:val="-1"/>
        </w:rPr>
        <w:t>r</w:t>
        <w:tab/>
      </w:r>
      <w:r>
        <w:rPr>
          <w:rFonts w:ascii="Arial" w:hAnsi="Arial" w:cs="Arial" w:eastAsia="Arial"/>
          <w:sz w:val="73"/>
          <w:szCs w:val="73"/>
          <w:color w:val="323232"/>
          <w:spacing w:val="-1"/>
          <w:w w:val="100"/>
          <w:position w:val="-1"/>
        </w:rPr>
        <w:t>T</w:t>
      </w:r>
      <w:r>
        <w:rPr>
          <w:rFonts w:ascii="Arial" w:hAnsi="Arial" w:cs="Arial" w:eastAsia="Arial"/>
          <w:sz w:val="73"/>
          <w:szCs w:val="73"/>
          <w:color w:val="323232"/>
          <w:spacing w:val="-8"/>
          <w:w w:val="100"/>
          <w:position w:val="-1"/>
        </w:rPr>
        <w:t>h</w:t>
      </w:r>
      <w:r>
        <w:rPr>
          <w:rFonts w:ascii="Arial" w:hAnsi="Arial" w:cs="Arial" w:eastAsia="Arial"/>
          <w:sz w:val="73"/>
          <w:szCs w:val="73"/>
          <w:color w:val="323232"/>
          <w:spacing w:val="8"/>
          <w:w w:val="100"/>
          <w:position w:val="-1"/>
        </w:rPr>
        <w:t>e</w:t>
      </w:r>
      <w:r>
        <w:rPr>
          <w:rFonts w:ascii="Arial" w:hAnsi="Arial" w:cs="Arial" w:eastAsia="Arial"/>
          <w:sz w:val="73"/>
          <w:szCs w:val="73"/>
          <w:color w:val="323232"/>
          <w:spacing w:val="3"/>
          <w:w w:val="100"/>
          <w:position w:val="-1"/>
        </w:rPr>
        <w:t>s</w:t>
      </w:r>
      <w:r>
        <w:rPr>
          <w:rFonts w:ascii="Arial" w:hAnsi="Arial" w:cs="Arial" w:eastAsia="Arial"/>
          <w:sz w:val="73"/>
          <w:szCs w:val="73"/>
          <w:color w:val="323232"/>
          <w:spacing w:val="-9"/>
          <w:w w:val="100"/>
          <w:position w:val="-1"/>
        </w:rPr>
        <w:t>i</w:t>
      </w:r>
      <w:r>
        <w:rPr>
          <w:rFonts w:ascii="Arial" w:hAnsi="Arial" w:cs="Arial" w:eastAsia="Arial"/>
          <w:sz w:val="73"/>
          <w:szCs w:val="73"/>
          <w:color w:val="323232"/>
          <w:spacing w:val="0"/>
          <w:w w:val="100"/>
          <w:position w:val="-1"/>
        </w:rPr>
        <w:t>s</w:t>
        <w:tab/>
      </w:r>
      <w:r>
        <w:rPr>
          <w:rFonts w:ascii="Arial" w:hAnsi="Arial" w:cs="Arial" w:eastAsia="Arial"/>
          <w:sz w:val="73"/>
          <w:szCs w:val="73"/>
          <w:color w:val="323232"/>
          <w:spacing w:val="0"/>
          <w:w w:val="100"/>
          <w:position w:val="-1"/>
        </w:rPr>
        <w:t>_</w:t>
      </w:r>
      <w:r>
        <w:rPr>
          <w:rFonts w:ascii="Arial" w:hAnsi="Arial" w:cs="Arial" w:eastAsia="Arial"/>
          <w:sz w:val="73"/>
          <w:szCs w:val="73"/>
          <w:color w:val="323232"/>
          <w:spacing w:val="4"/>
          <w:w w:val="100"/>
          <w:position w:val="-1"/>
        </w:rPr>
        <w:t> </w:t>
      </w:r>
      <w:r>
        <w:rPr>
          <w:rFonts w:ascii="Arial" w:hAnsi="Arial" w:cs="Arial" w:eastAsia="Arial"/>
          <w:sz w:val="73"/>
          <w:szCs w:val="73"/>
          <w:color w:val="323232"/>
          <w:spacing w:val="19"/>
          <w:w w:val="100"/>
          <w:position w:val="-1"/>
        </w:rPr>
        <w:t>S</w:t>
      </w:r>
      <w:r>
        <w:rPr>
          <w:rFonts w:ascii="Arial" w:hAnsi="Arial" w:cs="Arial" w:eastAsia="Arial"/>
          <w:sz w:val="73"/>
          <w:szCs w:val="73"/>
          <w:color w:val="323232"/>
          <w:spacing w:val="3"/>
          <w:w w:val="100"/>
          <w:position w:val="-1"/>
        </w:rPr>
        <w:t>v</w:t>
      </w:r>
      <w:r>
        <w:rPr>
          <w:rFonts w:ascii="Arial" w:hAnsi="Arial" w:cs="Arial" w:eastAsia="Arial"/>
          <w:sz w:val="73"/>
          <w:szCs w:val="73"/>
          <w:color w:val="323232"/>
          <w:spacing w:val="8"/>
          <w:w w:val="100"/>
          <w:position w:val="-1"/>
        </w:rPr>
        <w:t>e</w:t>
      </w:r>
      <w:r>
        <w:rPr>
          <w:rFonts w:ascii="Arial" w:hAnsi="Arial" w:cs="Arial" w:eastAsia="Arial"/>
          <w:sz w:val="73"/>
          <w:szCs w:val="73"/>
          <w:color w:val="323232"/>
          <w:spacing w:val="12"/>
          <w:w w:val="100"/>
          <w:position w:val="-1"/>
        </w:rPr>
        <w:t>t</w:t>
      </w:r>
      <w:r>
        <w:rPr>
          <w:rFonts w:ascii="Arial" w:hAnsi="Arial" w:cs="Arial" w:eastAsia="Arial"/>
          <w:sz w:val="73"/>
          <w:szCs w:val="73"/>
          <w:color w:val="323232"/>
          <w:spacing w:val="-9"/>
          <w:w w:val="100"/>
          <w:position w:val="-1"/>
        </w:rPr>
        <w:t>l</w:t>
      </w:r>
      <w:r>
        <w:rPr>
          <w:rFonts w:ascii="Arial" w:hAnsi="Arial" w:cs="Arial" w:eastAsia="Arial"/>
          <w:sz w:val="73"/>
          <w:szCs w:val="73"/>
          <w:color w:val="323232"/>
          <w:spacing w:val="-8"/>
          <w:w w:val="100"/>
          <w:position w:val="-1"/>
        </w:rPr>
        <w:t>a</w:t>
      </w:r>
      <w:r>
        <w:rPr>
          <w:rFonts w:ascii="Arial" w:hAnsi="Arial" w:cs="Arial" w:eastAsia="Arial"/>
          <w:sz w:val="73"/>
          <w:szCs w:val="73"/>
          <w:color w:val="323232"/>
          <w:spacing w:val="-8"/>
          <w:w w:val="100"/>
          <w:position w:val="-1"/>
        </w:rPr>
        <w:t>n</w:t>
      </w:r>
      <w:r>
        <w:rPr>
          <w:rFonts w:ascii="Arial" w:hAnsi="Arial" w:cs="Arial" w:eastAsia="Arial"/>
          <w:sz w:val="73"/>
          <w:szCs w:val="73"/>
          <w:color w:val="323232"/>
          <w:spacing w:val="0"/>
          <w:w w:val="100"/>
          <w:position w:val="-1"/>
        </w:rPr>
        <w:t>a</w:t>
      </w:r>
      <w:r>
        <w:rPr>
          <w:rFonts w:ascii="Arial" w:hAnsi="Arial" w:cs="Arial" w:eastAsia="Arial"/>
          <w:sz w:val="73"/>
          <w:szCs w:val="73"/>
          <w:color w:val="000000"/>
          <w:spacing w:val="0"/>
          <w:w w:val="100"/>
          <w:position w:val="0"/>
        </w:rPr>
      </w:r>
    </w:p>
    <w:p>
      <w:pPr>
        <w:spacing w:before="4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3182" w:right="2318"/>
        <w:jc w:val="center"/>
        <w:rPr>
          <w:rFonts w:ascii="Arial" w:hAnsi="Arial" w:cs="Arial" w:eastAsia="Arial"/>
          <w:sz w:val="73"/>
          <w:szCs w:val="73"/>
        </w:rPr>
      </w:pPr>
      <w:rPr/>
      <w:r>
        <w:rPr>
          <w:rFonts w:ascii="Arial" w:hAnsi="Arial" w:cs="Arial" w:eastAsia="Arial"/>
          <w:sz w:val="73"/>
          <w:szCs w:val="73"/>
          <w:color w:val="323232"/>
          <w:spacing w:val="3"/>
          <w:w w:val="100"/>
        </w:rPr>
        <w:t>K</w:t>
      </w:r>
      <w:r>
        <w:rPr>
          <w:rFonts w:ascii="Arial" w:hAnsi="Arial" w:cs="Arial" w:eastAsia="Arial"/>
          <w:sz w:val="73"/>
          <w:szCs w:val="73"/>
          <w:color w:val="323232"/>
          <w:spacing w:val="8"/>
          <w:w w:val="100"/>
        </w:rPr>
        <w:t>o</w:t>
      </w:r>
      <w:r>
        <w:rPr>
          <w:rFonts w:ascii="Arial" w:hAnsi="Arial" w:cs="Arial" w:eastAsia="Arial"/>
          <w:sz w:val="73"/>
          <w:szCs w:val="73"/>
          <w:color w:val="323232"/>
          <w:spacing w:val="3"/>
          <w:w w:val="100"/>
        </w:rPr>
        <w:t>c</w:t>
      </w:r>
      <w:r>
        <w:rPr>
          <w:rFonts w:ascii="Arial" w:hAnsi="Arial" w:cs="Arial" w:eastAsia="Arial"/>
          <w:sz w:val="73"/>
          <w:szCs w:val="73"/>
          <w:color w:val="323232"/>
          <w:spacing w:val="-8"/>
          <w:w w:val="100"/>
        </w:rPr>
        <w:t>h</w:t>
      </w:r>
      <w:r>
        <w:rPr>
          <w:rFonts w:ascii="Arial" w:hAnsi="Arial" w:cs="Arial" w:eastAsia="Arial"/>
          <w:sz w:val="73"/>
          <w:szCs w:val="73"/>
          <w:color w:val="323232"/>
          <w:spacing w:val="8"/>
          <w:w w:val="100"/>
        </w:rPr>
        <w:t>e</w:t>
      </w:r>
      <w:r>
        <w:rPr>
          <w:rFonts w:ascii="Arial" w:hAnsi="Arial" w:cs="Arial" w:eastAsia="Arial"/>
          <w:sz w:val="73"/>
          <w:szCs w:val="73"/>
          <w:color w:val="323232"/>
          <w:spacing w:val="2"/>
          <w:w w:val="100"/>
        </w:rPr>
        <w:t>r</w:t>
      </w:r>
      <w:r>
        <w:rPr>
          <w:rFonts w:ascii="Arial" w:hAnsi="Arial" w:cs="Arial" w:eastAsia="Arial"/>
          <w:sz w:val="73"/>
          <w:szCs w:val="73"/>
          <w:color w:val="323232"/>
          <w:spacing w:val="8"/>
          <w:w w:val="100"/>
        </w:rPr>
        <w:t>g</w:t>
      </w:r>
      <w:r>
        <w:rPr>
          <w:rFonts w:ascii="Arial" w:hAnsi="Arial" w:cs="Arial" w:eastAsia="Arial"/>
          <w:sz w:val="73"/>
          <w:szCs w:val="73"/>
          <w:color w:val="323232"/>
          <w:spacing w:val="-9"/>
          <w:w w:val="100"/>
        </w:rPr>
        <w:t>i</w:t>
      </w:r>
      <w:r>
        <w:rPr>
          <w:rFonts w:ascii="Arial" w:hAnsi="Arial" w:cs="Arial" w:eastAsia="Arial"/>
          <w:sz w:val="73"/>
          <w:szCs w:val="73"/>
          <w:color w:val="323232"/>
          <w:spacing w:val="-8"/>
          <w:w w:val="100"/>
        </w:rPr>
        <w:t>n</w:t>
      </w:r>
      <w:r>
        <w:rPr>
          <w:rFonts w:ascii="Arial" w:hAnsi="Arial" w:cs="Arial" w:eastAsia="Arial"/>
          <w:sz w:val="73"/>
          <w:szCs w:val="73"/>
          <w:color w:val="323232"/>
          <w:spacing w:val="0"/>
          <w:w w:val="100"/>
        </w:rPr>
        <w:t>a</w:t>
      </w:r>
      <w:r>
        <w:rPr>
          <w:rFonts w:ascii="Arial" w:hAnsi="Arial" w:cs="Arial" w:eastAsia="Arial"/>
          <w:sz w:val="73"/>
          <w:szCs w:val="73"/>
          <w:color w:val="000000"/>
          <w:spacing w:val="0"/>
          <w:w w:val="100"/>
        </w:rPr>
      </w:r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362" w:lineRule="exact"/>
        <w:ind w:left="3367" w:right="2501"/>
        <w:jc w:val="center"/>
        <w:rPr>
          <w:rFonts w:ascii="Arial" w:hAnsi="Arial" w:cs="Arial" w:eastAsia="Arial"/>
          <w:sz w:val="32"/>
          <w:szCs w:val="32"/>
        </w:rPr>
      </w:pPr>
      <w:rPr/>
      <w:r>
        <w:rPr>
          <w:rFonts w:ascii="Georgia" w:hAnsi="Georgia" w:cs="Georgia" w:eastAsia="Georgia"/>
          <w:sz w:val="32"/>
          <w:szCs w:val="32"/>
          <w:color w:val="323232"/>
          <w:spacing w:val="7"/>
          <w:w w:val="100"/>
          <w:i/>
          <w:position w:val="-1"/>
        </w:rPr>
        <w:t>b</w:t>
      </w:r>
      <w:r>
        <w:rPr>
          <w:rFonts w:ascii="Georgia" w:hAnsi="Georgia" w:cs="Georgia" w:eastAsia="Georgia"/>
          <w:sz w:val="32"/>
          <w:szCs w:val="32"/>
          <w:color w:val="323232"/>
          <w:spacing w:val="0"/>
          <w:w w:val="100"/>
          <w:i/>
          <w:position w:val="-1"/>
        </w:rPr>
        <w:t>y</w:t>
      </w:r>
      <w:r>
        <w:rPr>
          <w:rFonts w:ascii="Georgia" w:hAnsi="Georgia" w:cs="Georgia" w:eastAsia="Georgia"/>
          <w:sz w:val="32"/>
          <w:szCs w:val="32"/>
          <w:color w:val="323232"/>
          <w:spacing w:val="16"/>
          <w:w w:val="100"/>
          <w:i/>
          <w:position w:val="-1"/>
        </w:rPr>
        <w:t> </w:t>
      </w:r>
      <w:r>
        <w:rPr>
          <w:rFonts w:ascii="Arial" w:hAnsi="Arial" w:cs="Arial" w:eastAsia="Arial"/>
          <w:sz w:val="32"/>
          <w:szCs w:val="32"/>
          <w:color w:val="323232"/>
          <w:spacing w:val="-14"/>
          <w:w w:val="100"/>
          <w:position w:val="-1"/>
        </w:rPr>
        <w:t>S</w:t>
      </w:r>
      <w:r>
        <w:rPr>
          <w:rFonts w:ascii="Arial" w:hAnsi="Arial" w:cs="Arial" w:eastAsia="Arial"/>
          <w:sz w:val="32"/>
          <w:szCs w:val="32"/>
          <w:color w:val="323232"/>
          <w:spacing w:val="9"/>
          <w:w w:val="100"/>
          <w:position w:val="-1"/>
        </w:rPr>
        <w:t>v</w:t>
      </w:r>
      <w:r>
        <w:rPr>
          <w:rFonts w:ascii="Arial" w:hAnsi="Arial" w:cs="Arial" w:eastAsia="Arial"/>
          <w:sz w:val="32"/>
          <w:szCs w:val="32"/>
          <w:color w:val="323232"/>
          <w:spacing w:val="6"/>
          <w:w w:val="100"/>
          <w:position w:val="-1"/>
        </w:rPr>
        <w:t>e</w:t>
      </w:r>
      <w:r>
        <w:rPr>
          <w:rFonts w:ascii="Arial" w:hAnsi="Arial" w:cs="Arial" w:eastAsia="Arial"/>
          <w:sz w:val="32"/>
          <w:szCs w:val="32"/>
          <w:color w:val="323232"/>
          <w:spacing w:val="18"/>
          <w:w w:val="100"/>
          <w:position w:val="-1"/>
        </w:rPr>
        <w:t>t</w:t>
      </w:r>
      <w:r>
        <w:rPr>
          <w:rFonts w:ascii="Arial" w:hAnsi="Arial" w:cs="Arial" w:eastAsia="Arial"/>
          <w:sz w:val="32"/>
          <w:szCs w:val="32"/>
          <w:color w:val="323232"/>
          <w:spacing w:val="-10"/>
          <w:w w:val="100"/>
          <w:position w:val="-1"/>
        </w:rPr>
        <w:t>l</w:t>
      </w:r>
      <w:r>
        <w:rPr>
          <w:rFonts w:ascii="Arial" w:hAnsi="Arial" w:cs="Arial" w:eastAsia="Arial"/>
          <w:sz w:val="32"/>
          <w:szCs w:val="32"/>
          <w:color w:val="323232"/>
          <w:spacing w:val="-9"/>
          <w:w w:val="100"/>
          <w:position w:val="-1"/>
        </w:rPr>
        <w:t>a</w:t>
      </w:r>
      <w:r>
        <w:rPr>
          <w:rFonts w:ascii="Arial" w:hAnsi="Arial" w:cs="Arial" w:eastAsia="Arial"/>
          <w:sz w:val="32"/>
          <w:szCs w:val="32"/>
          <w:color w:val="323232"/>
          <w:spacing w:val="-9"/>
          <w:w w:val="100"/>
          <w:position w:val="-1"/>
        </w:rPr>
        <w:t>n</w:t>
      </w:r>
      <w:r>
        <w:rPr>
          <w:rFonts w:ascii="Arial" w:hAnsi="Arial" w:cs="Arial" w:eastAsia="Arial"/>
          <w:sz w:val="32"/>
          <w:szCs w:val="32"/>
          <w:color w:val="323232"/>
          <w:spacing w:val="0"/>
          <w:w w:val="100"/>
          <w:position w:val="-1"/>
        </w:rPr>
        <w:t>a</w:t>
      </w:r>
      <w:r>
        <w:rPr>
          <w:rFonts w:ascii="Arial" w:hAnsi="Arial" w:cs="Arial" w:eastAsia="Arial"/>
          <w:sz w:val="32"/>
          <w:szCs w:val="32"/>
          <w:color w:val="323232"/>
          <w:spacing w:val="-8"/>
          <w:w w:val="100"/>
          <w:position w:val="-1"/>
        </w:rPr>
        <w:t> </w:t>
      </w:r>
      <w:r>
        <w:rPr>
          <w:rFonts w:ascii="Arial" w:hAnsi="Arial" w:cs="Arial" w:eastAsia="Arial"/>
          <w:sz w:val="32"/>
          <w:szCs w:val="32"/>
          <w:color w:val="323232"/>
          <w:spacing w:val="2"/>
          <w:w w:val="100"/>
          <w:position w:val="-1"/>
        </w:rPr>
        <w:t>K</w:t>
      </w:r>
      <w:r>
        <w:rPr>
          <w:rFonts w:ascii="Arial" w:hAnsi="Arial" w:cs="Arial" w:eastAsia="Arial"/>
          <w:sz w:val="32"/>
          <w:szCs w:val="32"/>
          <w:color w:val="323232"/>
          <w:spacing w:val="6"/>
          <w:w w:val="100"/>
          <w:position w:val="-1"/>
        </w:rPr>
        <w:t>o</w:t>
      </w:r>
      <w:r>
        <w:rPr>
          <w:rFonts w:ascii="Arial" w:hAnsi="Arial" w:cs="Arial" w:eastAsia="Arial"/>
          <w:sz w:val="32"/>
          <w:szCs w:val="32"/>
          <w:color w:val="323232"/>
          <w:spacing w:val="9"/>
          <w:w w:val="99"/>
          <w:position w:val="-1"/>
        </w:rPr>
        <w:t>c</w:t>
      </w:r>
      <w:r>
        <w:rPr>
          <w:rFonts w:ascii="Arial" w:hAnsi="Arial" w:cs="Arial" w:eastAsia="Arial"/>
          <w:sz w:val="32"/>
          <w:szCs w:val="32"/>
          <w:color w:val="323232"/>
          <w:spacing w:val="-9"/>
          <w:w w:val="100"/>
          <w:position w:val="-1"/>
        </w:rPr>
        <w:t>h</w:t>
      </w:r>
      <w:r>
        <w:rPr>
          <w:rFonts w:ascii="Arial" w:hAnsi="Arial" w:cs="Arial" w:eastAsia="Arial"/>
          <w:sz w:val="32"/>
          <w:szCs w:val="32"/>
          <w:color w:val="323232"/>
          <w:spacing w:val="6"/>
          <w:w w:val="100"/>
          <w:position w:val="-1"/>
        </w:rPr>
        <w:t>e</w:t>
      </w:r>
      <w:r>
        <w:rPr>
          <w:rFonts w:ascii="Arial" w:hAnsi="Arial" w:cs="Arial" w:eastAsia="Arial"/>
          <w:sz w:val="32"/>
          <w:szCs w:val="32"/>
          <w:color w:val="323232"/>
          <w:spacing w:val="1"/>
          <w:w w:val="99"/>
          <w:position w:val="-1"/>
        </w:rPr>
        <w:t>r</w:t>
      </w:r>
      <w:r>
        <w:rPr>
          <w:rFonts w:ascii="Arial" w:hAnsi="Arial" w:cs="Arial" w:eastAsia="Arial"/>
          <w:sz w:val="32"/>
          <w:szCs w:val="32"/>
          <w:color w:val="323232"/>
          <w:spacing w:val="6"/>
          <w:w w:val="100"/>
          <w:position w:val="-1"/>
        </w:rPr>
        <w:t>g</w:t>
      </w:r>
      <w:r>
        <w:rPr>
          <w:rFonts w:ascii="Arial" w:hAnsi="Arial" w:cs="Arial" w:eastAsia="Arial"/>
          <w:sz w:val="32"/>
          <w:szCs w:val="32"/>
          <w:color w:val="323232"/>
          <w:spacing w:val="-10"/>
          <w:w w:val="99"/>
          <w:position w:val="-1"/>
        </w:rPr>
        <w:t>i</w:t>
      </w:r>
      <w:r>
        <w:rPr>
          <w:rFonts w:ascii="Arial" w:hAnsi="Arial" w:cs="Arial" w:eastAsia="Arial"/>
          <w:sz w:val="32"/>
          <w:szCs w:val="32"/>
          <w:color w:val="323232"/>
          <w:spacing w:val="-9"/>
          <w:w w:val="100"/>
          <w:position w:val="-1"/>
        </w:rPr>
        <w:t>n</w:t>
      </w:r>
      <w:r>
        <w:rPr>
          <w:rFonts w:ascii="Arial" w:hAnsi="Arial" w:cs="Arial" w:eastAsia="Arial"/>
          <w:sz w:val="32"/>
          <w:szCs w:val="32"/>
          <w:color w:val="323232"/>
          <w:spacing w:val="0"/>
          <w:w w:val="100"/>
          <w:position w:val="-1"/>
        </w:rPr>
        <w:t>a</w:t>
      </w:r>
      <w:r>
        <w:rPr>
          <w:rFonts w:ascii="Arial" w:hAnsi="Arial" w:cs="Arial" w:eastAsia="Arial"/>
          <w:sz w:val="32"/>
          <w:szCs w:val="32"/>
          <w:color w:val="000000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1900" w:h="16840"/>
          <w:pgMar w:top="1580" w:bottom="280" w:left="880" w:right="1640"/>
        </w:sectPr>
      </w:pPr>
      <w:rPr/>
    </w:p>
    <w:p>
      <w:pPr>
        <w:spacing w:before="37" w:after="0" w:line="238" w:lineRule="exact"/>
        <w:ind w:left="116" w:right="-72"/>
        <w:jc w:val="left"/>
        <w:rPr>
          <w:rFonts w:ascii="Arial" w:hAnsi="Arial" w:cs="Arial" w:eastAsia="Arial"/>
          <w:sz w:val="21"/>
          <w:szCs w:val="21"/>
        </w:rPr>
      </w:pPr>
      <w:rPr/>
      <w:r>
        <w:rPr>
          <w:rFonts w:ascii="Arial" w:hAnsi="Arial" w:cs="Arial" w:eastAsia="Arial"/>
          <w:sz w:val="21"/>
          <w:szCs w:val="21"/>
          <w:color w:val="656565"/>
          <w:spacing w:val="-7"/>
          <w:w w:val="101"/>
          <w:position w:val="-1"/>
        </w:rPr>
        <w:t>F</w:t>
      </w:r>
      <w:r>
        <w:rPr>
          <w:rFonts w:ascii="Arial" w:hAnsi="Arial" w:cs="Arial" w:eastAsia="Arial"/>
          <w:sz w:val="21"/>
          <w:szCs w:val="21"/>
          <w:color w:val="656565"/>
          <w:spacing w:val="-13"/>
          <w:w w:val="101"/>
          <w:position w:val="-1"/>
        </w:rPr>
        <w:t>I</w:t>
      </w:r>
      <w:r>
        <w:rPr>
          <w:rFonts w:ascii="Arial" w:hAnsi="Arial" w:cs="Arial" w:eastAsia="Arial"/>
          <w:sz w:val="21"/>
          <w:szCs w:val="21"/>
          <w:color w:val="656565"/>
          <w:spacing w:val="-11"/>
          <w:w w:val="101"/>
          <w:position w:val="-1"/>
        </w:rPr>
        <w:t>L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1"/>
          <w:position w:val="-1"/>
        </w:rPr>
        <w:t>E</w:t>
      </w:r>
      <w:r>
        <w:rPr>
          <w:rFonts w:ascii="Arial" w:hAnsi="Arial" w:cs="Arial" w:eastAsia="Arial"/>
          <w:sz w:val="21"/>
          <w:szCs w:val="21"/>
          <w:color w:val="000000"/>
          <w:spacing w:val="0"/>
          <w:w w:val="100"/>
          <w:position w:val="0"/>
        </w:rPr>
      </w:r>
    </w:p>
    <w:p>
      <w:pPr>
        <w:spacing w:before="37" w:after="0" w:line="238" w:lineRule="exact"/>
        <w:ind w:right="-20"/>
        <w:jc w:val="left"/>
        <w:rPr>
          <w:rFonts w:ascii="Arial" w:hAnsi="Arial" w:cs="Arial" w:eastAsia="Arial"/>
          <w:sz w:val="21"/>
          <w:szCs w:val="21"/>
        </w:rPr>
      </w:pPr>
      <w:rPr/>
      <w:r>
        <w:rPr/>
        <w:br w:type="column"/>
      </w:r>
      <w:r>
        <w:rPr>
          <w:rFonts w:ascii="Arial" w:hAnsi="Arial" w:cs="Arial" w:eastAsia="Arial"/>
          <w:sz w:val="21"/>
          <w:szCs w:val="21"/>
          <w:color w:val="A9A9A9"/>
          <w:spacing w:val="-9"/>
          <w:w w:val="101"/>
          <w:position w:val="-1"/>
        </w:rPr>
        <w:t>M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1"/>
          <w:position w:val="-1"/>
        </w:rPr>
        <w:t>A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1"/>
          <w:position w:val="-1"/>
        </w:rPr>
        <w:t>S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1"/>
          <w:position w:val="-1"/>
        </w:rPr>
        <w:t>T</w:t>
      </w:r>
      <w:r>
        <w:rPr>
          <w:rFonts w:ascii="Arial" w:hAnsi="Arial" w:cs="Arial" w:eastAsia="Arial"/>
          <w:sz w:val="21"/>
          <w:szCs w:val="21"/>
          <w:color w:val="A9A9A9"/>
          <w:spacing w:val="-35"/>
          <w:w w:val="100"/>
          <w:position w:val="-1"/>
        </w:rPr>
        <w:t> 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1"/>
          <w:position w:val="-1"/>
        </w:rPr>
        <w:t>E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1"/>
          <w:position w:val="-1"/>
        </w:rPr>
        <w:t>R</w:t>
      </w:r>
      <w:r>
        <w:rPr>
          <w:rFonts w:ascii="Arial" w:hAnsi="Arial" w:cs="Arial" w:eastAsia="Arial"/>
          <w:sz w:val="21"/>
          <w:szCs w:val="21"/>
          <w:color w:val="A9A9A9"/>
          <w:spacing w:val="4"/>
          <w:w w:val="101"/>
          <w:position w:val="-1"/>
        </w:rPr>
        <w:t>_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1"/>
          <w:position w:val="-1"/>
        </w:rPr>
        <w:t>T</w:t>
      </w:r>
      <w:r>
        <w:rPr>
          <w:rFonts w:ascii="Arial" w:hAnsi="Arial" w:cs="Arial" w:eastAsia="Arial"/>
          <w:sz w:val="21"/>
          <w:szCs w:val="21"/>
          <w:color w:val="A9A9A9"/>
          <w:spacing w:val="-35"/>
          <w:w w:val="100"/>
          <w:position w:val="-1"/>
        </w:rPr>
        <w:t> 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0"/>
          <w:position w:val="-1"/>
        </w:rPr>
        <w:t>H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E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S</w:t>
      </w:r>
      <w:r>
        <w:rPr>
          <w:rFonts w:ascii="Arial" w:hAnsi="Arial" w:cs="Arial" w:eastAsia="Arial"/>
          <w:sz w:val="21"/>
          <w:szCs w:val="21"/>
          <w:color w:val="A9A9A9"/>
          <w:spacing w:val="-13"/>
          <w:w w:val="100"/>
          <w:position w:val="-1"/>
        </w:rPr>
        <w:t>I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S</w:t>
      </w:r>
      <w:r>
        <w:rPr>
          <w:rFonts w:ascii="Arial" w:hAnsi="Arial" w:cs="Arial" w:eastAsia="Arial"/>
          <w:sz w:val="21"/>
          <w:szCs w:val="21"/>
          <w:color w:val="A9A9A9"/>
          <w:spacing w:val="4"/>
          <w:w w:val="100"/>
          <w:position w:val="-1"/>
        </w:rPr>
        <w:t>_</w:t>
      </w:r>
      <w:r>
        <w:rPr>
          <w:rFonts w:ascii="Arial" w:hAnsi="Arial" w:cs="Arial" w:eastAsia="Arial"/>
          <w:sz w:val="21"/>
          <w:szCs w:val="21"/>
          <w:color w:val="A9A9A9"/>
          <w:spacing w:val="4"/>
          <w:w w:val="100"/>
          <w:position w:val="-1"/>
        </w:rPr>
        <w:t>_</w:t>
      </w:r>
      <w:r>
        <w:rPr>
          <w:rFonts w:ascii="Arial" w:hAnsi="Arial" w:cs="Arial" w:eastAsia="Arial"/>
          <w:sz w:val="21"/>
          <w:szCs w:val="21"/>
          <w:color w:val="A9A9A9"/>
          <w:spacing w:val="4"/>
          <w:w w:val="100"/>
          <w:position w:val="-1"/>
        </w:rPr>
        <w:t>_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S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V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E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0"/>
          <w:position w:val="-1"/>
        </w:rPr>
        <w:t>T</w:t>
      </w:r>
      <w:r>
        <w:rPr>
          <w:rFonts w:ascii="Arial" w:hAnsi="Arial" w:cs="Arial" w:eastAsia="Arial"/>
          <w:sz w:val="21"/>
          <w:szCs w:val="21"/>
          <w:color w:val="A9A9A9"/>
          <w:spacing w:val="-20"/>
          <w:w w:val="100"/>
          <w:position w:val="-1"/>
        </w:rPr>
        <w:t> </w:t>
      </w:r>
      <w:r>
        <w:rPr>
          <w:rFonts w:ascii="Arial" w:hAnsi="Arial" w:cs="Arial" w:eastAsia="Arial"/>
          <w:sz w:val="21"/>
          <w:szCs w:val="21"/>
          <w:color w:val="A9A9A9"/>
          <w:spacing w:val="-11"/>
          <w:w w:val="100"/>
          <w:position w:val="-1"/>
        </w:rPr>
        <w:t>L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A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0"/>
          <w:position w:val="-1"/>
        </w:rPr>
        <w:t>N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A</w:t>
      </w:r>
      <w:r>
        <w:rPr>
          <w:rFonts w:ascii="Arial" w:hAnsi="Arial" w:cs="Arial" w:eastAsia="Arial"/>
          <w:sz w:val="21"/>
          <w:szCs w:val="21"/>
          <w:color w:val="A9A9A9"/>
          <w:spacing w:val="4"/>
          <w:w w:val="100"/>
          <w:position w:val="-1"/>
        </w:rPr>
        <w:t>_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K</w:t>
      </w:r>
      <w:r>
        <w:rPr>
          <w:rFonts w:ascii="Arial" w:hAnsi="Arial" w:cs="Arial" w:eastAsia="Arial"/>
          <w:sz w:val="21"/>
          <w:szCs w:val="21"/>
          <w:color w:val="A9A9A9"/>
          <w:spacing w:val="3"/>
          <w:w w:val="100"/>
          <w:position w:val="-1"/>
        </w:rPr>
        <w:t>O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0"/>
          <w:position w:val="-1"/>
        </w:rPr>
        <w:t>CH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E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0"/>
          <w:position w:val="-1"/>
        </w:rPr>
        <w:t>R</w:t>
      </w:r>
      <w:r>
        <w:rPr>
          <w:rFonts w:ascii="Arial" w:hAnsi="Arial" w:cs="Arial" w:eastAsia="Arial"/>
          <w:sz w:val="21"/>
          <w:szCs w:val="21"/>
          <w:color w:val="A9A9A9"/>
          <w:spacing w:val="3"/>
          <w:w w:val="100"/>
          <w:position w:val="-1"/>
        </w:rPr>
        <w:t>G</w:t>
      </w:r>
      <w:r>
        <w:rPr>
          <w:rFonts w:ascii="Arial" w:hAnsi="Arial" w:cs="Arial" w:eastAsia="Arial"/>
          <w:sz w:val="21"/>
          <w:szCs w:val="21"/>
          <w:color w:val="A9A9A9"/>
          <w:spacing w:val="-13"/>
          <w:w w:val="100"/>
          <w:position w:val="-1"/>
        </w:rPr>
        <w:t>I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0"/>
          <w:position w:val="-1"/>
        </w:rPr>
        <w:t>N</w:t>
      </w:r>
      <w:r>
        <w:rPr>
          <w:rFonts w:ascii="Arial" w:hAnsi="Arial" w:cs="Arial" w:eastAsia="Arial"/>
          <w:sz w:val="21"/>
          <w:szCs w:val="21"/>
          <w:color w:val="A9A9A9"/>
          <w:spacing w:val="-4"/>
          <w:w w:val="100"/>
          <w:position w:val="-1"/>
        </w:rPr>
        <w:t>A</w:t>
      </w:r>
      <w:r>
        <w:rPr>
          <w:rFonts w:ascii="Arial" w:hAnsi="Arial" w:cs="Arial" w:eastAsia="Arial"/>
          <w:sz w:val="21"/>
          <w:szCs w:val="21"/>
          <w:color w:val="A9A9A9"/>
          <w:spacing w:val="-13"/>
          <w:w w:val="100"/>
          <w:position w:val="-1"/>
        </w:rPr>
        <w:t>.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0"/>
          <w:position w:val="-1"/>
        </w:rPr>
        <w:t>D</w:t>
      </w:r>
      <w:r>
        <w:rPr>
          <w:rFonts w:ascii="Arial" w:hAnsi="Arial" w:cs="Arial" w:eastAsia="Arial"/>
          <w:sz w:val="21"/>
          <w:szCs w:val="21"/>
          <w:color w:val="A9A9A9"/>
          <w:spacing w:val="3"/>
          <w:w w:val="100"/>
          <w:position w:val="-1"/>
        </w:rPr>
        <w:t>O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0"/>
          <w:position w:val="-1"/>
        </w:rPr>
        <w:t>CX</w:t>
      </w:r>
      <w:r>
        <w:rPr>
          <w:rFonts w:ascii="Arial" w:hAnsi="Arial" w:cs="Arial" w:eastAsia="Arial"/>
          <w:sz w:val="21"/>
          <w:szCs w:val="21"/>
          <w:color w:val="A9A9A9"/>
          <w:spacing w:val="26"/>
          <w:w w:val="100"/>
          <w:position w:val="-1"/>
        </w:rPr>
        <w:t> </w:t>
      </w:r>
      <w:r>
        <w:rPr>
          <w:rFonts w:ascii="Arial" w:hAnsi="Arial" w:cs="Arial" w:eastAsia="Arial"/>
          <w:sz w:val="21"/>
          <w:szCs w:val="21"/>
          <w:color w:val="A9A9A9"/>
          <w:spacing w:val="6"/>
          <w:w w:val="101"/>
          <w:position w:val="-1"/>
        </w:rPr>
        <w:t>(</w:t>
      </w:r>
      <w:r>
        <w:rPr>
          <w:rFonts w:ascii="Arial" w:hAnsi="Arial" w:cs="Arial" w:eastAsia="Arial"/>
          <w:sz w:val="21"/>
          <w:szCs w:val="21"/>
          <w:color w:val="A9A9A9"/>
          <w:spacing w:val="4"/>
          <w:w w:val="101"/>
          <w:position w:val="-1"/>
        </w:rPr>
        <w:t>1</w:t>
      </w:r>
      <w:r>
        <w:rPr>
          <w:rFonts w:ascii="Arial" w:hAnsi="Arial" w:cs="Arial" w:eastAsia="Arial"/>
          <w:sz w:val="21"/>
          <w:szCs w:val="21"/>
          <w:color w:val="A9A9A9"/>
          <w:spacing w:val="-13"/>
          <w:w w:val="101"/>
          <w:position w:val="-1"/>
        </w:rPr>
        <w:t>.</w:t>
      </w:r>
      <w:r>
        <w:rPr>
          <w:rFonts w:ascii="Arial" w:hAnsi="Arial" w:cs="Arial" w:eastAsia="Arial"/>
          <w:sz w:val="21"/>
          <w:szCs w:val="21"/>
          <w:color w:val="A9A9A9"/>
          <w:spacing w:val="4"/>
          <w:w w:val="101"/>
          <w:position w:val="-1"/>
        </w:rPr>
        <w:t>8</w:t>
      </w:r>
      <w:r>
        <w:rPr>
          <w:rFonts w:ascii="Arial" w:hAnsi="Arial" w:cs="Arial" w:eastAsia="Arial"/>
          <w:sz w:val="21"/>
          <w:szCs w:val="21"/>
          <w:color w:val="A9A9A9"/>
          <w:spacing w:val="4"/>
          <w:w w:val="101"/>
          <w:position w:val="-1"/>
        </w:rPr>
        <w:t>1</w:t>
      </w:r>
      <w:r>
        <w:rPr>
          <w:rFonts w:ascii="Arial" w:hAnsi="Arial" w:cs="Arial" w:eastAsia="Arial"/>
          <w:sz w:val="21"/>
          <w:szCs w:val="21"/>
          <w:color w:val="A9A9A9"/>
          <w:spacing w:val="-9"/>
          <w:w w:val="101"/>
          <w:position w:val="-1"/>
        </w:rPr>
        <w:t>M</w:t>
      </w:r>
      <w:r>
        <w:rPr>
          <w:rFonts w:ascii="Arial" w:hAnsi="Arial" w:cs="Arial" w:eastAsia="Arial"/>
          <w:sz w:val="21"/>
          <w:szCs w:val="21"/>
          <w:color w:val="A9A9A9"/>
          <w:spacing w:val="0"/>
          <w:w w:val="101"/>
          <w:position w:val="-1"/>
        </w:rPr>
        <w:t>)</w:t>
      </w:r>
      <w:r>
        <w:rPr>
          <w:rFonts w:ascii="Arial" w:hAnsi="Arial" w:cs="Arial" w:eastAsia="Arial"/>
          <w:sz w:val="21"/>
          <w:szCs w:val="21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1580" w:bottom="280" w:left="880" w:right="1640"/>
          <w:cols w:num="2" w:equalWidth="0">
            <w:col w:w="536" w:space="1931"/>
            <w:col w:w="6913"/>
          </w:cols>
        </w:sectPr>
      </w:pPr>
      <w:rPr/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/>
        <w:pict>
          <v:group style="position:absolute;margin-left:34.464001pt;margin-top:708.383972pt;width:529.919989pt;height:.1pt;mso-position-horizontal-relative:page;mso-position-vertical-relative:page;z-index:-4263" coordorigin="689,14168" coordsize="10598,2">
            <v:shape style="position:absolute;left:689;top:14168;width:10598;height:2" coordorigin="689,14168" coordsize="10598,0" path="m689,14168l11288,14168e" filled="f" stroked="t" strokeweight=".868pt" strokecolor="#CBCBCB">
              <v:path arrowok="t"/>
            </v:shape>
          </v:group>
          <w10:wrap type="none"/>
        </w:pict>
      </w:r>
      <w:r>
        <w:rPr>
          <w:sz w:val="16"/>
          <w:szCs w:val="16"/>
        </w:rPr>
      </w:r>
    </w:p>
    <w:p>
      <w:pPr>
        <w:spacing w:before="0" w:after="0" w:line="396" w:lineRule="auto"/>
        <w:ind w:left="116" w:right="-56"/>
        <w:jc w:val="left"/>
        <w:tabs>
          <w:tab w:pos="2440" w:val="left"/>
        </w:tabs>
        <w:rPr>
          <w:rFonts w:ascii="Arial" w:hAnsi="Arial" w:cs="Arial" w:eastAsia="Arial"/>
          <w:sz w:val="21"/>
          <w:szCs w:val="21"/>
        </w:rPr>
      </w:pPr>
      <w:rPr/>
      <w:r>
        <w:rPr>
          <w:rFonts w:ascii="Arial" w:hAnsi="Arial" w:cs="Arial" w:eastAsia="Arial"/>
          <w:sz w:val="21"/>
          <w:szCs w:val="21"/>
          <w:color w:val="656565"/>
          <w:w w:val="101"/>
        </w:rPr>
        <w:t>T</w:t>
      </w:r>
      <w:r>
        <w:rPr>
          <w:rFonts w:ascii="Arial" w:hAnsi="Arial" w:cs="Arial" w:eastAsia="Arial"/>
          <w:sz w:val="21"/>
          <w:szCs w:val="21"/>
          <w:color w:val="656565"/>
          <w:spacing w:val="-35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-13"/>
          <w:w w:val="100"/>
        </w:rPr>
        <w:t>I</w:t>
      </w:r>
      <w:r>
        <w:rPr>
          <w:rFonts w:ascii="Arial" w:hAnsi="Arial" w:cs="Arial" w:eastAsia="Arial"/>
          <w:sz w:val="21"/>
          <w:szCs w:val="21"/>
          <w:color w:val="656565"/>
          <w:spacing w:val="-9"/>
          <w:w w:val="100"/>
        </w:rPr>
        <w:t>M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E</w:t>
      </w:r>
      <w:r>
        <w:rPr>
          <w:rFonts w:ascii="Arial" w:hAnsi="Arial" w:cs="Arial" w:eastAsia="Arial"/>
          <w:sz w:val="21"/>
          <w:szCs w:val="21"/>
          <w:color w:val="656565"/>
          <w:spacing w:val="3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1"/>
        </w:rPr>
        <w:t>S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1"/>
        </w:rPr>
        <w:t>U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1"/>
        </w:rPr>
        <w:t>B</w:t>
      </w:r>
      <w:r>
        <w:rPr>
          <w:rFonts w:ascii="Arial" w:hAnsi="Arial" w:cs="Arial" w:eastAsia="Arial"/>
          <w:sz w:val="21"/>
          <w:szCs w:val="21"/>
          <w:color w:val="656565"/>
          <w:spacing w:val="-9"/>
          <w:w w:val="101"/>
        </w:rPr>
        <w:t>M</w:t>
      </w:r>
      <w:r>
        <w:rPr>
          <w:rFonts w:ascii="Arial" w:hAnsi="Arial" w:cs="Arial" w:eastAsia="Arial"/>
          <w:sz w:val="21"/>
          <w:szCs w:val="21"/>
          <w:color w:val="656565"/>
          <w:spacing w:val="-13"/>
          <w:w w:val="101"/>
        </w:rPr>
        <w:t>I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1"/>
        </w:rPr>
        <w:t>T</w:t>
      </w:r>
      <w:r>
        <w:rPr>
          <w:rFonts w:ascii="Arial" w:hAnsi="Arial" w:cs="Arial" w:eastAsia="Arial"/>
          <w:sz w:val="21"/>
          <w:szCs w:val="21"/>
          <w:color w:val="656565"/>
          <w:spacing w:val="-35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1"/>
        </w:rPr>
        <w:t>T</w:t>
      </w:r>
      <w:r>
        <w:rPr>
          <w:rFonts w:ascii="Arial" w:hAnsi="Arial" w:cs="Arial" w:eastAsia="Arial"/>
          <w:sz w:val="21"/>
          <w:szCs w:val="21"/>
          <w:color w:val="656565"/>
          <w:spacing w:val="-35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0"/>
        </w:rPr>
        <w:t>E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D</w:t>
      </w:r>
      <w:r>
        <w:rPr>
          <w:rFonts w:ascii="Arial" w:hAnsi="Arial" w:cs="Arial" w:eastAsia="Arial"/>
          <w:sz w:val="21"/>
          <w:szCs w:val="21"/>
          <w:color w:val="656565"/>
          <w:spacing w:val="-55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ab/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3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1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-</w:t>
      </w:r>
      <w:r>
        <w:rPr>
          <w:rFonts w:ascii="Arial" w:hAnsi="Arial" w:cs="Arial" w:eastAsia="Arial"/>
          <w:sz w:val="21"/>
          <w:szCs w:val="21"/>
          <w:color w:val="989898"/>
          <w:spacing w:val="-37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989898"/>
          <w:spacing w:val="-4"/>
          <w:w w:val="101"/>
        </w:rPr>
        <w:t>A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U</w:t>
      </w:r>
      <w:r>
        <w:rPr>
          <w:rFonts w:ascii="Arial" w:hAnsi="Arial" w:cs="Arial" w:eastAsia="Arial"/>
          <w:sz w:val="21"/>
          <w:szCs w:val="21"/>
          <w:color w:val="989898"/>
          <w:spacing w:val="3"/>
          <w:w w:val="101"/>
        </w:rPr>
        <w:t>G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-</w:t>
      </w:r>
      <w:r>
        <w:rPr>
          <w:rFonts w:ascii="Arial" w:hAnsi="Arial" w:cs="Arial" w:eastAsia="Arial"/>
          <w:sz w:val="21"/>
          <w:szCs w:val="21"/>
          <w:color w:val="989898"/>
          <w:spacing w:val="-37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0"/>
        </w:rPr>
        <w:t>2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0"/>
        </w:rPr>
        <w:t>0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0"/>
        </w:rPr>
        <w:t>1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0"/>
        </w:rPr>
        <w:t>6</w:t>
      </w:r>
      <w:r>
        <w:rPr>
          <w:rFonts w:ascii="Arial" w:hAnsi="Arial" w:cs="Arial" w:eastAsia="Arial"/>
          <w:sz w:val="21"/>
          <w:szCs w:val="21"/>
          <w:color w:val="989898"/>
          <w:spacing w:val="12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0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1</w:t>
      </w:r>
      <w:r>
        <w:rPr>
          <w:rFonts w:ascii="Arial" w:hAnsi="Arial" w:cs="Arial" w:eastAsia="Arial"/>
          <w:sz w:val="21"/>
          <w:szCs w:val="21"/>
          <w:color w:val="989898"/>
          <w:spacing w:val="-13"/>
          <w:w w:val="101"/>
        </w:rPr>
        <w:t>: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1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8</w:t>
      </w:r>
      <w:r>
        <w:rPr>
          <w:rFonts w:ascii="Arial" w:hAnsi="Arial" w:cs="Arial" w:eastAsia="Arial"/>
          <w:sz w:val="21"/>
          <w:szCs w:val="21"/>
          <w:color w:val="989898"/>
          <w:spacing w:val="-4"/>
          <w:w w:val="101"/>
        </w:rPr>
        <w:t>P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M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0"/>
        </w:rPr>
        <w:t>S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U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0"/>
        </w:rPr>
        <w:t>B</w:t>
      </w:r>
      <w:r>
        <w:rPr>
          <w:rFonts w:ascii="Arial" w:hAnsi="Arial" w:cs="Arial" w:eastAsia="Arial"/>
          <w:sz w:val="21"/>
          <w:szCs w:val="21"/>
          <w:color w:val="656565"/>
          <w:spacing w:val="-9"/>
          <w:w w:val="100"/>
        </w:rPr>
        <w:t>M</w:t>
      </w:r>
      <w:r>
        <w:rPr>
          <w:rFonts w:ascii="Arial" w:hAnsi="Arial" w:cs="Arial" w:eastAsia="Arial"/>
          <w:sz w:val="21"/>
          <w:szCs w:val="21"/>
          <w:color w:val="656565"/>
          <w:spacing w:val="-13"/>
          <w:w w:val="100"/>
        </w:rPr>
        <w:t>I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0"/>
        </w:rPr>
        <w:t>S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0"/>
        </w:rPr>
        <w:t>S</w:t>
      </w:r>
      <w:r>
        <w:rPr>
          <w:rFonts w:ascii="Arial" w:hAnsi="Arial" w:cs="Arial" w:eastAsia="Arial"/>
          <w:sz w:val="21"/>
          <w:szCs w:val="21"/>
          <w:color w:val="656565"/>
          <w:spacing w:val="-13"/>
          <w:w w:val="100"/>
        </w:rPr>
        <w:t>I</w:t>
      </w:r>
      <w:r>
        <w:rPr>
          <w:rFonts w:ascii="Arial" w:hAnsi="Arial" w:cs="Arial" w:eastAsia="Arial"/>
          <w:sz w:val="21"/>
          <w:szCs w:val="21"/>
          <w:color w:val="656565"/>
          <w:spacing w:val="3"/>
          <w:w w:val="100"/>
        </w:rPr>
        <w:t>O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N</w:t>
      </w:r>
      <w:r>
        <w:rPr>
          <w:rFonts w:ascii="Arial" w:hAnsi="Arial" w:cs="Arial" w:eastAsia="Arial"/>
          <w:sz w:val="21"/>
          <w:szCs w:val="21"/>
          <w:color w:val="656565"/>
          <w:spacing w:val="16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-13"/>
          <w:w w:val="100"/>
        </w:rPr>
        <w:t>I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D</w:t>
      </w:r>
      <w:r>
        <w:rPr>
          <w:rFonts w:ascii="Arial" w:hAnsi="Arial" w:cs="Arial" w:eastAsia="Arial"/>
          <w:sz w:val="21"/>
          <w:szCs w:val="21"/>
          <w:color w:val="656565"/>
          <w:spacing w:val="-56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ab/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6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9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9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7</w:t>
      </w:r>
      <w:r>
        <w:rPr>
          <w:rFonts w:ascii="Arial" w:hAnsi="Arial" w:cs="Arial" w:eastAsia="Arial"/>
          <w:sz w:val="21"/>
          <w:szCs w:val="21"/>
          <w:color w:val="989898"/>
          <w:spacing w:val="-39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6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5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8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0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8</w:t>
      </w:r>
      <w:r>
        <w:rPr>
          <w:rFonts w:ascii="Arial" w:hAnsi="Arial" w:cs="Arial" w:eastAsia="Arial"/>
          <w:sz w:val="21"/>
          <w:szCs w:val="21"/>
          <w:color w:val="000000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/>
        <w:br w:type="column"/>
      </w:r>
      <w:r>
        <w:rPr>
          <w:sz w:val="16"/>
          <w:szCs w:val="16"/>
        </w:rPr>
      </w:r>
    </w:p>
    <w:p>
      <w:pPr>
        <w:spacing w:before="0" w:after="0" w:line="240" w:lineRule="auto"/>
        <w:ind w:right="-20"/>
        <w:jc w:val="left"/>
        <w:tabs>
          <w:tab w:pos="2320" w:val="left"/>
        </w:tabs>
        <w:rPr>
          <w:rFonts w:ascii="Arial" w:hAnsi="Arial" w:cs="Arial" w:eastAsia="Arial"/>
          <w:sz w:val="21"/>
          <w:szCs w:val="21"/>
        </w:rPr>
      </w:pPr>
      <w:rPr/>
      <w:r>
        <w:rPr>
          <w:rFonts w:ascii="Arial" w:hAnsi="Arial" w:cs="Arial" w:eastAsia="Arial"/>
          <w:sz w:val="21"/>
          <w:szCs w:val="21"/>
          <w:color w:val="656565"/>
          <w:spacing w:val="-2"/>
          <w:w w:val="100"/>
        </w:rPr>
        <w:t>W</w:t>
      </w:r>
      <w:r>
        <w:rPr>
          <w:rFonts w:ascii="Arial" w:hAnsi="Arial" w:cs="Arial" w:eastAsia="Arial"/>
          <w:sz w:val="21"/>
          <w:szCs w:val="21"/>
          <w:color w:val="656565"/>
          <w:spacing w:val="3"/>
          <w:w w:val="100"/>
        </w:rPr>
        <w:t>O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RD</w:t>
      </w:r>
      <w:r>
        <w:rPr>
          <w:rFonts w:ascii="Arial" w:hAnsi="Arial" w:cs="Arial" w:eastAsia="Arial"/>
          <w:sz w:val="21"/>
          <w:szCs w:val="21"/>
          <w:color w:val="656565"/>
          <w:spacing w:val="10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C</w:t>
      </w:r>
      <w:r>
        <w:rPr>
          <w:rFonts w:ascii="Arial" w:hAnsi="Arial" w:cs="Arial" w:eastAsia="Arial"/>
          <w:sz w:val="21"/>
          <w:szCs w:val="21"/>
          <w:color w:val="656565"/>
          <w:spacing w:val="3"/>
          <w:w w:val="100"/>
        </w:rPr>
        <w:t>O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UNT</w:t>
      </w:r>
      <w:r>
        <w:rPr>
          <w:rFonts w:ascii="Arial" w:hAnsi="Arial" w:cs="Arial" w:eastAsia="Arial"/>
          <w:sz w:val="21"/>
          <w:szCs w:val="21"/>
          <w:color w:val="656565"/>
          <w:spacing w:val="-51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ab/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3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9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3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7</w:t>
      </w:r>
      <w:r>
        <w:rPr>
          <w:rFonts w:ascii="Arial" w:hAnsi="Arial" w:cs="Arial" w:eastAsia="Arial"/>
          <w:sz w:val="21"/>
          <w:szCs w:val="21"/>
          <w:color w:val="989898"/>
          <w:spacing w:val="-39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0</w:t>
      </w:r>
      <w:r>
        <w:rPr>
          <w:rFonts w:ascii="Arial" w:hAnsi="Arial" w:cs="Arial" w:eastAsia="Arial"/>
          <w:sz w:val="21"/>
          <w:szCs w:val="21"/>
          <w:color w:val="000000"/>
          <w:spacing w:val="0"/>
          <w:w w:val="100"/>
        </w:rPr>
      </w:r>
    </w:p>
    <w:p>
      <w:pPr>
        <w:spacing w:before="8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right="-20"/>
        <w:jc w:val="left"/>
        <w:rPr>
          <w:rFonts w:ascii="Arial" w:hAnsi="Arial" w:cs="Arial" w:eastAsia="Arial"/>
          <w:sz w:val="21"/>
          <w:szCs w:val="21"/>
        </w:rPr>
      </w:pPr>
      <w:rPr/>
      <w:r>
        <w:rPr>
          <w:rFonts w:ascii="Arial" w:hAnsi="Arial" w:cs="Arial" w:eastAsia="Arial"/>
          <w:sz w:val="21"/>
          <w:szCs w:val="21"/>
          <w:color w:val="656565"/>
          <w:w w:val="101"/>
        </w:rPr>
        <w:t>CH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1"/>
        </w:rPr>
        <w:t>A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1"/>
        </w:rPr>
        <w:t>R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1"/>
        </w:rPr>
        <w:t>A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1"/>
        </w:rPr>
        <w:t>CT</w:t>
      </w:r>
      <w:r>
        <w:rPr>
          <w:rFonts w:ascii="Arial" w:hAnsi="Arial" w:cs="Arial" w:eastAsia="Arial"/>
          <w:sz w:val="21"/>
          <w:szCs w:val="21"/>
          <w:color w:val="656565"/>
          <w:spacing w:val="-35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-4"/>
          <w:w w:val="100"/>
        </w:rPr>
        <w:t>E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R</w:t>
      </w:r>
      <w:r>
        <w:rPr>
          <w:rFonts w:ascii="Arial" w:hAnsi="Arial" w:cs="Arial" w:eastAsia="Arial"/>
          <w:sz w:val="21"/>
          <w:szCs w:val="21"/>
          <w:color w:val="656565"/>
          <w:spacing w:val="6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C</w:t>
      </w:r>
      <w:r>
        <w:rPr>
          <w:rFonts w:ascii="Arial" w:hAnsi="Arial" w:cs="Arial" w:eastAsia="Arial"/>
          <w:sz w:val="21"/>
          <w:szCs w:val="21"/>
          <w:color w:val="656565"/>
          <w:spacing w:val="3"/>
          <w:w w:val="100"/>
        </w:rPr>
        <w:t>O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UNT</w:t>
      </w:r>
      <w:r>
        <w:rPr>
          <w:rFonts w:ascii="Arial" w:hAnsi="Arial" w:cs="Arial" w:eastAsia="Arial"/>
          <w:sz w:val="21"/>
          <w:szCs w:val="21"/>
          <w:color w:val="656565"/>
          <w:spacing w:val="0"/>
          <w:w w:val="100"/>
        </w:rPr>
        <w:t>  </w:t>
      </w:r>
      <w:r>
        <w:rPr>
          <w:rFonts w:ascii="Arial" w:hAnsi="Arial" w:cs="Arial" w:eastAsia="Arial"/>
          <w:sz w:val="21"/>
          <w:szCs w:val="21"/>
          <w:color w:val="656565"/>
          <w:spacing w:val="9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2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2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6</w:t>
      </w:r>
      <w:r>
        <w:rPr>
          <w:rFonts w:ascii="Arial" w:hAnsi="Arial" w:cs="Arial" w:eastAsia="Arial"/>
          <w:sz w:val="21"/>
          <w:szCs w:val="21"/>
          <w:color w:val="989898"/>
          <w:spacing w:val="4"/>
          <w:w w:val="101"/>
        </w:rPr>
        <w:t>5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7</w:t>
      </w:r>
      <w:r>
        <w:rPr>
          <w:rFonts w:ascii="Arial" w:hAnsi="Arial" w:cs="Arial" w:eastAsia="Arial"/>
          <w:sz w:val="21"/>
          <w:szCs w:val="21"/>
          <w:color w:val="989898"/>
          <w:spacing w:val="-39"/>
          <w:w w:val="100"/>
        </w:rPr>
        <w:t> </w:t>
      </w:r>
      <w:r>
        <w:rPr>
          <w:rFonts w:ascii="Arial" w:hAnsi="Arial" w:cs="Arial" w:eastAsia="Arial"/>
          <w:sz w:val="21"/>
          <w:szCs w:val="21"/>
          <w:color w:val="989898"/>
          <w:spacing w:val="0"/>
          <w:w w:val="101"/>
        </w:rPr>
        <w:t>6</w:t>
      </w:r>
      <w:r>
        <w:rPr>
          <w:rFonts w:ascii="Arial" w:hAnsi="Arial" w:cs="Arial" w:eastAsia="Arial"/>
          <w:sz w:val="21"/>
          <w:szCs w:val="21"/>
          <w:color w:val="000000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1580" w:bottom="280" w:left="880" w:right="1640"/>
          <w:cols w:num="2" w:equalWidth="0">
            <w:col w:w="4749" w:space="590"/>
            <w:col w:w="4041"/>
          </w:cols>
        </w:sectPr>
      </w:pPr>
      <w:rPr/>
    </w:p>
    <w:p>
      <w:pPr>
        <w:spacing w:before="1" w:after="0" w:line="130" w:lineRule="exact"/>
        <w:jc w:val="left"/>
        <w:rPr>
          <w:sz w:val="13"/>
          <w:szCs w:val="13"/>
        </w:rPr>
      </w:pPr>
      <w:rPr/>
      <w:r>
        <w:rPr/>
        <w:pict>
          <v:group style="position:absolute;margin-left:32.389114pt;margin-top:27.886627pt;width:535.020161pt;height:749.644124pt;mso-position-horizontal-relative:page;mso-position-vertical-relative:page;z-index:-4262" coordorigin="648,558" coordsize="1070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72;top:15485;width:10652;height:2" coordorigin="672,15485" coordsize="10652,2">
              <v:shape style="position:absolute;left:672;top:15485;width:10652;height:2" coordorigin="672,15485" coordsize="10652,0" path="m672,15485l11324,15485e" filled="f" stroked="t" strokeweight="2.399194pt" strokecolor="#676767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2207;top:4678;width:8337;height:2" coordorigin="2207,4678" coordsize="8337,2">
              <v:shape style="position:absolute;left:2207;top:4678;width:8337;height:2" coordorigin="2207,4678" coordsize="8337,0" path="m2207,4678l10544,4678e" filled="f" stroked="t" strokeweight="1.199597pt" strokecolor="#8093AC">
                <v:path arrowok="t"/>
              </v:shape>
            </v:group>
            <v:group style="position:absolute;left:2231;top:14471;width:8277;height:2" coordorigin="2231,14471" coordsize="8277,2">
              <v:shape style="position:absolute;left:2231;top:14471;width:8277;height:2" coordorigin="2231,14471" coordsize="8277,0" path="m2231,14471l10508,14471e" filled="f" stroked="t" strokeweight="2.998992pt" strokecolor="#608CB8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683" w:lineRule="exact"/>
        <w:ind w:left="1133" w:right="555"/>
        <w:jc w:val="center"/>
        <w:rPr>
          <w:rFonts w:ascii="Times New Roman" w:hAnsi="Times New Roman" w:cs="Times New Roman" w:eastAsia="Times New Roman"/>
          <w:sz w:val="61"/>
          <w:szCs w:val="61"/>
        </w:rPr>
      </w:pPr>
      <w:rPr/>
      <w:r>
        <w:rPr>
          <w:rFonts w:ascii="Times New Roman" w:hAnsi="Times New Roman" w:cs="Times New Roman" w:eastAsia="Times New Roman"/>
          <w:sz w:val="61"/>
          <w:szCs w:val="61"/>
          <w:color w:val="183659"/>
          <w:spacing w:val="0"/>
          <w:w w:val="100"/>
          <w:b/>
          <w:bCs/>
        </w:rPr>
        <w:t>Positio</w:t>
      </w:r>
      <w:r>
        <w:rPr>
          <w:rFonts w:ascii="Times New Roman" w:hAnsi="Times New Roman" w:cs="Times New Roman" w:eastAsia="Times New Roman"/>
          <w:sz w:val="61"/>
          <w:szCs w:val="61"/>
          <w:color w:val="183659"/>
          <w:spacing w:val="0"/>
          <w:w w:val="100"/>
          <w:b/>
          <w:bCs/>
        </w:rPr>
        <w:t>n</w:t>
      </w:r>
      <w:r>
        <w:rPr>
          <w:rFonts w:ascii="Times New Roman" w:hAnsi="Times New Roman" w:cs="Times New Roman" w:eastAsia="Times New Roman"/>
          <w:sz w:val="61"/>
          <w:szCs w:val="61"/>
          <w:color w:val="183659"/>
          <w:spacing w:val="125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61"/>
          <w:szCs w:val="61"/>
          <w:color w:val="183659"/>
          <w:spacing w:val="0"/>
          <w:w w:val="100"/>
          <w:b/>
          <w:bCs/>
        </w:rPr>
        <w:t>Positio</w:t>
      </w:r>
      <w:r>
        <w:rPr>
          <w:rFonts w:ascii="Times New Roman" w:hAnsi="Times New Roman" w:cs="Times New Roman" w:eastAsia="Times New Roman"/>
          <w:sz w:val="61"/>
          <w:szCs w:val="61"/>
          <w:color w:val="183659"/>
          <w:spacing w:val="0"/>
          <w:w w:val="100"/>
          <w:b/>
          <w:bCs/>
        </w:rPr>
        <w:t>n</w:t>
      </w:r>
      <w:r>
        <w:rPr>
          <w:rFonts w:ascii="Times New Roman" w:hAnsi="Times New Roman" w:cs="Times New Roman" w:eastAsia="Times New Roman"/>
          <w:sz w:val="61"/>
          <w:szCs w:val="61"/>
          <w:color w:val="183659"/>
          <w:spacing w:val="11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61"/>
          <w:szCs w:val="61"/>
          <w:color w:val="183659"/>
          <w:spacing w:val="0"/>
          <w:w w:val="105"/>
          <w:b/>
          <w:bCs/>
        </w:rPr>
        <w:t>Position</w:t>
      </w:r>
      <w:r>
        <w:rPr>
          <w:rFonts w:ascii="Times New Roman" w:hAnsi="Times New Roman" w:cs="Times New Roman" w:eastAsia="Times New Roman"/>
          <w:sz w:val="61"/>
          <w:szCs w:val="61"/>
          <w:color w:val="000000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71" w:lineRule="auto"/>
        <w:ind w:left="628" w:right="65"/>
        <w:jc w:val="center"/>
        <w:rPr>
          <w:rFonts w:ascii="Times New Roman" w:hAnsi="Times New Roman" w:cs="Times New Roman" w:eastAsia="Times New Roman"/>
          <w:sz w:val="36"/>
          <w:szCs w:val="36"/>
        </w:rPr>
      </w:pPr>
      <w:rPr/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A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9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content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10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analysi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s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75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of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21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the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46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impact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72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of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33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populist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71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4"/>
          <w:b/>
          <w:bCs/>
          <w:i/>
        </w:rPr>
        <w:t>radical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4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right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58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on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39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public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59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policy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58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i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n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28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Wester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0"/>
          <w:b/>
          <w:bCs/>
          <w:i/>
        </w:rPr>
        <w:t>n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78"/>
          <w:w w:val="100"/>
          <w:b/>
          <w:bCs/>
          <w:i/>
        </w:rPr>
        <w:t> </w:t>
      </w:r>
      <w:r>
        <w:rPr>
          <w:rFonts w:ascii="Times New Roman" w:hAnsi="Times New Roman" w:cs="Times New Roman" w:eastAsia="Times New Roman"/>
          <w:sz w:val="36"/>
          <w:szCs w:val="36"/>
          <w:color w:val="5983B5"/>
          <w:spacing w:val="0"/>
          <w:w w:val="104"/>
          <w:b/>
          <w:bCs/>
          <w:i/>
        </w:rPr>
        <w:t>Europe</w:t>
      </w:r>
      <w:r>
        <w:rPr>
          <w:rFonts w:ascii="Times New Roman" w:hAnsi="Times New Roman" w:cs="Times New Roman" w:eastAsia="Times New Roman"/>
          <w:sz w:val="36"/>
          <w:szCs w:val="36"/>
          <w:color w:val="000000"/>
          <w:spacing w:val="0"/>
          <w:w w:val="100"/>
        </w:rPr>
      </w:r>
    </w:p>
    <w:p>
      <w:pPr>
        <w:spacing w:before="8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058" w:right="2392"/>
        <w:jc w:val="center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0"/>
          <w:w w:val="100"/>
          <w:b/>
          <w:bCs/>
        </w:rPr>
        <w:t>RADBOU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0"/>
          <w:w w:val="100"/>
          <w:b/>
          <w:bCs/>
        </w:rPr>
        <w:t>D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23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13"/>
          <w:b/>
          <w:bCs/>
        </w:rPr>
        <w:t>UNNER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-7"/>
          <w:w w:val="113"/>
          <w:b/>
          <w:bCs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color w:val="183659"/>
          <w:spacing w:val="-27"/>
          <w:w w:val="113"/>
          <w:b/>
          <w:bCs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0"/>
          <w:w w:val="113"/>
          <w:b/>
          <w:bCs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0"/>
          <w:w w:val="113"/>
          <w:b/>
          <w:bCs/>
        </w:rPr>
        <w:t>Y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-12"/>
          <w:w w:val="113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0"/>
          <w:w w:val="104"/>
          <w:b/>
          <w:bCs/>
        </w:rPr>
        <w:t>NIJMEGEN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3368" w:right="3735"/>
        <w:jc w:val="center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Augus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10"/>
        </w:rPr>
        <w:t>1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-7"/>
          <w:w w:val="110"/>
        </w:rPr>
        <w:t>5</w:t>
      </w:r>
      <w:r>
        <w:rPr>
          <w:rFonts w:ascii="Times New Roman" w:hAnsi="Times New Roman" w:cs="Times New Roman" w:eastAsia="Times New Roman"/>
          <w:sz w:val="24"/>
          <w:szCs w:val="24"/>
          <w:color w:val="74777E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color w:val="74777E"/>
          <w:spacing w:val="-18"/>
          <w:w w:val="11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1"/>
        </w:rPr>
        <w:t>2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8"/>
          <w:w w:val="101"/>
        </w:rPr>
        <w:t>0</w:t>
      </w:r>
      <w:r>
        <w:rPr>
          <w:rFonts w:ascii="Times New Roman" w:hAnsi="Times New Roman" w:cs="Times New Roman" w:eastAsia="Times New Roman"/>
          <w:sz w:val="24"/>
          <w:szCs w:val="24"/>
          <w:color w:val="1D2631"/>
          <w:spacing w:val="-1"/>
          <w:w w:val="95"/>
        </w:rPr>
        <w:t>1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8"/>
        </w:rPr>
        <w:t>6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8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2565" w:right="2901"/>
        <w:jc w:val="center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Svetlana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Kochergina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60646B"/>
          <w:spacing w:val="0"/>
          <w:w w:val="108"/>
        </w:rPr>
        <w:t>(</w:t>
      </w:r>
      <w:r>
        <w:rPr>
          <w:rFonts w:ascii="Times New Roman" w:hAnsi="Times New Roman" w:cs="Times New Roman" w:eastAsia="Times New Roman"/>
          <w:sz w:val="24"/>
          <w:szCs w:val="24"/>
          <w:color w:val="60646B"/>
          <w:spacing w:val="-3"/>
          <w:w w:val="108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0"/>
          <w:w w:val="105"/>
        </w:rPr>
        <w:t>4587022)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375" w:lineRule="auto"/>
        <w:ind w:left="2830" w:right="669" w:firstLine="-2495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-12"/>
          <w:w w:val="100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color w:val="60646B"/>
          <w:spacing w:val="0"/>
          <w:w w:val="100"/>
        </w:rPr>
        <w:t>ste</w:t>
      </w:r>
      <w:r>
        <w:rPr>
          <w:rFonts w:ascii="Times New Roman" w:hAnsi="Times New Roman" w:cs="Times New Roman" w:eastAsia="Times New Roman"/>
          <w:sz w:val="24"/>
          <w:szCs w:val="24"/>
          <w:color w:val="60646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color w:val="60646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60646B"/>
          <w:spacing w:val="3"/>
          <w:w w:val="107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0"/>
          <w:w w:val="104"/>
        </w:rPr>
        <w:t>he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-7"/>
          <w:w w:val="105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color w:val="1D2631"/>
          <w:spacing w:val="-4"/>
          <w:w w:val="88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31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Compara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1D2631"/>
          <w:spacing w:val="6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60646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24"/>
          <w:szCs w:val="24"/>
          <w:color w:val="60646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color w:val="60646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0"/>
          <w:w w:val="109"/>
        </w:rPr>
        <w:t>P</w:t>
      </w:r>
      <w:r>
        <w:rPr>
          <w:rFonts w:ascii="Times New Roman" w:hAnsi="Times New Roman" w:cs="Times New Roman" w:eastAsia="Times New Roman"/>
          <w:sz w:val="24"/>
          <w:szCs w:val="24"/>
          <w:color w:val="364256"/>
          <w:spacing w:val="-6"/>
          <w:w w:val="109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color w:val="1D2631"/>
          <w:spacing w:val="14"/>
          <w:w w:val="87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3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-7"/>
          <w:w w:val="103"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1D2631"/>
          <w:spacing w:val="0"/>
          <w:w w:val="88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11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-13"/>
          <w:w w:val="112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color w:val="74777E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24"/>
          <w:szCs w:val="24"/>
          <w:color w:val="74777E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Administratio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-5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color w:val="1D2631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2"/>
        </w:rPr>
        <w:t>COMPASS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3"/>
        </w:rPr>
        <w:t>)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Supervisor: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dr.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A.S.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5"/>
        </w:rPr>
        <w:t>Zaslove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0" w:after="0" w:line="270" w:lineRule="exact"/>
        <w:ind w:left="3488" w:right="3847"/>
        <w:jc w:val="center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0"/>
        </w:rPr>
        <w:t>34.842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505D"/>
          <w:spacing w:val="0"/>
          <w:w w:val="102"/>
        </w:rPr>
        <w:t>Words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80" w:bottom="280" w:left="1680" w:right="1380"/>
        </w:sectPr>
      </w:pPr>
      <w:rPr/>
    </w:p>
    <w:p>
      <w:pPr>
        <w:spacing w:before="68" w:after="0" w:line="240" w:lineRule="auto"/>
        <w:ind w:left="4233" w:right="3780"/>
        <w:jc w:val="center"/>
        <w:rPr>
          <w:rFonts w:ascii="Times New Roman" w:hAnsi="Times New Roman" w:cs="Times New Roman" w:eastAsia="Times New Roman"/>
          <w:sz w:val="23"/>
          <w:szCs w:val="23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6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3"/>
          <w:szCs w:val="23"/>
          <w:color w:val="313131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23"/>
          <w:szCs w:val="23"/>
          <w:color w:val="151515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23"/>
          <w:szCs w:val="23"/>
          <w:color w:val="313131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23"/>
          <w:szCs w:val="23"/>
          <w:color w:val="151515"/>
          <w:spacing w:val="0"/>
          <w:w w:val="100"/>
        </w:rPr>
        <w:t>tra</w:t>
      </w:r>
      <w:r>
        <w:rPr>
          <w:rFonts w:ascii="Times New Roman" w:hAnsi="Times New Roman" w:cs="Times New Roman" w:eastAsia="Times New Roman"/>
          <w:sz w:val="23"/>
          <w:szCs w:val="23"/>
          <w:color w:val="151515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13131"/>
          <w:spacing w:val="3"/>
          <w:w w:val="96"/>
        </w:rPr>
        <w:t>c</w:t>
      </w:r>
      <w:r>
        <w:rPr>
          <w:rFonts w:ascii="Times New Roman" w:hAnsi="Times New Roman" w:cs="Times New Roman" w:eastAsia="Times New Roman"/>
          <w:sz w:val="23"/>
          <w:szCs w:val="23"/>
          <w:color w:val="151515"/>
          <w:spacing w:val="0"/>
          <w:w w:val="115"/>
        </w:rPr>
        <w:t>t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88" w:lineRule="auto"/>
        <w:ind w:left="551" w:right="64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lationshi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etwe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study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ustri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Netherland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Belg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777777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565656"/>
          <w:spacing w:val="3"/>
          <w:w w:val="100"/>
        </w:rPr>
        <w:t>K</w:t>
      </w:r>
      <w:r>
        <w:rPr>
          <w:rFonts w:ascii="Times New Roman" w:hAnsi="Times New Roman" w:cs="Times New Roman" w:eastAsia="Times New Roman"/>
          <w:sz w:val="20"/>
          <w:szCs w:val="20"/>
          <w:color w:val="89898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89898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operate: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upporti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opposin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mainst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exert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ooks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pmb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4"/>
        </w:rPr>
        <w:t>pa:ttie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6"/>
        </w:rPr>
        <w:t>platfom1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5"/>
        </w:rPr>
        <w:t>oUte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qualitativel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iliroug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44444"/>
          <w:spacing w:val="-36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reveal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reflects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cettai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lutio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propo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asylu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7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9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yse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3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3"/>
        </w:rPr>
        <w:t>ttmo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1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conclude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showin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pul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ymakin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particular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immigration.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13131"/>
          <w:w w:val="116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wo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2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3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8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8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radic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righ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politics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4620" w:right="4115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3131"/>
          <w:spacing w:val="0"/>
          <w:w w:val="153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5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6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2"/>
          <w:szCs w:val="22"/>
          <w:color w:val="161616"/>
          <w:w w:val="105"/>
          <w:b/>
          <w:bCs/>
        </w:rPr>
        <w:t>Ackn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w w:val="106"/>
          <w:b/>
          <w:bCs/>
        </w:rPr>
        <w:t>o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6"/>
          <w:w w:val="108"/>
          <w:b/>
          <w:bCs/>
        </w:rPr>
        <w:t>w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1"/>
          <w:w w:val="108"/>
          <w:b/>
          <w:bCs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3"/>
          <w:w w:val="113"/>
          <w:b/>
          <w:bCs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-13"/>
          <w:w w:val="99"/>
          <w:b/>
          <w:bCs/>
        </w:rPr>
        <w:t>d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11"/>
          <w:b/>
          <w:bCs/>
        </w:rPr>
        <w:t>g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3"/>
          <w:w w:val="110"/>
          <w:b/>
          <w:bCs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10"/>
          <w:w w:val="99"/>
          <w:b/>
          <w:bCs/>
        </w:rPr>
        <w:t>m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14"/>
          <w:w w:val="113"/>
          <w:b/>
          <w:bCs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0"/>
          <w:w w:val="110"/>
          <w:b/>
          <w:bCs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-11"/>
          <w:w w:val="110"/>
          <w:b/>
          <w:bCs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22"/>
          <w:b/>
          <w:bCs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11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1" w:lineRule="auto"/>
        <w:ind w:left="551" w:right="117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raduatio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However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muc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Maste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64646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64646"/>
          <w:spacing w:val="-41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rland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9"/>
        </w:rPr>
        <w:t>ag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ta1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eamin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8"/>
        </w:rPr>
        <w:t>tl1at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8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Lynneke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5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dmi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additional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tof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Jac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conductin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crucial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acceptance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1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1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3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3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6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teacher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Science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AAAAAA"/>
          <w:spacing w:val="-18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substantial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knowledge.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4" w:lineRule="auto"/>
        <w:ind w:left="551" w:right="85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tim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4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know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friend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ua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practi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8"/>
        </w:rPr>
        <w:t>oppo1tunit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wonderful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countJ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2" w:lineRule="auto"/>
        <w:ind w:left="551" w:right="61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Moreov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3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Dr.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ej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-8"/>
          <w:w w:val="5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inni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topic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earlier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hug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6"/>
        </w:rPr>
        <w:t>sta1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6"/>
        </w:rPr>
        <w:t>workin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ej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9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stmcture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fi·om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incli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ocrastin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meetin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kept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duct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meeting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next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0"/>
        </w:rPr>
        <w:t>fu-s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6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coding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nj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ej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shoul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ook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8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7" w:lineRule="auto"/>
        <w:ind w:left="551" w:right="105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much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moral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pp0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6"/>
          <w:w w:val="9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6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belie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abilit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challenge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confronte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6"/>
        </w:rPr>
        <w:t>tl1i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621" w:right="4049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43434"/>
          <w:spacing w:val="0"/>
          <w:w w:val="89"/>
        </w:rPr>
        <w:t>2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8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8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29" w:after="0" w:line="240" w:lineRule="auto"/>
        <w:ind w:left="563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212121"/>
          <w:spacing w:val="0"/>
          <w:w w:val="103"/>
          <w:b/>
          <w:bCs/>
        </w:rPr>
        <w:t>Contents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395" w:lineRule="auto"/>
        <w:ind w:left="535" w:right="192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3"/>
        </w:rPr>
        <w:t>oftable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1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Chaplet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6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Introductio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40" w:lineRule="exact"/>
        <w:ind w:left="516" w:right="187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86"/>
        </w:rPr>
        <w:t>Chapte1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51"/>
          <w:w w:val="86"/>
        </w:rPr>
        <w:t>·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86"/>
        </w:rPr>
        <w:t>2.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10"/>
          <w:w w:val="8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86"/>
        </w:rPr>
        <w:t>Theoretical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8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18"/>
          <w:w w:val="8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86"/>
        </w:rPr>
        <w:t>framewor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86"/>
        </w:rPr>
        <w:t>k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8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13"/>
          <w:w w:val="8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3"/>
        </w:rPr>
        <w:t>............................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25"/>
          <w:w w:val="93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757575"/>
          <w:spacing w:val="0"/>
          <w:w w:val="92"/>
        </w:rPr>
        <w:t>.......</w:t>
      </w:r>
      <w:r>
        <w:rPr>
          <w:rFonts w:ascii="Times New Roman" w:hAnsi="Times New Roman" w:cs="Times New Roman" w:eastAsia="Times New Roman"/>
          <w:sz w:val="21"/>
          <w:szCs w:val="21"/>
          <w:color w:val="757575"/>
          <w:spacing w:val="-10"/>
          <w:w w:val="92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6"/>
        </w:rPr>
        <w:t>...........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24"/>
          <w:w w:val="96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8A8A8A"/>
          <w:spacing w:val="0"/>
          <w:w w:val="93"/>
        </w:rPr>
        <w:t>....</w:t>
      </w:r>
      <w:r>
        <w:rPr>
          <w:rFonts w:ascii="Times New Roman" w:hAnsi="Times New Roman" w:cs="Times New Roman" w:eastAsia="Times New Roman"/>
          <w:sz w:val="21"/>
          <w:szCs w:val="21"/>
          <w:color w:val="8A8A8A"/>
          <w:spacing w:val="-25"/>
          <w:w w:val="93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4"/>
        </w:rPr>
        <w:t>........................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0"/>
          <w:w w:val="94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8A8A8A"/>
          <w:spacing w:val="0"/>
          <w:w w:val="92"/>
        </w:rPr>
        <w:t>........</w:t>
      </w:r>
      <w:r>
        <w:rPr>
          <w:rFonts w:ascii="Times New Roman" w:hAnsi="Times New Roman" w:cs="Times New Roman" w:eastAsia="Times New Roman"/>
          <w:sz w:val="21"/>
          <w:szCs w:val="21"/>
          <w:color w:val="8A8A8A"/>
          <w:spacing w:val="-25"/>
          <w:w w:val="92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4"/>
        </w:rPr>
        <w:t>.....................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7"/>
          <w:w w:val="9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2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709" w:right="16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2.1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Populis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0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2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25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2.2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Radica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0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24"/>
        </w:rPr>
        <w:t>11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47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2.3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Righ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0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2"/>
        </w:rPr>
        <w:t>12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51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2.4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Ideolog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0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2"/>
        </w:rPr>
        <w:t>12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709" w:right="13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radic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9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6"/>
        </w:rPr>
        <w:t>15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77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4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btfluence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popu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2"/>
        </w:rPr>
        <w:t>16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71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Theoretical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approa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1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9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7"/>
        </w:rPr>
        <w:t>t.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1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4"/>
        </w:rPr>
        <w:t>.........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5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517" w:right="118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</w:rPr>
        <w:t>Chaple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245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ods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24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2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4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Diverse-case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24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74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26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65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4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5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2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28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Chaplet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1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30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01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4.1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9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4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4"/>
        </w:rPr>
        <w:t>.........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3"/>
        </w:rPr>
        <w:t>31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26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4.2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egislatio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3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32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06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4.3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6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2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6"/>
          <w:w w:val="12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4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4"/>
        </w:rPr>
        <w:t>.........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34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98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4.4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bnmigratio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1999-200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4"/>
        </w:rPr>
        <w:t>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0"/>
          <w:w w:val="11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35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97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4.5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00"/>
        </w:rPr>
        <w:t>in</w:t>
      </w:r>
      <w:r>
        <w:rPr>
          <w:rFonts w:ascii="Arial" w:hAnsi="Arial" w:cs="Arial" w:eastAsia="Arial"/>
          <w:sz w:val="18"/>
          <w:szCs w:val="18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1999-2002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2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6"/>
          <w:w w:val="12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4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9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5"/>
          <w:w w:val="109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5"/>
        </w:rPr>
        <w:t>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37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06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4.6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2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6"/>
          <w:w w:val="12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4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4"/>
        </w:rPr>
        <w:t>.........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39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11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4.7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bnmigratio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2002-200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3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4"/>
        </w:rPr>
        <w:t>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0"/>
          <w:w w:val="11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4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.40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709" w:right="127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6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2002-2006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5"/>
          <w:w w:val="109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2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3"/>
          <w:w w:val="11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2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5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42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78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4.9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Conclusio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5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2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3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44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517" w:right="165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</w:rPr>
        <w:t>Chaple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245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</w:rPr>
        <w:t>Netherland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3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46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114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4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egislati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48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721" w:right="75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9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fest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50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6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4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agreemen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4"/>
        </w:rPr>
        <w:t>51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82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9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Subse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egislati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54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94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Conclusio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58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517" w:right="218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Chaplet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6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Belgium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60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95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6.1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egislatio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62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4608" w:right="4113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0"/>
          <w:w w:val="124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80" w:bottom="280" w:left="1680" w:right="1300"/>
        </w:sectPr>
      </w:pPr>
      <w:rPr/>
    </w:p>
    <w:p>
      <w:pPr>
        <w:spacing w:before="69" w:after="0" w:line="240" w:lineRule="auto"/>
        <w:ind w:left="709" w:right="119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6.2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ional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6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64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6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6.3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ymakin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2005-200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4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3"/>
        </w:rPr>
        <w:t>65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81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6.4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over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00"/>
        </w:rPr>
        <w:t>in</w:t>
      </w:r>
      <w:r>
        <w:rPr>
          <w:rFonts w:ascii="Arial" w:hAnsi="Arial" w:cs="Arial" w:eastAsia="Arial"/>
          <w:sz w:val="18"/>
          <w:szCs w:val="18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2004-2006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66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709" w:right="63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Feder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tion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5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2"/>
        </w:rPr>
        <w:t>68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63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4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Subse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islatio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1"/>
        </w:rPr>
        <w:t>69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78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mis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ntar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ecti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7"/>
        </w:rPr>
        <w:t>ns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5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70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709" w:right="57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6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Subse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islatio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3"/>
        </w:rPr>
        <w:t>71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65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6.9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nclusio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5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2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73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517" w:right="11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hap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9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7"/>
          <w:w w:val="98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245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Kingdom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5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76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09" w:right="104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islatio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79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82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7.2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00"/>
        </w:rPr>
        <w:t>in</w:t>
      </w:r>
      <w:r>
        <w:rPr>
          <w:rFonts w:ascii="Arial" w:hAnsi="Arial" w:cs="Arial" w:eastAsia="Arial"/>
          <w:sz w:val="18"/>
          <w:szCs w:val="18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2006-2009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9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2"/>
        </w:rPr>
        <w:t>82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98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7.3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2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.........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8"/>
        </w:rPr>
        <w:t>83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73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7.4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Conse•vative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ection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.........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2"/>
        </w:rPr>
        <w:t>84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133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7.5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Subsequent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egislati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6"/>
        </w:rPr>
        <w:t>85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15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7.6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Conclusio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3"/>
        </w:rPr>
        <w:t>89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517" w:right="179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Chapte•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9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8.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Conclusio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reflectio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90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721" w:right="16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8.1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esti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8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90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721" w:right="86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8.2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Reseai'c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imitation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3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9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5"/>
        </w:rPr>
        <w:t>93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721" w:right="99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4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plication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fu1the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5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5"/>
        </w:rPr>
        <w:t>93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517" w:right="156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Literature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..................................................................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1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2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7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3"/>
        </w:rPr>
        <w:t>95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609" w:right="4118"/>
        <w:jc w:val="center"/>
        <w:rPr>
          <w:rFonts w:ascii="Times New Roman" w:hAnsi="Times New Roman" w:cs="Times New Roman" w:eastAsia="Times New Roman"/>
          <w:sz w:val="17"/>
          <w:szCs w:val="17"/>
        </w:rPr>
      </w:pPr>
      <w:rPr/>
      <w:r>
        <w:rPr>
          <w:rFonts w:ascii="Times New Roman" w:hAnsi="Times New Roman" w:cs="Times New Roman" w:eastAsia="Times New Roman"/>
          <w:sz w:val="17"/>
          <w:szCs w:val="17"/>
          <w:color w:val="444444"/>
          <w:spacing w:val="0"/>
          <w:w w:val="126"/>
        </w:rPr>
        <w:t>4</w:t>
      </w:r>
      <w:r>
        <w:rPr>
          <w:rFonts w:ascii="Times New Roman" w:hAnsi="Times New Roman" w:cs="Times New Roman" w:eastAsia="Times New Roman"/>
          <w:sz w:val="17"/>
          <w:szCs w:val="17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00"/>
        </w:sectPr>
      </w:pPr>
      <w:rPr/>
    </w:p>
    <w:p>
      <w:pPr>
        <w:spacing w:before="77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0"/>
          <w:w w:val="100"/>
          <w:b/>
          <w:bCs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-11"/>
          <w:w w:val="100"/>
          <w:b/>
          <w:bCs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3D3D3D"/>
          <w:spacing w:val="-4"/>
          <w:w w:val="100"/>
          <w:b/>
          <w:bCs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0"/>
          <w:w w:val="100"/>
          <w:b/>
          <w:bCs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3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42424"/>
          <w:spacing w:val="0"/>
          <w:w w:val="100"/>
          <w:b/>
          <w:bCs/>
        </w:rPr>
        <w:t>of</w:t>
      </w:r>
      <w:r>
        <w:rPr>
          <w:rFonts w:ascii="Times New Roman" w:hAnsi="Times New Roman" w:cs="Times New Roman" w:eastAsia="Times New Roman"/>
          <w:sz w:val="22"/>
          <w:szCs w:val="22"/>
          <w:color w:val="242424"/>
          <w:spacing w:val="3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-12"/>
          <w:w w:val="107"/>
          <w:b/>
          <w:bCs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3D3D3D"/>
          <w:spacing w:val="2"/>
          <w:w w:val="112"/>
          <w:b/>
          <w:bCs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0"/>
          <w:w w:val="105"/>
          <w:b/>
          <w:bCs/>
        </w:rPr>
        <w:t>bl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-15"/>
          <w:w w:val="105"/>
          <w:b/>
          <w:bCs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3D3D3D"/>
          <w:spacing w:val="0"/>
          <w:w w:val="122"/>
          <w:b/>
          <w:bCs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240" w:lineRule="auto"/>
        <w:ind w:left="517" w:right="99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6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28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8"/>
          <w:w w:val="128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SummaJy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hypothese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8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0"/>
          <w:w w:val="105"/>
        </w:rPr>
        <w:t>......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-13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3"/>
          <w:w w:val="175"/>
        </w:rPr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75"/>
          <w:emboss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75"/>
          <w:emboss/>
        </w:rPr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75"/>
        </w:rPr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75"/>
        </w:rPr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......</w:t>
      </w:r>
      <w:r>
        <w:rPr>
          <w:rFonts w:ascii="Arial" w:hAnsi="Arial" w:cs="Arial" w:eastAsia="Arial"/>
          <w:sz w:val="16"/>
          <w:szCs w:val="16"/>
          <w:color w:val="3D3D3D"/>
          <w:spacing w:val="0"/>
          <w:w w:val="109"/>
        </w:rPr>
        <w:t>22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45" w:after="0" w:line="240" w:lineRule="auto"/>
        <w:ind w:left="517" w:right="112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5"/>
          <w:w w:val="118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8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7"/>
          <w:w w:val="118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7"/>
          <w:w w:val="100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5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oache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2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  <w:i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7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4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6"/>
          <w:w w:val="100"/>
          <w:i/>
        </w:rPr>
        <w:t> </w:t>
      </w:r>
      <w:r>
        <w:rPr>
          <w:rFonts w:ascii="Arial" w:hAnsi="Arial" w:cs="Arial" w:eastAsia="Arial"/>
          <w:sz w:val="16"/>
          <w:szCs w:val="16"/>
          <w:color w:val="606060"/>
          <w:spacing w:val="0"/>
          <w:w w:val="100"/>
        </w:rPr>
        <w:t>PR</w:t>
      </w:r>
      <w:r>
        <w:rPr>
          <w:rFonts w:ascii="Arial" w:hAnsi="Arial" w:cs="Arial" w:eastAsia="Arial"/>
          <w:sz w:val="16"/>
          <w:szCs w:val="16"/>
          <w:color w:val="606060"/>
          <w:spacing w:val="0"/>
          <w:w w:val="100"/>
        </w:rPr>
        <w:t>R</w:t>
      </w:r>
      <w:r>
        <w:rPr>
          <w:rFonts w:ascii="Arial" w:hAnsi="Arial" w:cs="Arial" w:eastAsia="Arial"/>
          <w:sz w:val="16"/>
          <w:szCs w:val="16"/>
          <w:color w:val="606060"/>
          <w:spacing w:val="8"/>
          <w:w w:val="100"/>
        </w:rPr>
        <w:t> </w:t>
      </w:r>
      <w:r>
        <w:rPr>
          <w:rFonts w:ascii="Arial" w:hAnsi="Arial" w:cs="Arial" w:eastAsia="Arial"/>
          <w:sz w:val="16"/>
          <w:szCs w:val="16"/>
          <w:color w:val="4F4F4F"/>
          <w:spacing w:val="0"/>
          <w:w w:val="110"/>
        </w:rPr>
        <w:t>...............................</w:t>
      </w:r>
      <w:r>
        <w:rPr>
          <w:rFonts w:ascii="Arial" w:hAnsi="Arial" w:cs="Arial" w:eastAsia="Arial"/>
          <w:sz w:val="16"/>
          <w:szCs w:val="16"/>
          <w:color w:val="4F4F4F"/>
          <w:spacing w:val="9"/>
          <w:w w:val="110"/>
        </w:rPr>
        <w:t>.</w:t>
      </w:r>
      <w:r>
        <w:rPr>
          <w:rFonts w:ascii="Arial" w:hAnsi="Arial" w:cs="Arial" w:eastAsia="Arial"/>
          <w:sz w:val="16"/>
          <w:szCs w:val="16"/>
          <w:color w:val="8E8E8E"/>
          <w:spacing w:val="9"/>
          <w:w w:val="113"/>
        </w:rPr>
      </w:r>
      <w:r>
        <w:rPr>
          <w:rFonts w:ascii="Arial" w:hAnsi="Arial" w:cs="Arial" w:eastAsia="Arial"/>
          <w:sz w:val="16"/>
          <w:szCs w:val="16"/>
          <w:color w:val="8E8E8E"/>
          <w:spacing w:val="0"/>
          <w:w w:val="113"/>
          <w:emboss/>
        </w:rPr>
        <w:t>.</w:t>
      </w:r>
      <w:r>
        <w:rPr>
          <w:rFonts w:ascii="Arial" w:hAnsi="Arial" w:cs="Arial" w:eastAsia="Arial"/>
          <w:sz w:val="16"/>
          <w:szCs w:val="16"/>
          <w:color w:val="8E8E8E"/>
          <w:spacing w:val="0"/>
          <w:w w:val="113"/>
          <w:emboss/>
        </w:rPr>
      </w:r>
      <w:r>
        <w:rPr>
          <w:rFonts w:ascii="Arial" w:hAnsi="Arial" w:cs="Arial" w:eastAsia="Arial"/>
          <w:sz w:val="16"/>
          <w:szCs w:val="16"/>
          <w:color w:val="8E8E8E"/>
          <w:spacing w:val="0"/>
          <w:w w:val="113"/>
        </w:rPr>
      </w:r>
      <w:r>
        <w:rPr>
          <w:rFonts w:ascii="Arial" w:hAnsi="Arial" w:cs="Arial" w:eastAsia="Arial"/>
          <w:sz w:val="16"/>
          <w:szCs w:val="16"/>
          <w:color w:val="8E8E8E"/>
          <w:spacing w:val="0"/>
          <w:w w:val="113"/>
        </w:rPr>
        <w:t>.....</w:t>
      </w:r>
      <w:r>
        <w:rPr>
          <w:rFonts w:ascii="Arial" w:hAnsi="Arial" w:cs="Arial" w:eastAsia="Arial"/>
          <w:sz w:val="16"/>
          <w:szCs w:val="16"/>
          <w:color w:val="8E8E8E"/>
          <w:spacing w:val="6"/>
          <w:w w:val="113"/>
        </w:rPr>
        <w:t>.</w:t>
      </w:r>
      <w:r>
        <w:rPr>
          <w:rFonts w:ascii="Arial" w:hAnsi="Arial" w:cs="Arial" w:eastAsia="Arial"/>
          <w:sz w:val="16"/>
          <w:szCs w:val="16"/>
          <w:color w:val="606060"/>
          <w:spacing w:val="6"/>
          <w:w w:val="158"/>
        </w:rPr>
      </w:r>
      <w:r>
        <w:rPr>
          <w:rFonts w:ascii="Arial" w:hAnsi="Arial" w:cs="Arial" w:eastAsia="Arial"/>
          <w:sz w:val="16"/>
          <w:szCs w:val="16"/>
          <w:color w:val="606060"/>
          <w:spacing w:val="0"/>
          <w:w w:val="158"/>
          <w:emboss/>
        </w:rPr>
        <w:t>.</w:t>
      </w:r>
      <w:r>
        <w:rPr>
          <w:rFonts w:ascii="Arial" w:hAnsi="Arial" w:cs="Arial" w:eastAsia="Arial"/>
          <w:sz w:val="16"/>
          <w:szCs w:val="16"/>
          <w:color w:val="606060"/>
          <w:spacing w:val="0"/>
          <w:w w:val="158"/>
          <w:emboss/>
        </w:rPr>
      </w:r>
      <w:r>
        <w:rPr>
          <w:rFonts w:ascii="Arial" w:hAnsi="Arial" w:cs="Arial" w:eastAsia="Arial"/>
          <w:sz w:val="16"/>
          <w:szCs w:val="16"/>
          <w:color w:val="606060"/>
          <w:spacing w:val="0"/>
          <w:w w:val="158"/>
        </w:rPr>
      </w:r>
      <w:r>
        <w:rPr>
          <w:rFonts w:ascii="Arial" w:hAnsi="Arial" w:cs="Arial" w:eastAsia="Arial"/>
          <w:sz w:val="16"/>
          <w:szCs w:val="16"/>
          <w:color w:val="606060"/>
          <w:spacing w:val="-14"/>
          <w:w w:val="158"/>
        </w:rPr>
        <w:t>.</w:t>
      </w:r>
      <w:r>
        <w:rPr>
          <w:rFonts w:ascii="Arial" w:hAnsi="Arial" w:cs="Arial" w:eastAsia="Arial"/>
          <w:sz w:val="16"/>
          <w:szCs w:val="16"/>
          <w:color w:val="3D3D3D"/>
          <w:spacing w:val="0"/>
          <w:w w:val="111"/>
        </w:rPr>
        <w:t>....................</w:t>
      </w:r>
      <w:r>
        <w:rPr>
          <w:rFonts w:ascii="Arial" w:hAnsi="Arial" w:cs="Arial" w:eastAsia="Arial"/>
          <w:sz w:val="16"/>
          <w:szCs w:val="16"/>
          <w:color w:val="3D3D3D"/>
          <w:spacing w:val="-26"/>
          <w:w w:val="111"/>
        </w:rPr>
        <w:t>.</w:t>
      </w:r>
      <w:r>
        <w:rPr>
          <w:rFonts w:ascii="Arial" w:hAnsi="Arial" w:cs="Arial" w:eastAsia="Arial"/>
          <w:sz w:val="16"/>
          <w:szCs w:val="16"/>
          <w:color w:val="4F4F4F"/>
          <w:spacing w:val="0"/>
          <w:w w:val="109"/>
        </w:rPr>
        <w:t>22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57" w:after="0" w:line="240" w:lineRule="auto"/>
        <w:ind w:left="517" w:right="11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3.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immigrat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3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I999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5"/>
        </w:rPr>
        <w:t>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8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4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4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4"/>
        </w:rPr>
        <w:t>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7"/>
          <w:w w:val="104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F4F4F"/>
          <w:spacing w:val="0"/>
          <w:w w:val="108"/>
        </w:rPr>
        <w:t>34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7" w:after="0" w:line="240" w:lineRule="auto"/>
        <w:ind w:left="517" w:right="91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17"/>
          <w:i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5"/>
          <w:w w:val="117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  <w:i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  <w:i/>
        </w:rPr>
        <w:t>19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2"/>
          <w:i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-4"/>
          <w:w w:val="123"/>
          <w:i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  <w:i/>
        </w:rPr>
        <w:t>-200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4"/>
          <w:w w:val="103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4"/>
        </w:rPr>
        <w:t>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10"/>
        </w:rPr>
        <w:t>...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3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7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3D3D3D"/>
          <w:spacing w:val="-15"/>
          <w:w w:val="124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242424"/>
          <w:spacing w:val="0"/>
          <w:w w:val="112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7" w:after="0" w:line="240" w:lineRule="auto"/>
        <w:ind w:left="517" w:right="10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5.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4"/>
        </w:rPr>
        <w:t>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5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...............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.........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2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5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6"/>
        </w:rPr>
        <w:t>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7"/>
          <w:w w:val="106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3D3D3D"/>
          <w:spacing w:val="0"/>
          <w:w w:val="109"/>
        </w:rPr>
        <w:t>39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45" w:after="0" w:line="240" w:lineRule="auto"/>
        <w:ind w:left="517" w:right="89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6.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8"/>
          <w:w w:val="111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  <w:i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8"/>
          <w:i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8"/>
          <w:i/>
        </w:rPr>
        <w:t>2-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8"/>
          <w:w w:val="108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  <w:i/>
        </w:rPr>
        <w:t>00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7"/>
          <w:i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4"/>
        </w:rPr>
        <w:t>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36"/>
          <w:w w:val="104"/>
        </w:rPr>
        <w:t>.</w:t>
      </w:r>
      <w:r>
        <w:rPr>
          <w:rFonts w:ascii="Arial" w:hAnsi="Arial" w:cs="Arial" w:eastAsia="Arial"/>
          <w:sz w:val="17"/>
          <w:szCs w:val="17"/>
          <w:color w:val="3D3D3D"/>
          <w:spacing w:val="0"/>
          <w:w w:val="112"/>
        </w:rPr>
        <w:t>.42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49" w:after="0" w:line="240" w:lineRule="auto"/>
        <w:ind w:left="516" w:right="102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3"/>
          <w:w w:val="100"/>
          <w:i/>
        </w:rPr>
        <w:t> </w:t>
      </w:r>
      <w:r>
        <w:rPr>
          <w:rFonts w:ascii="Arial" w:hAnsi="Arial" w:cs="Arial" w:eastAsia="Arial"/>
          <w:sz w:val="21"/>
          <w:szCs w:val="21"/>
          <w:color w:val="8E8E8E"/>
          <w:spacing w:val="0"/>
          <w:w w:val="72"/>
        </w:rPr>
        <w:t>7</w:t>
      </w:r>
      <w:r>
        <w:rPr>
          <w:rFonts w:ascii="Arial" w:hAnsi="Arial" w:cs="Arial" w:eastAsia="Arial"/>
          <w:sz w:val="21"/>
          <w:szCs w:val="21"/>
          <w:color w:val="8E8E8E"/>
          <w:spacing w:val="0"/>
          <w:w w:val="72"/>
        </w:rPr>
        <w:t>.</w:t>
      </w:r>
      <w:r>
        <w:rPr>
          <w:rFonts w:ascii="Arial" w:hAnsi="Arial" w:cs="Arial" w:eastAsia="Arial"/>
          <w:sz w:val="21"/>
          <w:szCs w:val="21"/>
          <w:color w:val="8E8E8E"/>
          <w:spacing w:val="19"/>
          <w:w w:val="7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  <w:i/>
        </w:rPr>
        <w:t>PPOtoward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7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I999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  <w:i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3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  <w:i/>
        </w:rPr>
        <w:t>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30"/>
          <w:w w:val="103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6"/>
          <w:i/>
        </w:rPr>
        <w:t>......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9"/>
          <w:w w:val="106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8"/>
          <w:i/>
        </w:rPr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  <w:emboss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  <w:emboss/>
          <w:i/>
        </w:rPr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  <w:i/>
        </w:rPr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  <w:i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8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3"/>
          <w:i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8"/>
          <w:w w:val="103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7"/>
          <w:i/>
        </w:rPr>
        <w:t>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39"/>
          <w:w w:val="107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9"/>
          <w:i/>
        </w:rPr>
        <w:t>43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517" w:right="9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5"/>
          <w:w w:val="100"/>
          <w:i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2"/>
          <w:w w:val="118"/>
          <w:i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8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5"/>
          <w:w w:val="118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3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4"/>
          <w:w w:val="103"/>
          <w:i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  <w:i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8"/>
          <w:i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12"/>
          <w:w w:val="116"/>
          <w:i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  <w:i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3"/>
          <w:i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....................................................................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3"/>
          <w:w w:val="108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3D3D3D"/>
          <w:spacing w:val="0"/>
          <w:w w:val="118"/>
        </w:rPr>
        <w:t>43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45" w:after="0" w:line="240" w:lineRule="auto"/>
        <w:ind w:left="517" w:right="90"/>
        <w:jc w:val="center"/>
        <w:rPr>
          <w:rFonts w:ascii="Arial" w:hAnsi="Arial" w:cs="Arial" w:eastAsia="Arial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9.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27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27"/>
          <w:i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1"/>
          <w:w w:val="127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4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00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010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  <w:i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1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ife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"/>
          <w:w w:val="101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5"/>
          <w:w w:val="122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31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4"/>
        </w:rPr>
        <w:t>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4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4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4"/>
        </w:rPr>
        <w:t>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7"/>
          <w:w w:val="104"/>
        </w:rPr>
        <w:t>.</w:t>
      </w:r>
      <w:r>
        <w:rPr>
          <w:rFonts w:ascii="Arial" w:hAnsi="Arial" w:cs="Arial" w:eastAsia="Arial"/>
          <w:sz w:val="18"/>
          <w:szCs w:val="18"/>
          <w:color w:val="4F4F4F"/>
          <w:spacing w:val="0"/>
          <w:w w:val="98"/>
        </w:rPr>
        <w:t>57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7" w:after="0" w:line="240" w:lineRule="auto"/>
        <w:ind w:left="517" w:right="91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3"/>
          <w:i/>
        </w:rPr>
        <w:t>IO.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6"/>
          <w:w w:val="93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2"/>
          <w:w w:val="100"/>
          <w:i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00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00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  <w:i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5"/>
          <w:w w:val="100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012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-3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4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4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4"/>
        </w:rPr>
        <w:t>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9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58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7" w:after="0" w:line="240" w:lineRule="auto"/>
        <w:ind w:left="517" w:right="103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5"/>
          <w:w w:val="100"/>
          <w:i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5"/>
          <w:i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15"/>
          <w:i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5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25"/>
          <w:w w:val="115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"/>
          <w:w w:val="100"/>
          <w:i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2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3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  <w:i/>
        </w:rPr>
        <w:t>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8"/>
          <w:w w:val="103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1"/>
          <w:i/>
        </w:rPr>
        <w:t>......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7"/>
          <w:w w:val="111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4"/>
          <w:i/>
        </w:rPr>
        <w:t>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3"/>
          <w:w w:val="104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0"/>
          <w:w w:val="106"/>
          <w:i/>
        </w:rPr>
        <w:t>......</w:t>
      </w:r>
      <w:r>
        <w:rPr>
          <w:rFonts w:ascii="Times New Roman" w:hAnsi="Times New Roman" w:cs="Times New Roman" w:eastAsia="Times New Roman"/>
          <w:sz w:val="19"/>
          <w:szCs w:val="19"/>
          <w:color w:val="8E8E8E"/>
          <w:spacing w:val="9"/>
          <w:w w:val="106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9"/>
          <w:i/>
        </w:rPr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9"/>
          <w:emboss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9"/>
          <w:emboss/>
          <w:i/>
        </w:rPr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9"/>
          <w:i/>
        </w:rPr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9"/>
          <w:i/>
        </w:rPr>
        <w:t>......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2"/>
          <w:w w:val="109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27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3"/>
          <w:w w:val="127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3"/>
          <w:i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8"/>
          <w:w w:val="103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7"/>
          <w:i/>
        </w:rPr>
        <w:t>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30"/>
          <w:w w:val="107"/>
          <w:i/>
        </w:rPr>
        <w:t>.</w:t>
      </w:r>
      <w:r>
        <w:rPr>
          <w:rFonts w:ascii="Arial" w:hAnsi="Arial" w:cs="Arial" w:eastAsia="Arial"/>
          <w:sz w:val="16"/>
          <w:szCs w:val="16"/>
          <w:color w:val="242424"/>
          <w:spacing w:val="0"/>
          <w:w w:val="111"/>
        </w:rPr>
        <w:t>72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57" w:after="0" w:line="240" w:lineRule="auto"/>
        <w:ind w:left="517" w:right="72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5"/>
          <w:i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6"/>
          <w:w w:val="115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15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25"/>
          <w:w w:val="115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  <w:i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  <w:i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5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2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2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2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5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6"/>
        </w:rPr>
        <w:t>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7"/>
          <w:w w:val="106"/>
        </w:rPr>
        <w:t>.</w:t>
      </w:r>
      <w:r>
        <w:rPr>
          <w:rFonts w:ascii="Arial" w:hAnsi="Arial" w:cs="Arial" w:eastAsia="Arial"/>
          <w:sz w:val="16"/>
          <w:szCs w:val="16"/>
          <w:color w:val="242424"/>
          <w:spacing w:val="0"/>
          <w:w w:val="111"/>
        </w:rPr>
        <w:t>72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45" w:after="0" w:line="240" w:lineRule="auto"/>
        <w:ind w:left="517" w:right="60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I3.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4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3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5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rvati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  <w:i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14"/>
        </w:rPr>
        <w:t>88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7" w:after="0" w:line="240" w:lineRule="auto"/>
        <w:ind w:left="517" w:right="5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3"/>
          <w:i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13"/>
          <w:i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3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24"/>
          <w:w w:val="113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5"/>
          <w:w w:val="100"/>
          <w:i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00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  <w:i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12"/>
          <w:w w:val="100"/>
          <w:i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2012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5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22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5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18"/>
          <w:w w:val="107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3D3D3D"/>
          <w:spacing w:val="0"/>
          <w:w w:val="121"/>
        </w:rPr>
        <w:t>88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7" w:after="0" w:line="240" w:lineRule="auto"/>
        <w:ind w:left="517" w:right="81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15.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3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sessment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hypothese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......................................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5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..............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0"/>
          <w:w w:val="103"/>
        </w:rPr>
        <w:t>................</w:t>
      </w:r>
      <w:r>
        <w:rPr>
          <w:rFonts w:ascii="Times New Roman" w:hAnsi="Times New Roman" w:cs="Times New Roman" w:eastAsia="Times New Roman"/>
          <w:sz w:val="19"/>
          <w:szCs w:val="19"/>
          <w:color w:val="3D3D3D"/>
          <w:spacing w:val="-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2"/>
        </w:rPr>
        <w:t>........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23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2"/>
        </w:rPr>
        <w:t>.......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8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.....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5"/>
          <w:w w:val="107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3D3D3D"/>
          <w:spacing w:val="0"/>
          <w:w w:val="127"/>
        </w:rPr>
        <w:t>91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4608" w:right="4136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42424"/>
          <w:spacing w:val="0"/>
          <w:w w:val="121"/>
        </w:rPr>
        <w:t>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7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4"/>
          <w:szCs w:val="24"/>
          <w:color w:val="3B3B3B"/>
          <w:spacing w:val="-22"/>
          <w:w w:val="100"/>
          <w:b/>
          <w:bCs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color w:val="111111"/>
          <w:spacing w:val="0"/>
          <w:w w:val="100"/>
          <w:b/>
          <w:bCs/>
        </w:rPr>
        <w:t>hap</w:t>
      </w:r>
      <w:r>
        <w:rPr>
          <w:rFonts w:ascii="Times New Roman" w:hAnsi="Times New Roman" w:cs="Times New Roman" w:eastAsia="Times New Roman"/>
          <w:sz w:val="24"/>
          <w:szCs w:val="24"/>
          <w:color w:val="111111"/>
          <w:spacing w:val="-13"/>
          <w:w w:val="100"/>
          <w:b/>
          <w:bCs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3B3B3B"/>
          <w:spacing w:val="0"/>
          <w:w w:val="100"/>
          <w:b/>
          <w:bCs/>
        </w:rPr>
        <w:t>er</w:t>
      </w:r>
      <w:r>
        <w:rPr>
          <w:rFonts w:ascii="Times New Roman" w:hAnsi="Times New Roman" w:cs="Times New Roman" w:eastAsia="Times New Roman"/>
          <w:sz w:val="24"/>
          <w:szCs w:val="24"/>
          <w:color w:val="3B3B3B"/>
          <w:spacing w:val="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B3B3B"/>
          <w:spacing w:val="4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111111"/>
          <w:spacing w:val="0"/>
          <w:w w:val="100"/>
          <w:b/>
          <w:bCs/>
        </w:rPr>
        <w:t>1.</w:t>
      </w:r>
      <w:r>
        <w:rPr>
          <w:rFonts w:ascii="Times New Roman" w:hAnsi="Times New Roman" w:cs="Times New Roman" w:eastAsia="Times New Roman"/>
          <w:sz w:val="22"/>
          <w:szCs w:val="22"/>
          <w:color w:val="111111"/>
          <w:spacing w:val="18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62626"/>
          <w:spacing w:val="0"/>
          <w:w w:val="103"/>
          <w:b/>
          <w:bCs/>
        </w:rPr>
        <w:t>Introduction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91" w:lineRule="auto"/>
        <w:ind w:left="551" w:right="69" w:firstLine="648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decades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obse1ve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rise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consequence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processe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takin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place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4"/>
        </w:rPr>
        <w:t>Em·ope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tlueat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have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gai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become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success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elections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pa.t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gai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exercise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power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9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electoral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cces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West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rn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Europe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expecte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pmtie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4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opportunit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push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sphere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interes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pa1ticula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economic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Grande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7"/>
        </w:rPr>
        <w:t>2012).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6" w:after="0" w:line="488" w:lineRule="auto"/>
        <w:ind w:left="527" w:right="53" w:firstLine="660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B3B3B"/>
          <w:w w:val="101"/>
        </w:rPr>
        <w:t>Recentl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arl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iterature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emerge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raise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3"/>
        </w:rPr>
        <w:t>exe1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icymakin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strnc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mal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Grabo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4"/>
        </w:rPr>
        <w:t>Hartle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7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13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-7"/>
          <w:w w:val="113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3B3B3B"/>
          <w:spacing w:val="0"/>
          <w:w w:val="108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3B3B3B"/>
          <w:spacing w:val="-9"/>
          <w:w w:val="108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36"/>
        </w:rPr>
        <w:t>;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3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Verbee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2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262626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262626"/>
          <w:spacing w:val="7"/>
          <w:w w:val="100"/>
        </w:rPr>
        <w:t>5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Researcher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have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distinguishe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witl1i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4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supp01tin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bein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opposin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witlti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exe1tin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lbid.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.Howeve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furthe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5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4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occupyin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just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3"/>
        </w:rPr>
        <w:t>mentionin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3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-9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3"/>
          <w:w w:val="93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1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3"/>
        </w:rPr>
        <w:t>possi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-13"/>
          <w:w w:val="93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111111"/>
          <w:spacing w:val="-11"/>
          <w:w w:val="93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6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condition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6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2"/>
        </w:rPr>
        <w:t>focu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1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73"/>
        </w:rPr>
        <w:t>mo1•e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7"/>
          <w:w w:val="7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1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6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1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-2"/>
          <w:w w:val="91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111111"/>
          <w:spacing w:val="5"/>
          <w:w w:val="7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1"/>
        </w:rPr>
        <w:t>ic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outcome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14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1"/>
        </w:rPr>
        <w:t>without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15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1"/>
        </w:rPr>
        <w:t>payilt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1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-4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100"/>
        </w:rPr>
        <w:t>attention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9" w:lineRule="exact"/>
        <w:ind w:left="551" w:right="9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opportunitie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constmint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strnctural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create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Verbee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Zaslove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2" w:lineRule="auto"/>
        <w:ind w:left="527" w:right="75" w:firstLine="2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</w:rPr>
        <w:t>(2015)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111entio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strnctural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operate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distinguis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positions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inside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supp01tin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being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1"/>
          <w:w w:val="11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appl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theor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stud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concemin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field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contras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Grabo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Hartleb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</w:rPr>
        <w:t>(2013)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several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6"/>
        </w:rPr>
        <w:t>countJ'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4"/>
          <w:w w:val="9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3"/>
          <w:w w:val="77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-case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occu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4"/>
          <w:w w:val="14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neithe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patticula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significance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ex:plai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theoretically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5"/>
        </w:rPr>
        <w:t>l11u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1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lac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indicate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nee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7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4"/>
        </w:rPr>
        <w:t>countJ·ie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9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2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7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9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broa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questio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thesi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llowi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what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  <w:i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  <w:i/>
        </w:rPr>
        <w:t>nation-sta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4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26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2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40"/>
          <w:i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8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tltesi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74"/>
        </w:rPr>
        <w:t>ca1111ot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7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encompasses.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3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3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necessat'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9"/>
          <w:w w:val="102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prominent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assumin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8"/>
        </w:rPr>
        <w:t>tl1at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88"/>
        </w:rPr>
        <w:t> </w:t>
      </w:r>
      <w:r>
        <w:rPr>
          <w:rFonts w:ascii="Arial" w:hAnsi="Arial" w:cs="Arial" w:eastAsia="Arial"/>
          <w:sz w:val="19"/>
          <w:szCs w:val="19"/>
          <w:color w:val="545454"/>
          <w:spacing w:val="0"/>
          <w:w w:val="147"/>
        </w:rPr>
        <w:t>i</w:t>
      </w:r>
      <w:r>
        <w:rPr>
          <w:rFonts w:ascii="Arial" w:hAnsi="Arial" w:cs="Arial" w:eastAsia="Arial"/>
          <w:sz w:val="19"/>
          <w:szCs w:val="19"/>
          <w:color w:val="545454"/>
          <w:spacing w:val="0"/>
          <w:w w:val="147"/>
        </w:rPr>
        <w:t>f</w:t>
      </w:r>
      <w:r>
        <w:rPr>
          <w:rFonts w:ascii="Arial" w:hAnsi="Arial" w:cs="Arial" w:eastAsia="Arial"/>
          <w:sz w:val="19"/>
          <w:szCs w:val="19"/>
          <w:color w:val="545454"/>
          <w:spacing w:val="-39"/>
          <w:w w:val="14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9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empirical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does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evidence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eres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hardl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have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sphere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holar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literature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consider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61" w:lineRule="exact"/>
        <w:ind w:left="4608" w:right="4149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B3B3B"/>
          <w:spacing w:val="0"/>
          <w:w w:val="128"/>
          <w:position w:val="1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240" w:lineRule="auto"/>
        <w:ind w:left="551" w:right="10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5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topic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2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12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7"/>
          <w:w w:val="11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12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Coffe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4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8"/>
        </w:rPr>
        <w:t>ui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2005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Mudd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3" w:lineRule="auto"/>
        <w:ind w:left="551" w:right="73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w w:val="106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6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1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Rydgre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2005).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Eur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nation-state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present: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become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trict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2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Kingdom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rlan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Europe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thro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reductio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8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4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expansio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admissio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members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scie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vit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etennine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investigate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relatio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radicalizatio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policymaking.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91" w:lineRule="auto"/>
        <w:ind w:left="551" w:right="58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Arial" w:hAnsi="Arial" w:cs="Arial" w:eastAsia="Arial"/>
          <w:sz w:val="18"/>
          <w:szCs w:val="18"/>
          <w:color w:val="424242"/>
          <w:spacing w:val="0"/>
          <w:w w:val="131"/>
        </w:rPr>
        <w:t>It</w:t>
      </w:r>
      <w:r>
        <w:rPr>
          <w:rFonts w:ascii="Arial" w:hAnsi="Arial" w:cs="Arial" w:eastAsia="Arial"/>
          <w:sz w:val="18"/>
          <w:szCs w:val="18"/>
          <w:color w:val="424242"/>
          <w:spacing w:val="-18"/>
          <w:w w:val="13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secret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alread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\vll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immugratio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Denniso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Goodwi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2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29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2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Dunca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Loxbo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Mudd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4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5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2012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Pellikaa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4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4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4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7"/>
          <w:w w:val="14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4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4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3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Schau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Spanj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2010;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Spanje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Bru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4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6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existi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mostl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eithe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perfonnance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behaviou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govenunen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limiting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investigatio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single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country-case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compariso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several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tan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6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Denniso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Good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5)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conduct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single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country-case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study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analysis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observe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Dunca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(2010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3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Loxb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(2010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Pellikaa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(2003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Schai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(2006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2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holars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Mudd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(2007)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specific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stly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occupyin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positions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existin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literature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topic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nan·o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'·Case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consequentl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representativeness.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researcher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utmuc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etai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empirical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investigatio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relationshi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immigmtio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constitute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cademic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puzzle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detennine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solve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ific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research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questio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follows: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i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  <w:i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  <w:i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15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1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  <w:i/>
        </w:rPr>
        <w:t>garding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5"/>
          <w:w w:val="105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22"/>
          <w:i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Takin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existilt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accoun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esear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take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forwar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investigate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6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suppo1tin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608" w:right="4149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28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51" w:right="7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fonnin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Hartle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7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34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Zaslov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2015)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9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abilit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9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agenda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mmigrati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cies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24242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24242"/>
          <w:spacing w:val="-36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prod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gener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variou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st111ctural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operate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plori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ban·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opportunitie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conditi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combinatio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holar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ratu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appl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theoretic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5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fi·amewor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counlly-case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thro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nducti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howi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presence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absence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cymakin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ifferent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rctural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conditions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examine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relationship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cymakin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tfonn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opt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yz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tail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Fmthenuor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nation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ntifi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inal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3"/>
        </w:rPr>
        <w:t>compru·e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icymakin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nation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0"/>
          <w:w w:val="102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52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remai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ows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sectio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pape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examine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existin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erature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topic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enomeno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discussed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gap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tud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fmthe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45454"/>
          <w:spacing w:val="0"/>
          <w:w w:val="105"/>
        </w:rPr>
        <w:t>be</w:t>
      </w:r>
      <w:r>
        <w:rPr>
          <w:rFonts w:ascii="Arial" w:hAnsi="Arial" w:cs="Arial" w:eastAsia="Arial"/>
          <w:sz w:val="17"/>
          <w:szCs w:val="17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produce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pot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fonuulated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ird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conceme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methodolog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Therefor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existin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method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selectio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tual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pract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applicatio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considered.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occupyin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diverse-case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maximum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rian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9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alo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ndit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Moreover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procedure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6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2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9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7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manual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platfonu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ocument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escr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Furthennor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hap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12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98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2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concem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pir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y-case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A5A5A5"/>
          <w:spacing w:val="0"/>
          <w:w w:val="29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A5A5A5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thodol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ical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llowi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hap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applie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mpir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data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tandpoin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gratio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neutra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ects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gs,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matri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presented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Finally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eflect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1"/>
          <w:w w:val="103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·esear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9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possible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6" w:after="0" w:line="240" w:lineRule="auto"/>
        <w:ind w:left="539" w:right="9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ged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608" w:right="4140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0"/>
          <w:w w:val="139"/>
        </w:rPr>
        <w:t>8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39" w:right="56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3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Ftuthennor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contributio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stud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limitation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5858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58585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altemative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method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limitation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4608" w:right="4129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0"/>
          <w:w w:val="128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7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4"/>
          <w:szCs w:val="24"/>
          <w:color w:val="2F2F2F"/>
          <w:spacing w:val="0"/>
          <w:w w:val="100"/>
          <w:b/>
          <w:bCs/>
        </w:rPr>
        <w:t>Chapter</w:t>
      </w:r>
      <w:r>
        <w:rPr>
          <w:rFonts w:ascii="Times New Roman" w:hAnsi="Times New Roman" w:cs="Times New Roman" w:eastAsia="Times New Roman"/>
          <w:sz w:val="24"/>
          <w:szCs w:val="24"/>
          <w:color w:val="2F2F2F"/>
          <w:spacing w:val="15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F2F2F"/>
          <w:spacing w:val="0"/>
          <w:w w:val="100"/>
          <w:b/>
          <w:bCs/>
        </w:rPr>
        <w:t>2.</w:t>
      </w:r>
      <w:r>
        <w:rPr>
          <w:rFonts w:ascii="Times New Roman" w:hAnsi="Times New Roman" w:cs="Times New Roman" w:eastAsia="Times New Roman"/>
          <w:sz w:val="24"/>
          <w:szCs w:val="24"/>
          <w:color w:val="2F2F2F"/>
          <w:spacing w:val="-8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0"/>
          <w:w w:val="100"/>
          <w:b/>
          <w:bCs/>
        </w:rPr>
        <w:t>Theoretical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26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0"/>
          <w:w w:val="102"/>
          <w:b/>
          <w:bCs/>
        </w:rPr>
        <w:t>framework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94" w:lineRule="auto"/>
        <w:ind w:left="551" w:right="6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phenomeno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arge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scholars.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general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label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family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Some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scholar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usin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2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9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(Gr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bow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4"/>
        </w:rPr>
        <w:t>Ha1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9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6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3),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3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4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4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6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righ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2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(Mudd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06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4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2"/>
        </w:rPr>
        <w:t>Scl1ai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9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"e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4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ht·wi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Coffe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1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1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Rydgre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2005)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right-wing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2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-30"/>
          <w:w w:val="123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emis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Crute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1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other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(Akk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4"/>
        </w:rPr>
        <w:t>nua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6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Lange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0" w:lineRule="auto"/>
        <w:ind w:left="551" w:right="7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Arial" w:hAnsi="Arial" w:cs="Arial" w:eastAsia="Arial"/>
          <w:sz w:val="18"/>
          <w:szCs w:val="18"/>
          <w:color w:val="545454"/>
          <w:spacing w:val="0"/>
          <w:w w:val="132"/>
        </w:rPr>
        <w:t>&amp;</w:t>
      </w:r>
      <w:r>
        <w:rPr>
          <w:rFonts w:ascii="Arial" w:hAnsi="Arial" w:cs="Arial" w:eastAsia="Arial"/>
          <w:sz w:val="18"/>
          <w:szCs w:val="18"/>
          <w:color w:val="545454"/>
          <w:spacing w:val="-27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1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Lang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4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Dunca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Halikiopoulo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Loxb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Minkenber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Noni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2005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righ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2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Howar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ght-win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populis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2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Lang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2012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1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8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Sm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3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"po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3"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89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4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8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slov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2012).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esear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detenuine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asses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"po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chose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instea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numerou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11"/>
        </w:rPr>
        <w:t>tenu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0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9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encom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ideological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feature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(Mudd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27" w:lineRule="exact"/>
        <w:ind w:left="539" w:right="11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explai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8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7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-11"/>
          <w:w w:val="5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oice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thoroughl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eac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constitutes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0" w:lineRule="auto"/>
        <w:ind w:left="539" w:right="88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9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3"/>
          <w:w w:val="11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rt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rmo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8"/>
          <w:w w:val="9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4"/>
        </w:rPr>
        <w:t>yze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deserve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n.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eoretic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1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erat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examine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gener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role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esente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eoretic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framew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4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hypothese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formulat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545454"/>
          <w:spacing w:val="0"/>
          <w:w w:val="100"/>
        </w:rPr>
        <w:t>2.1</w:t>
      </w:r>
      <w:r>
        <w:rPr>
          <w:rFonts w:ascii="Times New Roman" w:hAnsi="Times New Roman" w:cs="Times New Roman" w:eastAsia="Times New Roman"/>
          <w:sz w:val="23"/>
          <w:szCs w:val="23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545454"/>
          <w:spacing w:val="0"/>
          <w:w w:val="100"/>
        </w:rPr>
        <w:t>Populi</w:t>
      </w:r>
      <w:r>
        <w:rPr>
          <w:rFonts w:ascii="Times New Roman" w:hAnsi="Times New Roman" w:cs="Times New Roman" w:eastAsia="Times New Roman"/>
          <w:sz w:val="23"/>
          <w:szCs w:val="23"/>
          <w:color w:val="545454"/>
          <w:spacing w:val="-14"/>
          <w:w w:val="101"/>
        </w:rPr>
        <w:t>s</w:t>
      </w:r>
      <w:r>
        <w:rPr>
          <w:rFonts w:ascii="Times New Roman" w:hAnsi="Times New Roman" w:cs="Times New Roman" w:eastAsia="Times New Roman"/>
          <w:sz w:val="23"/>
          <w:szCs w:val="23"/>
          <w:color w:val="2F2F2F"/>
          <w:spacing w:val="0"/>
          <w:w w:val="115"/>
        </w:rPr>
        <w:t>t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48" w:after="0" w:line="490" w:lineRule="auto"/>
        <w:ind w:left="551" w:right="6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7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nitio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74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7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8"/>
        </w:rPr>
        <w:t>popu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5"/>
        </w:rPr>
        <w:t>ism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Mudde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(200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8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543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9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ism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ogy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contrapositio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between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pur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9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com1pt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9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9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4"/>
        </w:rPr>
        <w:t>expTes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general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deeme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impo1tant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statute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huma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rights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eolog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pul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6"/>
          <w:w w:val="11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",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thin-centre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og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5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allow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co-exist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3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ideologie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6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544).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3"/>
        </w:rPr>
        <w:t>impmtant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(2004)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mph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size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populism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knows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compromise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recognize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emes: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6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1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8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2"/>
          <w:w w:val="11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evil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Hence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appeal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necessaril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8"/>
        </w:rPr>
        <w:t>tl1at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separate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society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40" w:lineRule="auto"/>
        <w:ind w:left="551" w:right="11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opposin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groups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perceive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76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7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actions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Therefor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populists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4572" w:right="408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8"/>
        </w:rPr>
        <w:t>10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2" w:lineRule="auto"/>
        <w:ind w:left="539" w:right="57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criticize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mocrat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ntati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9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advocate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represent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communit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Howe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2013).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also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necessar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12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1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1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against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0"/>
          <w:w w:val="14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minoritie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communit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share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commo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culture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identity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(2004)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Howe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3)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feature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populis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mag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addressin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directl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6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1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0"/>
          <w:w w:val="112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stron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harismatic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leade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membe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8"/>
        </w:rPr>
        <w:t>tl1at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erceive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face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essi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representative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1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64646"/>
          <w:spacing w:val="0"/>
          <w:w w:val="100"/>
        </w:rPr>
        <w:t>2.2</w:t>
      </w:r>
      <w:r>
        <w:rPr>
          <w:rFonts w:ascii="Times New Roman" w:hAnsi="Times New Roman" w:cs="Times New Roman" w:eastAsia="Times New Roman"/>
          <w:sz w:val="23"/>
          <w:szCs w:val="23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48" w:after="0" w:line="492" w:lineRule="auto"/>
        <w:ind w:left="551" w:right="62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ely: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views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difference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among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scholar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4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7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5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adherence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mentione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extreme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pur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bodi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3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com•pte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bodiment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evil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-59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tl1ese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prutie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wev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8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1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accurate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ecess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0"/>
        </w:rPr>
        <w:t>-y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9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5"/>
        </w:rPr>
        <w:t>l11e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7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radic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1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86" w:lineRule="auto"/>
        <w:ind w:left="551" w:right="4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(2007,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23)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harac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erizes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14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comb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3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authorita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iani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antidemocrac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17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Similarl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radicalism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nativism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autl10ritarianism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fference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etwee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extreme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pmtie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fundamental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9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0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mocra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extr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princip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sovereignt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anti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mocratic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2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8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antidemocrati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1"/>
        </w:rPr>
        <w:t>111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7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model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representative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emocrac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pluralism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constitutional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protection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right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2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2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5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4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2"/>
        </w:rPr>
        <w:t>fre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3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dom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2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minoritie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7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1"/>
          <w:w w:val="100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Ibid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4"/>
          <w:w w:val="100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0"/>
          <w:w w:val="10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15151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151515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9"/>
          <w:w w:val="100"/>
        </w:rPr>
        <w:t>3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"/>
          <w:w w:val="100"/>
        </w:rPr>
        <w:t>1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eov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0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4"/>
        </w:rPr>
        <w:t>thoug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4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4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83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3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el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2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4"/>
        </w:rPr>
        <w:t>radica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4"/>
          <w:w w:val="9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94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7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4"/>
        </w:rPr>
        <w:t>these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0"/>
        </w:rPr>
        <w:t>partie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3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not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m1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ove1throwin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Beym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2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20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2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2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thesis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label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6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righ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analysis.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73" w:right="4055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43434"/>
          <w:spacing w:val="0"/>
          <w:w w:val="120"/>
        </w:rPr>
        <w:t>11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77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5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2"/>
          <w:szCs w:val="22"/>
          <w:color w:val="3B3B3B"/>
          <w:spacing w:val="0"/>
          <w:w w:val="100"/>
        </w:rPr>
        <w:t>2.3</w:t>
      </w:r>
      <w:r>
        <w:rPr>
          <w:rFonts w:ascii="Times New Roman" w:hAnsi="Times New Roman" w:cs="Times New Roman" w:eastAsia="Times New Roman"/>
          <w:sz w:val="22"/>
          <w:szCs w:val="22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B3B"/>
          <w:spacing w:val="0"/>
          <w:w w:val="105"/>
        </w:rPr>
        <w:t>Right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491" w:lineRule="auto"/>
        <w:ind w:left="539" w:right="52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owin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1"/>
        </w:rPr>
        <w:t>natu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veal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diff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nce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betwe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eft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disti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etwee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left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9"/>
        </w:rPr>
        <w:t>righ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1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scholar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ultural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6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Look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economic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8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6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4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7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12)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arg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welfare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ppor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favor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conom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support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ltural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emarca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6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2007)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tinguis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eft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inequality: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left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eradicate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inequalitie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1"/>
        </w:rPr>
        <w:t>witl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nsi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rab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5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8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consid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qualities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eces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3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tural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affai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Howev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argues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nda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7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es.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Acco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(2007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0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7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5"/>
          <w:w w:val="100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shows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socioeconomic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range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cha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5"/>
        </w:rPr>
        <w:t>tl1at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32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7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-11"/>
          <w:w w:val="5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ogy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2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9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concept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thoritarianis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mbini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tura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5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itical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soc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9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ultural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8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2"/>
          <w:w w:val="13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mph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progmm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mostl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against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6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opponent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9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Halikiopo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3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1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1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3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1"/>
          <w:w w:val="113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ntial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5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8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7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3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ts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mphas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8"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5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2"/>
          <w:w w:val="11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7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6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ntua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thnic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9"/>
        </w:rPr>
        <w:t>ultu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4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displ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nalis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5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2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7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civic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6"/>
        </w:rPr>
        <w:t>national.ism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4" w:lineRule="auto"/>
        <w:ind w:left="551" w:right="49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6"/>
        </w:rPr>
        <w:t>tl1i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botl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ltu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6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0"/>
        </w:rPr>
        <w:t>nsi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ilnpo•tant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dete1mine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distinct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5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feature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3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9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6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7"/>
        </w:rPr>
        <w:t>tura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9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7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dis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ultural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3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10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9"/>
        </w:rPr>
        <w:t>titio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popular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2"/>
        </w:rPr>
        <w:t>tl1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5"/>
          <w:w w:val="8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4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1"/>
        </w:rPr>
        <w:t>ii1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8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8"/>
        </w:rPr>
        <w:t>account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3B3B3B"/>
          <w:spacing w:val="0"/>
          <w:w w:val="100"/>
        </w:rPr>
        <w:t>2.4</w:t>
      </w:r>
      <w:r>
        <w:rPr>
          <w:rFonts w:ascii="Times New Roman" w:hAnsi="Times New Roman" w:cs="Times New Roman" w:eastAsia="Times New Roman"/>
          <w:sz w:val="22"/>
          <w:szCs w:val="22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B3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B3B3B"/>
          <w:spacing w:val="0"/>
          <w:w w:val="104"/>
        </w:rPr>
        <w:t>Ide</w:t>
      </w:r>
      <w:r>
        <w:rPr>
          <w:rFonts w:ascii="Times New Roman" w:hAnsi="Times New Roman" w:cs="Times New Roman" w:eastAsia="Times New Roman"/>
          <w:sz w:val="22"/>
          <w:szCs w:val="22"/>
          <w:color w:val="3B3B3B"/>
          <w:spacing w:val="-5"/>
          <w:w w:val="105"/>
        </w:rPr>
        <w:t>o</w:t>
      </w:r>
      <w:r>
        <w:rPr>
          <w:rFonts w:ascii="Times New Roman" w:hAnsi="Times New Roman" w:cs="Times New Roman" w:eastAsia="Times New Roman"/>
          <w:sz w:val="22"/>
          <w:szCs w:val="22"/>
          <w:color w:val="1A1A1A"/>
          <w:spacing w:val="1"/>
          <w:w w:val="95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0"/>
          <w:w w:val="105"/>
        </w:rPr>
        <w:t>ogy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e"l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1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aiiiiii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4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nature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refen·e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17" w:right="64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concept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6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1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3"/>
          <w:w w:val="11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9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6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5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6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3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authoritarian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popu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9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1"/>
        </w:rPr>
        <w:t>ism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7"/>
          <w:w w:val="9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7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26).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4571" w:right="4070"/>
        <w:jc w:val="center"/>
        <w:rPr>
          <w:rFonts w:ascii="Courier New" w:hAnsi="Courier New" w:cs="Courier New" w:eastAsia="Courier New"/>
          <w:sz w:val="20"/>
          <w:szCs w:val="20"/>
        </w:rPr>
      </w:pPr>
      <w:rPr/>
      <w:r>
        <w:rPr>
          <w:rFonts w:ascii="Courier New" w:hAnsi="Courier New" w:cs="Courier New" w:eastAsia="Courier New"/>
          <w:sz w:val="20"/>
          <w:szCs w:val="20"/>
          <w:color w:val="2B2B2B"/>
          <w:spacing w:val="0"/>
          <w:w w:val="87"/>
        </w:rPr>
        <w:t>12</w:t>
      </w:r>
      <w:r>
        <w:rPr>
          <w:rFonts w:ascii="Courier New" w:hAnsi="Courier New" w:cs="Courier New" w:eastAsia="Courier New"/>
          <w:sz w:val="20"/>
          <w:szCs w:val="20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2" w:lineRule="auto"/>
        <w:ind w:left="551" w:right="7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pilla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1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ism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   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constitute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ideolo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implies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6"/>
        </w:rPr>
        <w:t>contJ·apositio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iew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tlueat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6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native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lement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6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nation-state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whole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iew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homogeneo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unity: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unite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languag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8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6"/>
        </w:rPr>
        <w:t>ture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stor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7"/>
        </w:rPr>
        <w:t>(H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8"/>
          <w:w w:val="104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5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3).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identit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6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ticultur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8"/>
        </w:rPr>
        <w:t>res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8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uropeanizatio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globalizatio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threat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(Von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Beym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2011).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ativism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1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sceptic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institution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weake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elites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beneficial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6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4"/>
        </w:rPr>
        <w:t>sov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9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9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4"/>
        </w:rPr>
        <w:t>eig11t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1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nation-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ru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str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-state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Mark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Wilso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2000).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2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non-Europea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ltu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religio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bigge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threat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ational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values: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pmticula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ntra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opea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non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2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uropean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nation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cultures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Clu·istia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Islamic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Zaslov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Finally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opposin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non-native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element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concept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necessar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sin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e-is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7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pmtie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allow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combine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anti-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sentiment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9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5"/>
          <w:w w:val="10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1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6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5"/>
        </w:rPr>
        <w:t>TI1e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ideologic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feat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authoritarianism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8"/>
        </w:rPr>
        <w:t>stron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inke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conservative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12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8"/>
        </w:rPr>
        <w:t>stJ·ict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well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respect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authorit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Furthenuor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8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necessaril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intertwine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1"/>
        </w:rPr>
        <w:t>witl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antidemocratic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iew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authorit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represent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linke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supp01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democra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0" w:lineRule="auto"/>
        <w:ind w:left="551" w:right="90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feat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popu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9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1"/>
        </w:rPr>
        <w:t>ism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8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divide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societ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homogeneo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groups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"the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14"/>
        </w:rPr>
        <w:t>elite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36"/>
          <w:w w:val="114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must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expres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general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often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corrupted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therefore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shoul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criticize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replace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genuine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representative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(Mudd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Von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Beym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2011).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tluee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feature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parties'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urgent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nation-state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face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nowaday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highligh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their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manife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B8B8B8"/>
          <w:spacing w:val="-7"/>
          <w:w w:val="61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8" w:after="0" w:line="487" w:lineRule="auto"/>
        <w:ind w:left="551" w:right="71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clea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immigmtio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sole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attention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nativism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willingnes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protect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natio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non-native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elements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blun·e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border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6"/>
        </w:rPr>
        <w:t>witl1it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urop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imula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mobility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7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ope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oppor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uni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brin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9"/>
        </w:rPr>
        <w:t>ultu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7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pose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threat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72" w:right="409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63636"/>
          <w:spacing w:val="0"/>
          <w:w w:val="116"/>
        </w:rPr>
        <w:t>13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7" w:after="0" w:line="492" w:lineRule="auto"/>
        <w:ind w:left="551" w:right="7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culture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radic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on-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ents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owne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Bal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2010).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ogram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frame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religiou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economi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multifa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1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8"/>
          <w:w w:val="111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14"/>
          <w:w w:val="111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11"/>
        </w:rPr>
        <w:t>2).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-14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increasin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3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coverag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po1traye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prominent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4"/>
        </w:rPr>
        <w:t>Ryd!gre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2005).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appeal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vari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econo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globaliz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egrati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affect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eifonnance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already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ntio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ad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ecess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sin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99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focusin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only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poin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proceed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fmth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addressin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94" w:lineRule="auto"/>
        <w:ind w:left="551" w:right="5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fe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1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age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opponent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uros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incumbent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nation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gove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upp01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anizatio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Beym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4" w:after="0" w:line="489" w:lineRule="auto"/>
        <w:ind w:left="551" w:right="7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6"/>
        </w:rPr>
        <w:t>II).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2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8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6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tural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ideological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Beside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conomic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competiti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undennines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otecti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create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econo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sks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likiopou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3"/>
          <w:w w:val="118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4"/>
          <w:w w:val="11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13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-7"/>
          <w:w w:val="113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14"/>
        </w:rPr>
        <w:t>12;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Grand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Kriesi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2012).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Sitte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14"/>
        </w:rPr>
        <w:t>(2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-6"/>
          <w:w w:val="114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4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9"/>
          <w:w w:val="114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14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5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claim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7"/>
        </w:rPr>
        <w:t>Utat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iew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ideological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uros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popu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ist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difficult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commo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incum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problematic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8"/>
        </w:rPr>
        <w:t>Utem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cooperate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Eur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difficult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5"/>
        </w:rPr>
        <w:t>iU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8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emphasi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feasi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le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1" w:after="0" w:line="487" w:lineRule="auto"/>
        <w:ind w:left="551" w:right="7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ad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9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popul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parties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egard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ultural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fare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stat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wrong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socioeconomic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righ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7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econom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welfare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ertw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nativist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feature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selectivity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(M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4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belon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12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6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1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excl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551" w:right="8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cces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8" w:after="0" w:line="240" w:lineRule="auto"/>
        <w:ind w:left="4571" w:right="4060"/>
        <w:jc w:val="center"/>
        <w:rPr>
          <w:rFonts w:ascii="Courier New" w:hAnsi="Courier New" w:cs="Courier New" w:eastAsia="Courier New"/>
          <w:sz w:val="20"/>
          <w:szCs w:val="20"/>
        </w:rPr>
      </w:pPr>
      <w:rPr/>
      <w:r>
        <w:rPr>
          <w:rFonts w:ascii="Courier New" w:hAnsi="Courier New" w:cs="Courier New" w:eastAsia="Courier New"/>
          <w:sz w:val="20"/>
          <w:szCs w:val="20"/>
          <w:color w:val="1A1A1A"/>
          <w:spacing w:val="-30"/>
          <w:w w:val="95"/>
        </w:rPr>
        <w:t>1</w:t>
      </w:r>
      <w:r>
        <w:rPr>
          <w:rFonts w:ascii="Courier New" w:hAnsi="Courier New" w:cs="Courier New" w:eastAsia="Courier New"/>
          <w:sz w:val="20"/>
          <w:szCs w:val="20"/>
          <w:color w:val="464646"/>
          <w:spacing w:val="0"/>
          <w:w w:val="128"/>
        </w:rPr>
        <w:t>4</w:t>
      </w:r>
      <w:r>
        <w:rPr>
          <w:rFonts w:ascii="Courier New" w:hAnsi="Courier New" w:cs="Courier New" w:eastAsia="Courier New"/>
          <w:sz w:val="20"/>
          <w:szCs w:val="20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20" w:bottom="280" w:left="1680" w:right="1260"/>
        </w:sectPr>
      </w:pPr>
      <w:rPr/>
    </w:p>
    <w:p>
      <w:pPr>
        <w:spacing w:before="69" w:after="0" w:line="487" w:lineRule="auto"/>
        <w:ind w:left="551" w:right="8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fit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sho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63636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363636"/>
          <w:spacing w:val="-42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ectin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global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9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hang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treats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iza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492" w:lineRule="auto"/>
        <w:ind w:left="551" w:right="7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6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2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ad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authoritarianism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strict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risin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usual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consequence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1"/>
        </w:rPr>
        <w:t>(S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98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1"/>
          <w:w w:val="99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6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0).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putti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create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additional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frame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mobilize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effe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combinatio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oser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globalizatio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eaniz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ocesse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afrai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2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obs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ecause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waves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flo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97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Smit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2"/>
          <w:w w:val="103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7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5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4"/>
        </w:rPr>
        <w:t>0).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87" w:lineRule="auto"/>
        <w:ind w:left="551" w:right="80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hap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nni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ami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fore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9"/>
          <w:w w:val="1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1"/>
        </w:rPr>
        <w:t>campaign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ggest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voters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reaso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rise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Westem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analyzed.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0"/>
          <w:w w:val="100"/>
        </w:rPr>
        <w:t>2.5</w:t>
      </w:r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48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3"/>
          <w:szCs w:val="23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0"/>
          <w:w w:val="100"/>
        </w:rPr>
        <w:t>rise</w:t>
      </w:r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63636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23"/>
          <w:szCs w:val="23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23"/>
          <w:szCs w:val="23"/>
          <w:color w:val="48484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63636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23"/>
          <w:szCs w:val="23"/>
          <w:color w:val="363636"/>
          <w:spacing w:val="-14"/>
          <w:w w:val="107"/>
        </w:rPr>
        <w:t>i</w:t>
      </w:r>
      <w:r>
        <w:rPr>
          <w:rFonts w:ascii="Times New Roman" w:hAnsi="Times New Roman" w:cs="Times New Roman" w:eastAsia="Times New Roman"/>
          <w:sz w:val="23"/>
          <w:szCs w:val="23"/>
          <w:color w:val="595959"/>
          <w:spacing w:val="6"/>
          <w:w w:val="104"/>
        </w:rPr>
        <w:t>g</w:t>
      </w:r>
      <w:r>
        <w:rPr>
          <w:rFonts w:ascii="Times New Roman" w:hAnsi="Times New Roman" w:cs="Times New Roman" w:eastAsia="Times New Roman"/>
          <w:sz w:val="23"/>
          <w:szCs w:val="23"/>
          <w:color w:val="363636"/>
          <w:spacing w:val="0"/>
          <w:w w:val="100"/>
        </w:rPr>
        <w:t>ht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60" w:after="0" w:line="488" w:lineRule="auto"/>
        <w:ind w:left="551" w:right="71" w:firstLine="636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980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7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1"/>
        </w:rPr>
        <w:t>990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obili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aroun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1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1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1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evi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ui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2005).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conse1vative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value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opposin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8"/>
        </w:rPr>
        <w:t>g.-a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8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6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agenda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6"/>
          <w:w w:val="11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9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element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6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6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ean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tJi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9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1"/>
        </w:rPr>
        <w:t>Denmar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Franc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other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gence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acci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cide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7"/>
        </w:rPr>
        <w:t>wit£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\Vestem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9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nif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nomi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ultural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4"/>
        </w:rPr>
        <w:t>lvarsflate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irst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6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4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intemationalization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followe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abolitio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trade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7"/>
        </w:rPr>
        <w:t>banier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6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1tu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itie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industrial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sines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bypassin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ower-sk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lle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comm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5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7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9"/>
          <w:w w:val="98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1"/>
          <w:w w:val="8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6"/>
        </w:rPr>
        <w:t>se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3"/>
          <w:w w:val="107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979797"/>
          <w:spacing w:val="-6"/>
          <w:w w:val="52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484848"/>
          <w:spacing w:val="0"/>
          <w:w w:val="93"/>
        </w:rPr>
        <w:t>ative</w:t>
      </w:r>
      <w:r>
        <w:rPr>
          <w:rFonts w:ascii="Times New Roman" w:hAnsi="Times New Roman" w:cs="Times New Roman" w:eastAsia="Times New Roman"/>
          <w:sz w:val="21"/>
          <w:szCs w:val="21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8484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3"/>
          <w:w w:val="127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3"/>
        </w:rPr>
        <w:t>Ibi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2"/>
          <w:w w:val="94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1"/>
        </w:rPr>
        <w:t>.).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84848"/>
          <w:spacing w:val="0"/>
          <w:w w:val="91"/>
        </w:rPr>
        <w:t>Secondl</w:t>
      </w:r>
      <w:r>
        <w:rPr>
          <w:rFonts w:ascii="Times New Roman" w:hAnsi="Times New Roman" w:cs="Times New Roman" w:eastAsia="Times New Roman"/>
          <w:sz w:val="21"/>
          <w:szCs w:val="21"/>
          <w:color w:val="484848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14"/>
          <w:w w:val="10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egra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89"/>
        </w:rPr>
        <w:t>bhu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23"/>
          <w:w w:val="89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2"/>
          <w:w w:val="89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89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3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84848"/>
          <w:spacing w:val="0"/>
          <w:w w:val="100"/>
        </w:rPr>
        <w:t>border</w:t>
      </w:r>
      <w:r>
        <w:rPr>
          <w:rFonts w:ascii="Times New Roman" w:hAnsi="Times New Roman" w:cs="Times New Roman" w:eastAsia="Times New Roman"/>
          <w:sz w:val="21"/>
          <w:szCs w:val="21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8484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9" w:lineRule="exact"/>
        <w:ind w:left="551" w:right="9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84848"/>
          <w:w w:val="95"/>
        </w:rPr>
        <w:t>count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24"/>
          <w:w w:val="96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-20"/>
          <w:w w:val="123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ce1t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roups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4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con·upte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4"/>
        </w:rPr>
        <w:t>take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6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sov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mocra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4242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scandal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seve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3"/>
        </w:rPr>
        <w:t>countJ·ie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resulte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publ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6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9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le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ilit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9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losing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confidence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4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1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mtie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Dalto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Weldo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539" w:right="11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2005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lvarsflaten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Eur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read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substan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1ise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2" w:after="0" w:line="240" w:lineRule="auto"/>
        <w:ind w:left="4571" w:right="4095"/>
        <w:jc w:val="center"/>
        <w:rPr>
          <w:rFonts w:ascii="Courier New" w:hAnsi="Courier New" w:cs="Courier New" w:eastAsia="Courier New"/>
          <w:sz w:val="20"/>
          <w:szCs w:val="20"/>
        </w:rPr>
      </w:pPr>
      <w:rPr/>
      <w:r>
        <w:rPr>
          <w:rFonts w:ascii="Courier New" w:hAnsi="Courier New" w:cs="Courier New" w:eastAsia="Courier New"/>
          <w:sz w:val="20"/>
          <w:szCs w:val="20"/>
          <w:color w:val="363636"/>
          <w:spacing w:val="0"/>
          <w:w w:val="85"/>
        </w:rPr>
        <w:t>15</w:t>
      </w:r>
      <w:r>
        <w:rPr>
          <w:rFonts w:ascii="Courier New" w:hAnsi="Courier New" w:cs="Courier New" w:eastAsia="Courier New"/>
          <w:sz w:val="20"/>
          <w:szCs w:val="20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7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5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unempl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1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cult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conflict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6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(Iv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rsfla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1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0"/>
        </w:rPr>
        <w:t>tl1ese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factor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contribute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risin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manage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iff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4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3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·e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populatio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receivin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votes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low-skille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manual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f-em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oye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broa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rou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6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young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1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2"/>
          <w:w w:val="11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1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actio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3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incum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6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institution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2" w:after="0" w:line="490" w:lineRule="auto"/>
        <w:ind w:left="551" w:right="8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mobil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aroun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2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grievance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tl1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8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centra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role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pa.tie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ectoral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succes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lvarsflate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les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pronounce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8"/>
        </w:rPr>
        <w:t>ce11ai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7"/>
        </w:rPr>
        <w:t>untr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mph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thnic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additional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cces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tora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8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pe1fonuance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5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2009).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4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14" w:lineRule="exact"/>
        <w:ind w:left="551" w:right="11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position w:val="-1"/>
        </w:rPr>
        <w:t>considet·e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position w:val="-1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position w:val="-1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29"/>
          <w:position w:val="-1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29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00"/>
          <w:position w:val="-1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28"/>
          <w:w w:val="2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  <w:position w:val="-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position w:val="-1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  <w:position w:val="-1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  <w:position w:val="-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3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6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  <w:position w:val="-1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7"/>
          <w:position w:val="-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9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23"/>
          <w:position w:val="-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23"/>
          <w:position w:val="-1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23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5"/>
          <w:position w:val="-1"/>
        </w:rPr>
        <w:t>Coff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9"/>
          <w:w w:val="95"/>
          <w:position w:val="-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47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5"/>
          <w:position w:val="-1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4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35" w:after="0" w:line="494" w:lineRule="auto"/>
        <w:ind w:left="551" w:right="9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Hey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5454"/>
          <w:spacing w:val="0"/>
          <w:w w:val="143"/>
        </w:rPr>
        <w:t>&amp;</w:t>
      </w:r>
      <w:r>
        <w:rPr>
          <w:rFonts w:ascii="Arial" w:hAnsi="Arial" w:cs="Arial" w:eastAsia="Arial"/>
          <w:sz w:val="18"/>
          <w:szCs w:val="18"/>
          <w:color w:val="545454"/>
          <w:spacing w:val="-11"/>
          <w:w w:val="14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Venueir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4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ui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2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2"/>
          <w:w w:val="108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4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7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gre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2005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pa.1ie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expecte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agenda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7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8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and/o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indirect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6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relevant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0"/>
        </w:rPr>
        <w:t>2.6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54545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23"/>
          <w:szCs w:val="23"/>
          <w:color w:val="545454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1"/>
        </w:rPr>
        <w:t>right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36" w:after="0" w:line="491" w:lineRule="auto"/>
        <w:ind w:left="551" w:right="53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ami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ario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ways: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muc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electoral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succes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9"/>
        </w:rPr>
        <w:t>pan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9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3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2010),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perfom1ance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incumbenc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effe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Akkerma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Lang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2012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fonnati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artie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Spanje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93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3"/>
        </w:rPr>
        <w:t>a.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Bru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1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1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Lange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2012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econom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a.t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enviromnent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icie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Dunca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2010;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Sp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7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-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ui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2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Schai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95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7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7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Alber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zzi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McD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99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5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Akke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Lange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Dunca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McDo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Newel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Mudd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2" w:lineRule="auto"/>
        <w:ind w:left="551" w:right="81" w:firstLine="-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Verbee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6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2015).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3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3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existin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erature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actu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B6B6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scholar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ilie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mpa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infl!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occupyin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positions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forwar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produce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fmthe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comp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tive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binat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isti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shuctural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under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erate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3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iliesi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ermine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presence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4572" w:right="408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3131"/>
          <w:spacing w:val="0"/>
          <w:w w:val="118"/>
        </w:rPr>
        <w:t>16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8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5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absence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acilit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influence.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94" w:lineRule="auto"/>
        <w:ind w:left="551" w:right="8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Analy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literature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top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severa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approache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sch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non-t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eor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mpirical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does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present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8"/>
        </w:rPr>
        <w:t>(Jv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1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99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4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rabo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Hartle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3).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rn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contparative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several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9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5"/>
          <w:w w:val="9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11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theoretically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•d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1" w:lineRule="auto"/>
        <w:ind w:left="539" w:right="64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4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6"/>
          <w:w w:val="14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nduct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aimi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outcome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incumbent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Lookin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ositio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author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distinguishe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interactio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89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iUt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4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7"/>
          <w:w w:val="9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6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es: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agenda-settin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policy-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4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8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other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pmtie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iewpoint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9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3"/>
        </w:rPr>
        <w:t>ru·di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9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6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6"/>
        </w:rPr>
        <w:t>h1r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5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contras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islat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role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limite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1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ision-maki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eserve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examines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elaborate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other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possible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tJ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9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h1ral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operate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-8"/>
          <w:w w:val="5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id.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3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1" w:lineRule="exact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boo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1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bow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Ha1tle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1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25"/>
          <w:w w:val="11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3)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5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conduct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3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country-case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3" w:lineRule="auto"/>
        <w:ind w:left="551" w:right="6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inside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ooks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debate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fmding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politic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22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4"/>
          <w:w w:val="100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cces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infl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4"/>
          <w:w w:val="93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7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4"/>
          <w:w w:val="93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32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pa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5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85"/>
        </w:rPr>
        <w:t>ia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4"/>
          <w:w w:val="85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0"/>
          <w:w w:val="12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6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1"/>
          <w:w w:val="95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16161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ough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4"/>
          <w:w w:val="93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4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6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35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"/>
          <w:w w:val="76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4"/>
          <w:w w:val="93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6"/>
          <w:w w:val="93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7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7"/>
          <w:w w:val="93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ce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44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whole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rabo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Hartle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mpact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utsi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5"/>
          <w:w w:val="91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4"/>
        </w:rPr>
        <w:t>Iia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tJ'ib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9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1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cert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monopolize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3"/>
        </w:rPr>
        <w:t>pa1ti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9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29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2" w:after="0" w:line="487" w:lineRule="auto"/>
        <w:ind w:left="551" w:right="9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assume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uent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affecte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other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4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5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essfull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9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3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13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4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usual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ostl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achieved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6" w:after="0" w:line="240" w:lineRule="auto"/>
        <w:ind w:left="4571" w:right="4076"/>
        <w:jc w:val="center"/>
        <w:rPr>
          <w:rFonts w:ascii="Courier New" w:hAnsi="Courier New" w:cs="Courier New" w:eastAsia="Courier New"/>
          <w:sz w:val="20"/>
          <w:szCs w:val="20"/>
        </w:rPr>
      </w:pPr>
      <w:rPr/>
      <w:r>
        <w:rPr>
          <w:rFonts w:ascii="Courier New" w:hAnsi="Courier New" w:cs="Courier New" w:eastAsia="Courier New"/>
          <w:sz w:val="20"/>
          <w:szCs w:val="20"/>
          <w:color w:val="343434"/>
          <w:spacing w:val="0"/>
          <w:w w:val="93"/>
        </w:rPr>
        <w:t>17</w:t>
      </w:r>
      <w:r>
        <w:rPr>
          <w:rFonts w:ascii="Courier New" w:hAnsi="Courier New" w:cs="Courier New" w:eastAsia="Courier New"/>
          <w:sz w:val="20"/>
          <w:szCs w:val="20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0" w:lineRule="auto"/>
        <w:ind w:left="551" w:right="7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nda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6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tti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participati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supp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significa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author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iffere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egree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fferent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connect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2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2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abovementione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opportunitie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firrther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6" w:after="0" w:line="240" w:lineRule="auto"/>
        <w:ind w:left="551" w:right="7654"/>
        <w:jc w:val="both"/>
        <w:rPr>
          <w:rFonts w:ascii="Times New Roman" w:hAnsi="Times New Roman" w:cs="Times New Roman" w:eastAsia="Times New Roman"/>
          <w:sz w:val="17"/>
          <w:szCs w:val="17"/>
        </w:rPr>
      </w:pPr>
      <w:rPr/>
      <w:r>
        <w:rPr>
          <w:rFonts w:ascii="Times New Roman" w:hAnsi="Times New Roman" w:cs="Times New Roman" w:eastAsia="Times New Roman"/>
          <w:sz w:val="17"/>
          <w:szCs w:val="17"/>
          <w:color w:val="444444"/>
          <w:w w:val="103"/>
          <w:b/>
          <w:bCs/>
        </w:rPr>
        <w:t>resear</w:t>
      </w:r>
      <w:r>
        <w:rPr>
          <w:rFonts w:ascii="Times New Roman" w:hAnsi="Times New Roman" w:cs="Times New Roman" w:eastAsia="Times New Roman"/>
          <w:sz w:val="17"/>
          <w:szCs w:val="17"/>
          <w:color w:val="444444"/>
          <w:spacing w:val="-1"/>
          <w:w w:val="103"/>
          <w:b/>
          <w:bCs/>
        </w:rPr>
        <w:t>c</w:t>
      </w:r>
      <w:r>
        <w:rPr>
          <w:rFonts w:ascii="Times New Roman" w:hAnsi="Times New Roman" w:cs="Times New Roman" w:eastAsia="Times New Roman"/>
          <w:sz w:val="17"/>
          <w:szCs w:val="17"/>
          <w:color w:val="1C1C1C"/>
          <w:spacing w:val="-2"/>
          <w:w w:val="115"/>
          <w:b/>
          <w:bCs/>
        </w:rPr>
        <w:t>h</w:t>
      </w:r>
      <w:r>
        <w:rPr>
          <w:rFonts w:ascii="Times New Roman" w:hAnsi="Times New Roman" w:cs="Times New Roman" w:eastAsia="Times New Roman"/>
          <w:sz w:val="17"/>
          <w:szCs w:val="17"/>
          <w:color w:val="545454"/>
          <w:spacing w:val="0"/>
          <w:w w:val="130"/>
          <w:b/>
          <w:bCs/>
        </w:rPr>
        <w:t>.</w:t>
      </w:r>
      <w:r>
        <w:rPr>
          <w:rFonts w:ascii="Times New Roman" w:hAnsi="Times New Roman" w:cs="Times New Roman" w:eastAsia="Times New Roman"/>
          <w:sz w:val="17"/>
          <w:szCs w:val="17"/>
          <w:color w:val="000000"/>
          <w:spacing w:val="0"/>
          <w:w w:val="100"/>
        </w:rPr>
      </w:r>
    </w:p>
    <w:p>
      <w:pPr>
        <w:spacing w:before="8" w:after="0" w:line="440" w:lineRule="atLeast"/>
        <w:ind w:left="551" w:right="70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holar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belong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abstract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0"/>
        </w:rPr>
        <w:t>U10ught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tend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gener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ize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loo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evel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ij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2"/>
          <w:w w:val="11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1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20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490" w:lineRule="auto"/>
        <w:ind w:left="551" w:right="5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14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4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1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elect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incum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overvie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exist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ratu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author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lop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rowi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stream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toric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restore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extemal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pressure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rtai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chang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parti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6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3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inner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pressure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2"/>
        </w:rPr>
        <w:t>Nev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rtl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8"/>
          <w:w w:val="14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parties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populi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popul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cannot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giou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interestin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conductin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comparat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patticula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ssu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immigration.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500" w:lineRule="auto"/>
        <w:ind w:left="551" w:right="71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ongs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school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8"/>
        </w:rPr>
        <w:t>t110ught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characterize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comparat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llikaa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2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hai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5" w:lineRule="exact"/>
        <w:ind w:left="551" w:right="6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5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Lo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5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7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0"/>
        </w:rPr>
        <w:t>ru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7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5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5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rc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Pellikaa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2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2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2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(2003)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1" w:lineRule="auto"/>
        <w:ind w:left="551" w:right="6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exerte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maltin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tandpoint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Though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some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artie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restri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00"/>
        </w:rPr>
        <w:t>PRR,</w:t>
      </w:r>
      <w:r>
        <w:rPr>
          <w:rFonts w:ascii="Arial" w:hAnsi="Arial" w:cs="Arial" w:eastAsia="Arial"/>
          <w:sz w:val="18"/>
          <w:szCs w:val="18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eles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take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cettain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consensu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democrac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balan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Titough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esearc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contain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otlte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serve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pirical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esear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yze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bli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od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uci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questio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4572" w:right="4083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21"/>
        </w:rPr>
        <w:t>18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0" w:lineRule="auto"/>
        <w:ind w:left="539" w:right="48" w:firstLine="66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3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Scltai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(2006)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distinguishe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indirect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policy,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payin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occupies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implie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agend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0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indirect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adjust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brought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Loxb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(2010)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yze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6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claimin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success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toral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petfonnan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provi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broa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opportunities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hough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ing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insi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mainst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8"/>
        </w:rPr>
        <w:t>evel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9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role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controllin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balance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3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7"/>
        </w:rPr>
        <w:t>govenuuents'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formation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popula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Ibid.}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cas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Swedish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autho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arg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small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mainst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obtain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Schai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(2006)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upp01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point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arguin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lectoral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akthroug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affai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able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ppott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buil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alliances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fmding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show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itsel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seekin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evel.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9" w:after="0" w:line="489" w:lineRule="auto"/>
        <w:ind w:left="551" w:right="51" w:firstLine="636"/>
        <w:jc w:val="left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Dunca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0)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yze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ustria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vari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2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policy-maki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8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prut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9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autho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nduct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manifestos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claim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ement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alistic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ambition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shape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bid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mparin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sphere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author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lud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egra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contro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5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cess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outcome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consensu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reached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owever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catutot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11"/>
        </w:rPr>
        <w:t>generalmle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7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8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2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-5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2"/>
        </w:rPr>
        <w:t>condition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8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1"/>
        </w:rPr>
        <w:t>uniq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4"/>
          <w:w w:val="91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8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1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7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1"/>
        </w:rPr>
        <w:t>eac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9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100"/>
        </w:rPr>
        <w:t>country.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8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mtic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(2015)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contribute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nificant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6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esear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asses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ccu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diffe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9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5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6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lists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stn•ctural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operate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author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stin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PRR: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single-patt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29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uppotti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minority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6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4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havin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4" w:after="0" w:line="240" w:lineRule="auto"/>
        <w:ind w:left="4572" w:right="4063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363636"/>
          <w:spacing w:val="0"/>
          <w:w w:val="95"/>
        </w:rPr>
        <w:t>19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0" w:lineRule="auto"/>
        <w:ind w:left="551" w:right="5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63636"/>
          <w:w w:val="102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influencin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iament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Albeit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explainin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theoretically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appl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concemin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8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fields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constitute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literature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fill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detenuinin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maximi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3"/>
          <w:w w:val="103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5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opp01tunitie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2.7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606060"/>
          <w:spacing w:val="0"/>
          <w:w w:val="106"/>
        </w:rPr>
        <w:t>Theor</w:t>
      </w:r>
      <w:r>
        <w:rPr>
          <w:rFonts w:ascii="Times New Roman" w:hAnsi="Times New Roman" w:cs="Times New Roman" w:eastAsia="Times New Roman"/>
          <w:sz w:val="22"/>
          <w:szCs w:val="22"/>
          <w:color w:val="606060"/>
          <w:spacing w:val="-14"/>
          <w:w w:val="106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0"/>
          <w:w w:val="106"/>
        </w:rPr>
        <w:t>tical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-17"/>
          <w:w w:val="106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5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6"/>
        </w:rPr>
        <w:t>right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490" w:lineRule="auto"/>
        <w:ind w:left="551" w:right="5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Takin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consideratio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esent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general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themy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fur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asses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occupyin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3"/>
          <w:szCs w:val="13"/>
          <w:color w:val="4D4D4D"/>
          <w:spacing w:val="0"/>
          <w:w w:val="155"/>
        </w:rPr>
        <w:t>0</w:t>
      </w:r>
      <w:r>
        <w:rPr>
          <w:rFonts w:ascii="Times New Roman" w:hAnsi="Times New Roman" w:cs="Times New Roman" w:eastAsia="Times New Roman"/>
          <w:sz w:val="13"/>
          <w:szCs w:val="13"/>
          <w:color w:val="4D4D4D"/>
          <w:spacing w:val="-46"/>
          <w:w w:val="155"/>
        </w:rPr>
        <w:t>1</w:t>
      </w:r>
      <w:r>
        <w:rPr>
          <w:rFonts w:ascii="Times New Roman" w:hAnsi="Times New Roman" w:cs="Times New Roman" w:eastAsia="Times New Roman"/>
          <w:sz w:val="13"/>
          <w:szCs w:val="13"/>
          <w:color w:val="7C7C7C"/>
          <w:spacing w:val="0"/>
          <w:w w:val="155"/>
        </w:rPr>
        <w:t>1</w:t>
      </w:r>
      <w:r>
        <w:rPr>
          <w:rFonts w:ascii="Times New Roman" w:hAnsi="Times New Roman" w:cs="Times New Roman" w:eastAsia="Times New Roman"/>
          <w:sz w:val="13"/>
          <w:szCs w:val="13"/>
          <w:color w:val="7C7C7C"/>
          <w:spacing w:val="8"/>
          <w:w w:val="15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ymaking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Firstly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expecte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iew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pattner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1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complyin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nature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consensu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Minkenber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3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29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2"/>
          <w:w w:val="12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Pellikaa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92" w:lineRule="auto"/>
        <w:ind w:left="551" w:right="6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2003).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expecte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limite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leadin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pattne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implementin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certain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(Mudd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ignin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sudde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push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icie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consistent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chose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inherite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Spanj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2010).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7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hypoU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esi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follows: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9"/>
          <w:i/>
        </w:rPr>
        <w:t>1: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9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4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7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  <w:i/>
        </w:rPr>
        <w:t>limi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4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7"/>
          <w:w w:val="11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4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558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Arial" w:hAnsi="Arial" w:cs="Arial" w:eastAsia="Arial"/>
          <w:sz w:val="18"/>
          <w:szCs w:val="18"/>
          <w:color w:val="606060"/>
          <w:spacing w:val="0"/>
          <w:w w:val="100"/>
          <w:i/>
        </w:rPr>
        <w:t>by</w:t>
      </w:r>
      <w:r>
        <w:rPr>
          <w:rFonts w:ascii="Arial" w:hAnsi="Arial" w:cs="Arial" w:eastAsia="Arial"/>
          <w:sz w:val="18"/>
          <w:szCs w:val="18"/>
          <w:color w:val="606060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senio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party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  <w:i/>
        </w:rPr>
        <w:t>coalition.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4" w:lineRule="auto"/>
        <w:ind w:left="551" w:right="46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w w:val="101"/>
        </w:rPr>
        <w:t>Secondl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supportin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center-ri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without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being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winnin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strateg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-1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cooperatio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create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image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credible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8"/>
        </w:rPr>
        <w:t>acto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enhancin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Albertazzi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2"/>
        </w:rPr>
        <w:t>McDollll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2015).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Besides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callllot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frighten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off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100"/>
        </w:rPr>
        <w:t>voter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supportin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0"/>
        </w:rPr>
        <w:t>because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47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1"/>
        </w:rPr>
        <w:t>ideological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39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11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lite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3"/>
        </w:rPr>
        <w:t>Moreove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23"/>
          <w:w w:val="94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80"/>
        </w:rPr>
        <w:t>Ute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cooperate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4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accept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viewpoints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regard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expecte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egitimac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Rydgre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govenllllent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expecte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exett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relievin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controversial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dec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Zaslov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nseq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8"/>
        </w:rPr>
        <w:t>Uti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favourable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1" w:after="0" w:line="240" w:lineRule="auto"/>
        <w:ind w:left="551" w:right="6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allow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maintai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iew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without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requirin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compromise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support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0" w:after="0" w:line="240" w:lineRule="auto"/>
        <w:ind w:left="4560" w:right="4089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63636"/>
          <w:spacing w:val="0"/>
          <w:w w:val="113"/>
        </w:rPr>
        <w:t>20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2" w:lineRule="auto"/>
        <w:ind w:left="551" w:right="8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1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8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upp01t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2012).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buil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bridge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1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1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keepin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foot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earin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ibilit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tai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1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pi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foo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societ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through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1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434).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upporti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minori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following: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87" w:lineRule="auto"/>
        <w:ind w:left="551" w:right="80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2: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supportin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minority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governme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bein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  <w:i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exert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significant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policy.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490" w:lineRule="auto"/>
        <w:ind w:left="539" w:right="74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hird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2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policy-making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Spanje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Bm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2009).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frequent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6"/>
        </w:rPr>
        <w:t>occtuTence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ents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1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mocr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nifican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their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viewpoint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transitio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views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ccess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toral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elf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nnan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attempt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Rooduij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4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2014).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let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7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facin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fewe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ban·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fi·om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6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hypothesi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ows: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487" w:lineRule="auto"/>
        <w:ind w:left="551" w:right="7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3: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exert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  <w:i/>
        </w:rPr>
        <w:t>gional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  <w:i/>
        </w:rPr>
        <w:t>leve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4"/>
          <w:i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28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87" w:lineRule="auto"/>
        <w:ind w:left="551" w:right="6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2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6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protest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keepin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distance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stream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nup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epen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authori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ntract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image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2015).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statu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altemative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pe1fect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optio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1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6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inun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7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expecte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1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indirectl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9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9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9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minister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representatives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7"/>
        </w:rPr>
        <w:t>mea11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lob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putti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agenda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oni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6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1993).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1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3"/>
        </w:rPr>
        <w:t>g: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4: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  <w:i/>
        </w:rPr>
        <w:t>indirectly.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6" w:after="0" w:line="240" w:lineRule="auto"/>
        <w:ind w:left="4559" w:right="4095"/>
        <w:jc w:val="center"/>
        <w:rPr>
          <w:rFonts w:ascii="Courier New" w:hAnsi="Courier New" w:cs="Courier New" w:eastAsia="Courier New"/>
          <w:sz w:val="20"/>
          <w:szCs w:val="20"/>
        </w:rPr>
      </w:pPr>
      <w:rPr/>
      <w:r>
        <w:rPr>
          <w:rFonts w:ascii="Courier New" w:hAnsi="Courier New" w:cs="Courier New" w:eastAsia="Courier New"/>
          <w:sz w:val="20"/>
          <w:szCs w:val="20"/>
          <w:color w:val="343434"/>
          <w:spacing w:val="0"/>
          <w:w w:val="90"/>
        </w:rPr>
        <w:t>21</w:t>
      </w:r>
      <w:r>
        <w:rPr>
          <w:rFonts w:ascii="Courier New" w:hAnsi="Courier New" w:cs="Courier New" w:eastAsia="Courier New"/>
          <w:sz w:val="20"/>
          <w:szCs w:val="20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4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fonn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pot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ummari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2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2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ow.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5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6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0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28"/>
          <w:i/>
          <w:position w:val="-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8"/>
          <w:w w:val="128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SummaJy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  <w:i/>
          <w:position w:val="-1"/>
        </w:rPr>
        <w:t>hypotheses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3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449.284286" w:type="dxa"/>
      </w:tblPr>
      <w:tblGrid/>
      <w:tr>
        <w:trPr>
          <w:trHeight w:val="234" w:hRule="exact"/>
        </w:trPr>
        <w:tc>
          <w:tcPr>
            <w:tcW w:w="2981" w:type="dxa"/>
            <w:tcBorders>
              <w:top w:val="single" w:sz="9.596776" w:space="0" w:color="7C7C7C"/>
              <w:bottom w:val="single" w:sz="4.798384" w:space="0" w:color="4F4F4F"/>
              <w:left w:val="single" w:sz="4.798384" w:space="0" w:color="4F4F4F"/>
              <w:right w:val="single" w:sz="9.596776" w:space="0" w:color="7C7C7C"/>
            </w:tcBorders>
          </w:tcPr>
          <w:p>
            <w:pPr>
              <w:spacing w:before="0" w:after="0" w:line="197" w:lineRule="exact"/>
              <w:ind w:left="312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Pos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7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3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C6C6C6"/>
                <w:spacing w:val="-20"/>
                <w:w w:val="100"/>
              </w:rPr>
              <w:t>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occupie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3"/>
              </w:rPr>
              <w:t>PRR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488" w:type="dxa"/>
            <w:tcBorders>
              <w:top w:val="single" w:sz="9.596776" w:space="0" w:color="7C7C7C"/>
              <w:bottom w:val="single" w:sz="4.798384" w:space="0" w:color="4F4F4F"/>
              <w:left w:val="single" w:sz="9.596776" w:space="0" w:color="7C7C7C"/>
              <w:right w:val="single" w:sz="4.798384" w:space="0" w:color="3B3B3B"/>
            </w:tcBorders>
          </w:tcPr>
          <w:p>
            <w:pPr>
              <w:spacing w:before="0" w:after="0" w:line="209" w:lineRule="exact"/>
              <w:ind w:left="2256" w:right="2252"/>
              <w:jc w:val="center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1"/>
              </w:rPr>
              <w:t>Hypothesis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522" w:hRule="exact"/>
        </w:trPr>
        <w:tc>
          <w:tcPr>
            <w:tcW w:w="2981" w:type="dxa"/>
            <w:tcBorders>
              <w:top w:val="single" w:sz="4.798384" w:space="0" w:color="4F4F4F"/>
              <w:bottom w:val="single" w:sz="9.596776" w:space="0" w:color="8C8C8C"/>
              <w:left w:val="single" w:sz="4.798384" w:space="0" w:color="4F4F4F"/>
              <w:right w:val="single" w:sz="9.596776" w:space="0" w:color="7C7C7C"/>
            </w:tcBorders>
          </w:tcPr>
          <w:p>
            <w:pPr>
              <w:spacing w:before="2" w:after="0" w:line="240" w:lineRule="auto"/>
              <w:ind w:left="92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5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4"/>
              </w:rPr>
              <w:t>gov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03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1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13"/>
              </w:rPr>
              <w:t>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488" w:type="dxa"/>
            <w:tcBorders>
              <w:top w:val="single" w:sz="4.798384" w:space="0" w:color="4F4F4F"/>
              <w:bottom w:val="single" w:sz="9.596776" w:space="0" w:color="8C8C8C"/>
              <w:left w:val="single" w:sz="9.596776" w:space="0" w:color="7C7C7C"/>
              <w:right w:val="single" w:sz="4.798384" w:space="0" w:color="3B3B3B"/>
            </w:tcBorders>
          </w:tcPr>
          <w:p>
            <w:pPr>
              <w:spacing w:before="2" w:after="0" w:line="276" w:lineRule="auto"/>
              <w:ind w:left="84" w:right="182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0"/>
                <w:w w:val="89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73"/>
              </w:rPr>
              <w:t>: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-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impact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popu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4"/>
                <w:w w:val="97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97"/>
              </w:rPr>
              <w:t>ist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97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radical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6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gov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6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immigratio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lic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limi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9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4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-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1"/>
              </w:rPr>
              <w:t>coalition.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792" w:hRule="exact"/>
        </w:trPr>
        <w:tc>
          <w:tcPr>
            <w:tcW w:w="2981" w:type="dxa"/>
            <w:tcBorders>
              <w:top w:val="single" w:sz="9.596776" w:space="0" w:color="8C8C8C"/>
              <w:bottom w:val="single" w:sz="9.596776" w:space="0" w:color="7C7C7C"/>
              <w:left w:val="single" w:sz="4.798384" w:space="0" w:color="4F4F4F"/>
              <w:right w:val="single" w:sz="9.596776" w:space="0" w:color="7C7C7C"/>
            </w:tcBorders>
          </w:tcPr>
          <w:p>
            <w:pPr>
              <w:spacing w:before="0" w:after="0" w:line="209" w:lineRule="exact"/>
              <w:ind w:left="6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Outside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7"/>
              </w:rPr>
              <w:t>gov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0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1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5"/>
              </w:rPr>
              <w:t>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488" w:type="dxa"/>
            <w:tcBorders>
              <w:top w:val="single" w:sz="9.596776" w:space="0" w:color="8C8C8C"/>
              <w:bottom w:val="single" w:sz="9.596776" w:space="0" w:color="7C7C7C"/>
              <w:left w:val="single" w:sz="9.596776" w:space="0" w:color="7C7C7C"/>
              <w:right w:val="single" w:sz="4.798384" w:space="0" w:color="3B3B3B"/>
            </w:tcBorders>
          </w:tcPr>
          <w:p>
            <w:pPr>
              <w:spacing w:before="0" w:after="0" w:line="209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-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2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: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3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8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pul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radical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right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supportin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minorit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3"/>
              </w:rPr>
              <w:t>govemment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57" w:after="0" w:line="276" w:lineRule="auto"/>
              <w:ind w:left="84" w:right="38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4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3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outside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-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coalitio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ex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2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1t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significant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infl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3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99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16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imm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6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11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4"/>
                <w:w w:val="111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2"/>
                <w:w w:val="11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4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4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3"/>
              </w:rPr>
              <w:t>y.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522" w:hRule="exact"/>
        </w:trPr>
        <w:tc>
          <w:tcPr>
            <w:tcW w:w="2981" w:type="dxa"/>
            <w:tcBorders>
              <w:top w:val="single" w:sz="9.596776" w:space="0" w:color="7C7C7C"/>
              <w:bottom w:val="single" w:sz="4.798384" w:space="0" w:color="383838"/>
              <w:left w:val="single" w:sz="4.798384" w:space="0" w:color="4F4F4F"/>
              <w:right w:val="single" w:sz="9.596776" w:space="0" w:color="7C7C7C"/>
            </w:tcBorders>
          </w:tcPr>
          <w:p>
            <w:pPr>
              <w:spacing w:before="0" w:after="0" w:line="209" w:lineRule="exact"/>
              <w:ind w:left="972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Arial" w:hAnsi="Arial" w:cs="Arial" w:eastAsia="Arial"/>
                <w:sz w:val="18"/>
                <w:szCs w:val="18"/>
                <w:color w:val="464646"/>
                <w:spacing w:val="0"/>
                <w:w w:val="100"/>
              </w:rPr>
              <w:t>I</w:t>
            </w:r>
            <w:r>
              <w:rPr>
                <w:rFonts w:ascii="Arial" w:hAnsi="Arial" w:cs="Arial" w:eastAsia="Arial"/>
                <w:sz w:val="18"/>
                <w:szCs w:val="18"/>
                <w:color w:val="464646"/>
                <w:spacing w:val="0"/>
                <w:w w:val="100"/>
              </w:rPr>
              <w:t>n</w:t>
            </w:r>
            <w:r>
              <w:rPr>
                <w:rFonts w:ascii="Arial" w:hAnsi="Arial" w:cs="Arial" w:eastAsia="Arial"/>
                <w:sz w:val="18"/>
                <w:szCs w:val="18"/>
                <w:color w:val="464646"/>
                <w:spacing w:val="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98"/>
              </w:rPr>
              <w:t>parlia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98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5"/>
              </w:rPr>
              <w:t>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488" w:type="dxa"/>
            <w:tcBorders>
              <w:top w:val="single" w:sz="9.596776" w:space="0" w:color="7C7C7C"/>
              <w:bottom w:val="single" w:sz="4.798384" w:space="0" w:color="383838"/>
              <w:left w:val="single" w:sz="9.596776" w:space="0" w:color="7C7C7C"/>
              <w:right w:val="single" w:sz="4.798384" w:space="0" w:color="3B3B3B"/>
            </w:tcBorders>
          </w:tcPr>
          <w:p>
            <w:pPr>
              <w:spacing w:before="0" w:after="0" w:line="209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6"/>
              </w:rPr>
              <w:t>3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5"/>
              </w:rPr>
              <w:t>: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3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8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pul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radical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right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parliament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ex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27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1t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influence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imm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6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2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3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makin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at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1"/>
                <w:w w:val="11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2"/>
              </w:rPr>
              <w:t>oc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5"/>
                <w:w w:val="102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0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an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8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level.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522" w:hRule="exact"/>
        </w:trPr>
        <w:tc>
          <w:tcPr>
            <w:tcW w:w="2981" w:type="dxa"/>
            <w:tcBorders>
              <w:top w:val="single" w:sz="4.798384" w:space="0" w:color="383838"/>
              <w:bottom w:val="single" w:sz="9.596776" w:space="0" w:color="808080"/>
              <w:left w:val="single" w:sz="4.798384" w:space="0" w:color="4F4F4F"/>
              <w:right w:val="single" w:sz="9.596776" w:space="0" w:color="7C7C7C"/>
            </w:tcBorders>
          </w:tcPr>
          <w:p>
            <w:pPr>
              <w:spacing w:before="2" w:after="0" w:line="240" w:lineRule="auto"/>
              <w:ind w:left="74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6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parlia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5"/>
              </w:rPr>
              <w:t>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488" w:type="dxa"/>
            <w:tcBorders>
              <w:top w:val="single" w:sz="4.798384" w:space="0" w:color="383838"/>
              <w:bottom w:val="single" w:sz="9.596776" w:space="0" w:color="808080"/>
              <w:left w:val="single" w:sz="9.596776" w:space="0" w:color="7C7C7C"/>
              <w:right w:val="single" w:sz="4.798384" w:space="0" w:color="3B3B3B"/>
            </w:tcBorders>
          </w:tcPr>
          <w:p>
            <w:pPr>
              <w:spacing w:before="2" w:after="0" w:line="276" w:lineRule="auto"/>
              <w:ind w:left="84" w:right="369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-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4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: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-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populist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radica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0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6"/>
                <w:w w:val="82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6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9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outside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parlia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influence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immigratio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li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4"/>
              </w:rPr>
              <w:t>indirectly.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</w:tbl>
    <w:p>
      <w:pPr>
        <w:spacing w:before="7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494" w:lineRule="auto"/>
        <w:ind w:left="551" w:right="17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exert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9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approache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ysis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follow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umma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tab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2).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18"/>
          <w:i/>
          <w:position w:val="-1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18"/>
          <w:i/>
          <w:position w:val="-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5"/>
          <w:w w:val="118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Approache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  <w:i/>
          <w:position w:val="-1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9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437.288322" w:type="dxa"/>
      </w:tblPr>
      <w:tblGrid/>
      <w:tr>
        <w:trPr>
          <w:trHeight w:val="348" w:hRule="exact"/>
        </w:trPr>
        <w:tc>
          <w:tcPr>
            <w:tcW w:w="3107" w:type="dxa"/>
            <w:tcBorders>
              <w:top w:val="single" w:sz="4.798384" w:space="0" w:color="646464"/>
              <w:bottom w:val="single" w:sz="4.798384" w:space="0" w:color="383838"/>
              <w:left w:val="single" w:sz="4.798384" w:space="0" w:color="4F4F4F"/>
              <w:right w:val="single" w:sz="4.798384" w:space="0" w:color="3F3F3F"/>
            </w:tcBorders>
          </w:tcPr>
          <w:p>
            <w:pPr>
              <w:spacing w:before="2" w:after="0" w:line="240" w:lineRule="auto"/>
              <w:ind w:left="1141" w:right="1119"/>
              <w:jc w:val="center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2"/>
                <w:w w:val="99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99"/>
              </w:rPr>
              <w:t>pproach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362" w:type="dxa"/>
            <w:tcBorders>
              <w:top w:val="single" w:sz="4.798384" w:space="0" w:color="646464"/>
              <w:bottom w:val="single" w:sz="4.798384" w:space="0" w:color="383838"/>
              <w:left w:val="single" w:sz="4.798384" w:space="0" w:color="3F3F3F"/>
              <w:right w:val="single" w:sz="4.798384" w:space="0" w:color="383838"/>
            </w:tcBorders>
          </w:tcPr>
          <w:p>
            <w:pPr>
              <w:spacing w:before="2" w:after="0" w:line="240" w:lineRule="auto"/>
              <w:ind w:left="2197" w:right="2170"/>
              <w:jc w:val="center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Description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1026" w:hRule="exact"/>
        </w:trPr>
        <w:tc>
          <w:tcPr>
            <w:tcW w:w="3107" w:type="dxa"/>
            <w:tcBorders>
              <w:top w:val="single" w:sz="4.798384" w:space="0" w:color="383838"/>
              <w:bottom w:val="single" w:sz="9.596776" w:space="0" w:color="8C8C8C"/>
              <w:left w:val="single" w:sz="4.798384" w:space="0" w:color="4F4F4F"/>
              <w:right w:val="single" w:sz="4.798384" w:space="0" w:color="3F3F3F"/>
            </w:tcBorders>
          </w:tcPr>
          <w:p>
            <w:pPr>
              <w:spacing w:before="2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5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0"/>
                <w:w w:val="105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5"/>
              </w:rPr>
              <w:t>n-t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5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5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0"/>
                <w:w w:val="105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9"/>
                <w:w w:val="105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05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5"/>
              </w:rPr>
              <w:t>tical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5"/>
                <w:w w:val="105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hoo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99"/>
              </w:rPr>
              <w:t>tho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6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6"/>
                <w:w w:val="112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5"/>
              </w:rPr>
              <w:t>ht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362" w:type="dxa"/>
            <w:tcBorders>
              <w:top w:val="single" w:sz="4.798384" w:space="0" w:color="383838"/>
              <w:bottom w:val="single" w:sz="9.596776" w:space="0" w:color="8C8C8C"/>
              <w:left w:val="single" w:sz="4.798384" w:space="0" w:color="3F3F3F"/>
              <w:right w:val="single" w:sz="4.798384" w:space="0" w:color="383838"/>
            </w:tcBorders>
          </w:tcPr>
          <w:p>
            <w:pPr>
              <w:spacing w:before="2" w:after="0" w:line="368" w:lineRule="auto"/>
              <w:ind w:left="84" w:right="42"/>
              <w:jc w:val="both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nduc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mpiric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1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0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2"/>
              </w:rPr>
              <w:t>researc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"/>
                <w:w w:val="103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0"/>
                <w:w w:val="173"/>
              </w:rPr>
              <w:t>,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-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present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8"/>
              </w:rPr>
              <w:t>sub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2"/>
                <w:w w:val="108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tantial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99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7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0"/>
                <w:w w:val="108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8"/>
                <w:w w:val="114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96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0"/>
                <w:w w:val="96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1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5"/>
                <w:w w:val="11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2"/>
              </w:rPr>
              <w:t>framewor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-9"/>
                <w:w w:val="103"/>
              </w:rPr>
              <w:t>k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0"/>
                <w:w w:val="173"/>
              </w:rPr>
              <w:t>,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7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no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3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phas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ze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3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influence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4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6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6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4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up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1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by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PRR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immigratio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policymaking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1014" w:hRule="exact"/>
        </w:trPr>
        <w:tc>
          <w:tcPr>
            <w:tcW w:w="3107" w:type="dxa"/>
            <w:tcBorders>
              <w:top w:val="single" w:sz="9.596776" w:space="0" w:color="8C8C8C"/>
              <w:bottom w:val="single" w:sz="4.798384" w:space="0" w:color="444444"/>
              <w:left w:val="single" w:sz="4.798384" w:space="0" w:color="4F4F4F"/>
              <w:right w:val="single" w:sz="4.798384" w:space="0" w:color="3F3F3F"/>
            </w:tcBorders>
          </w:tcPr>
          <w:p>
            <w:pPr>
              <w:spacing w:before="0" w:after="0" w:line="209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Abstract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hoo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6"/>
              </w:rPr>
              <w:t>th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7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-5"/>
                <w:w w:val="101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5"/>
              </w:rPr>
              <w:t>ght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362" w:type="dxa"/>
            <w:tcBorders>
              <w:top w:val="single" w:sz="9.596776" w:space="0" w:color="8C8C8C"/>
              <w:bottom w:val="single" w:sz="4.798384" w:space="0" w:color="444444"/>
              <w:left w:val="single" w:sz="4.798384" w:space="0" w:color="3F3F3F"/>
              <w:right w:val="single" w:sz="4.798384" w:space="0" w:color="383838"/>
            </w:tcBorders>
          </w:tcPr>
          <w:p>
            <w:pPr>
              <w:spacing w:before="0" w:after="0" w:line="209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Tend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7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0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7"/>
                <w:w w:val="9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ral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7"/>
                <w:w w:val="101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4"/>
              </w:rPr>
              <w:t>z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8"/>
                <w:w w:val="104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0"/>
                <w:w w:val="173"/>
              </w:rPr>
              <w:t>,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3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add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8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issue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3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imm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1"/>
              </w:rPr>
              <w:t>gratio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"/>
                <w:w w:val="102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0"/>
                <w:w w:val="130"/>
              </w:rPr>
              <w:t>,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3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mphasi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"/>
                <w:w w:val="100"/>
              </w:rPr>
              <w:t>z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3"/>
                <w:w w:val="71"/>
              </w:rPr>
              <w:t>£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nfl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2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6"/>
                <w:w w:val="99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5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5"/>
                <w:w w:val="104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8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7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8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up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2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by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6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PRR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imm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6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4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2"/>
                <w:w w:val="104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4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4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9"/>
                <w:w w:val="104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3"/>
                <w:w w:val="103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2"/>
              </w:rPr>
              <w:t>mak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7"/>
                <w:w w:val="102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-6"/>
                <w:w w:val="103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12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1008" w:hRule="exact"/>
        </w:trPr>
        <w:tc>
          <w:tcPr>
            <w:tcW w:w="3107" w:type="dxa"/>
            <w:tcBorders>
              <w:top w:val="single" w:sz="4.798384" w:space="0" w:color="444444"/>
              <w:bottom w:val="single" w:sz="4.798384" w:space="0" w:color="646464"/>
              <w:left w:val="single" w:sz="4.798384" w:space="0" w:color="4F4F4F"/>
              <w:right w:val="single" w:sz="4.798384" w:space="0" w:color="3F3F3F"/>
            </w:tcBorders>
          </w:tcPr>
          <w:p>
            <w:pPr>
              <w:spacing w:before="0" w:after="0" w:line="209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One-is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7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3"/>
              </w:rPr>
              <w:t>scho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2"/>
                <w:w w:val="104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3"/>
              </w:rPr>
              <w:t>tho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5"/>
                <w:w w:val="104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6"/>
                <w:w w:val="112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5"/>
              </w:rPr>
              <w:t>ht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362" w:type="dxa"/>
            <w:tcBorders>
              <w:top w:val="single" w:sz="4.798384" w:space="0" w:color="444444"/>
              <w:bottom w:val="single" w:sz="4.798384" w:space="0" w:color="646464"/>
              <w:left w:val="single" w:sz="4.798384" w:space="0" w:color="3F3F3F"/>
              <w:right w:val="single" w:sz="4.798384" w:space="0" w:color="383838"/>
            </w:tcBorders>
          </w:tcPr>
          <w:p>
            <w:pPr>
              <w:spacing w:before="0" w:after="0" w:line="209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Fo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pa.t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6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ula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3"/>
                <w:w w:val="112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89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8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0"/>
                <w:w w:val="173"/>
              </w:rPr>
              <w:t>,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6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oes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no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co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5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duct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3"/>
              </w:rPr>
              <w:t>comparative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368" w:lineRule="auto"/>
              <w:ind w:left="84" w:right="51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w w:val="101"/>
              </w:rPr>
              <w:t>analysi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6"/>
                <w:w w:val="102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0"/>
                <w:w w:val="130"/>
              </w:rPr>
              <w:t>,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-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6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la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4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orate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7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position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occu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2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by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99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14"/>
              </w:rPr>
              <w:t>ePRR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1355" w:hRule="exact"/>
        </w:trPr>
        <w:tc>
          <w:tcPr>
            <w:tcW w:w="3107" w:type="dxa"/>
            <w:tcBorders>
              <w:top w:val="single" w:sz="4.798384" w:space="0" w:color="646464"/>
              <w:bottom w:val="single" w:sz="14.39516" w:space="0" w:color="838383"/>
              <w:left w:val="single" w:sz="4.798384" w:space="0" w:color="4F4F4F"/>
              <w:right w:val="single" w:sz="4.798384" w:space="0" w:color="3F3F3F"/>
            </w:tcBorders>
          </w:tcPr>
          <w:p>
            <w:pPr>
              <w:spacing w:before="2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6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eoreti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5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2"/>
              </w:rPr>
              <w:t>approach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5362" w:type="dxa"/>
            <w:tcBorders>
              <w:top w:val="single" w:sz="4.798384" w:space="0" w:color="646464"/>
              <w:bottom w:val="single" w:sz="14.39516" w:space="0" w:color="838383"/>
              <w:left w:val="single" w:sz="4.798384" w:space="0" w:color="3F3F3F"/>
              <w:right w:val="single" w:sz="4.798384" w:space="0" w:color="383838"/>
            </w:tcBorders>
          </w:tcPr>
          <w:p>
            <w:pPr>
              <w:spacing w:before="0" w:after="0" w:line="209" w:lineRule="exact"/>
              <w:ind w:left="84" w:right="39"/>
              <w:jc w:val="both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Present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comprehensive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9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91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6"/>
              </w:rPr>
              <w:t>eor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7"/>
                <w:w w:val="10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tic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1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0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81818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framewor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k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3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3"/>
              </w:rPr>
              <w:t>comparative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9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368" w:lineRule="auto"/>
              <w:ind w:left="84" w:right="35"/>
              <w:jc w:val="both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w w:val="101"/>
              </w:rPr>
              <w:t>ana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9"/>
                <w:w w:val="101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4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4"/>
                <w:w w:val="104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84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6"/>
                <w:w w:val="104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0"/>
                <w:w w:val="173"/>
              </w:rPr>
              <w:t>,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addresses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3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3"/>
                <w:szCs w:val="13"/>
                <w:color w:val="333333"/>
                <w:spacing w:val="-10"/>
                <w:w w:val="107"/>
                <w:b/>
                <w:bCs/>
              </w:rPr>
              <w:t>I</w:t>
            </w:r>
            <w:r>
              <w:rPr>
                <w:rFonts w:ascii="Times New Roman" w:hAnsi="Times New Roman" w:cs="Times New Roman" w:eastAsia="Times New Roman"/>
                <w:sz w:val="13"/>
                <w:szCs w:val="13"/>
                <w:color w:val="575757"/>
                <w:spacing w:val="0"/>
                <w:w w:val="109"/>
                <w:b/>
                <w:bCs/>
              </w:rPr>
              <w:t>S</w:t>
            </w:r>
            <w:r>
              <w:rPr>
                <w:rFonts w:ascii="Times New Roman" w:hAnsi="Times New Roman" w:cs="Times New Roman" w:eastAsia="Times New Roman"/>
                <w:sz w:val="13"/>
                <w:szCs w:val="13"/>
                <w:color w:val="575757"/>
                <w:spacing w:val="4"/>
                <w:w w:val="109"/>
                <w:b/>
                <w:bCs/>
              </w:rPr>
              <w:t>S</w:t>
            </w:r>
            <w:r>
              <w:rPr>
                <w:rFonts w:ascii="Times New Roman" w:hAnsi="Times New Roman" w:cs="Times New Roman" w:eastAsia="Times New Roman"/>
                <w:sz w:val="13"/>
                <w:szCs w:val="13"/>
                <w:color w:val="333333"/>
                <w:spacing w:val="5"/>
                <w:w w:val="95"/>
                <w:b/>
                <w:bCs/>
              </w:rPr>
              <w:t>U</w:t>
            </w:r>
            <w:r>
              <w:rPr>
                <w:rFonts w:ascii="Times New Roman" w:hAnsi="Times New Roman" w:cs="Times New Roman" w:eastAsia="Times New Roman"/>
                <w:sz w:val="13"/>
                <w:szCs w:val="13"/>
                <w:color w:val="575757"/>
                <w:spacing w:val="0"/>
                <w:w w:val="168"/>
                <w:b/>
                <w:bCs/>
              </w:rPr>
              <w:t>e</w:t>
            </w:r>
            <w:r>
              <w:rPr>
                <w:rFonts w:ascii="Times New Roman" w:hAnsi="Times New Roman" w:cs="Times New Roman" w:eastAsia="Times New Roman"/>
                <w:sz w:val="13"/>
                <w:szCs w:val="13"/>
                <w:color w:val="575757"/>
                <w:spacing w:val="31"/>
                <w:w w:val="100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4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imm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1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6"/>
                <w:w w:val="112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rat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2"/>
                <w:w w:val="101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0"/>
                <w:w w:val="117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1"/>
                <w:w w:val="103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0"/>
                <w:w w:val="173"/>
              </w:rPr>
              <w:t>,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E7E7E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mph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sizes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6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6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infl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15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-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itio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occupie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2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5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PRR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1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4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1"/>
              </w:rPr>
              <w:t>immigration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1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2"/>
              </w:rPr>
              <w:t>poli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3"/>
                <w:w w:val="102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-2"/>
                <w:w w:val="9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0"/>
                <w:w w:val="101"/>
              </w:rPr>
              <w:t>maki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33333"/>
                <w:spacing w:val="6"/>
                <w:w w:val="102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75757"/>
                <w:spacing w:val="0"/>
                <w:w w:val="112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</w:tbl>
    <w:p>
      <w:pPr>
        <w:spacing w:before="1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491" w:lineRule="auto"/>
        <w:ind w:left="551" w:right="150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examine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ogy.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75757"/>
          <w:spacing w:val="0"/>
          <w:w w:val="131"/>
        </w:rPr>
        <w:t>It</w:t>
      </w:r>
      <w:r>
        <w:rPr>
          <w:rFonts w:ascii="Arial" w:hAnsi="Arial" w:cs="Arial" w:eastAsia="Arial"/>
          <w:sz w:val="18"/>
          <w:szCs w:val="18"/>
          <w:color w:val="575757"/>
          <w:spacing w:val="-8"/>
          <w:w w:val="13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exist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holar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topic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sever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ummari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table.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presentin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covere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exist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approache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nni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stmctural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conditi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40" w:lineRule="auto"/>
        <w:ind w:left="4560" w:right="4175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333333"/>
          <w:spacing w:val="0"/>
          <w:w w:val="95"/>
        </w:rPr>
        <w:t>22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180"/>
        </w:sectPr>
      </w:pPr>
      <w:rPr/>
    </w:p>
    <w:p>
      <w:pPr>
        <w:spacing w:before="69" w:after="0" w:line="491" w:lineRule="auto"/>
        <w:ind w:left="551" w:right="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partic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rdin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n.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9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applie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mpirical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country-cases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feasibl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ecess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metJ10d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5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1h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pirical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4560" w:right="4071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63636"/>
          <w:spacing w:val="0"/>
          <w:w w:val="112"/>
        </w:rPr>
        <w:t>23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00"/>
        </w:sectPr>
      </w:pPr>
      <w:rPr/>
    </w:p>
    <w:p>
      <w:pPr>
        <w:spacing w:before="7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4"/>
          <w:szCs w:val="24"/>
          <w:color w:val="383838"/>
          <w:spacing w:val="-22"/>
          <w:w w:val="100"/>
          <w:b/>
          <w:bCs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color w:val="111111"/>
          <w:spacing w:val="0"/>
          <w:w w:val="100"/>
          <w:b/>
          <w:bCs/>
        </w:rPr>
        <w:t>hap</w:t>
      </w:r>
      <w:r>
        <w:rPr>
          <w:rFonts w:ascii="Times New Roman" w:hAnsi="Times New Roman" w:cs="Times New Roman" w:eastAsia="Times New Roman"/>
          <w:sz w:val="24"/>
          <w:szCs w:val="24"/>
          <w:color w:val="111111"/>
          <w:spacing w:val="-13"/>
          <w:w w:val="100"/>
          <w:b/>
          <w:bCs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383838"/>
          <w:spacing w:val="0"/>
          <w:w w:val="100"/>
          <w:b/>
          <w:bCs/>
        </w:rPr>
        <w:t>er</w:t>
      </w:r>
      <w:r>
        <w:rPr>
          <w:rFonts w:ascii="Times New Roman" w:hAnsi="Times New Roman" w:cs="Times New Roman" w:eastAsia="Times New Roman"/>
          <w:sz w:val="24"/>
          <w:szCs w:val="24"/>
          <w:color w:val="383838"/>
          <w:spacing w:val="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83838"/>
          <w:spacing w:val="2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12121"/>
          <w:spacing w:val="0"/>
          <w:w w:val="100"/>
          <w:b/>
          <w:bCs/>
        </w:rPr>
        <w:t>3.</w:t>
      </w:r>
      <w:r>
        <w:rPr>
          <w:rFonts w:ascii="Times New Roman" w:hAnsi="Times New Roman" w:cs="Times New Roman" w:eastAsia="Times New Roman"/>
          <w:sz w:val="24"/>
          <w:szCs w:val="24"/>
          <w:color w:val="212121"/>
          <w:spacing w:val="-6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12121"/>
          <w:spacing w:val="0"/>
          <w:w w:val="103"/>
          <w:b/>
          <w:bCs/>
        </w:rPr>
        <w:t>Methods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92" w:lineRule="auto"/>
        <w:ind w:left="551" w:right="9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existin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lectio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teclmique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ssar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conductin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study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existin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U1eoreticalliteratur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case-selectio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teclmique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appropriate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ilii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search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detennined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technique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applie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selecte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country-case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owin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chapter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presented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Ftuthennor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procedu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stud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ecte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described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8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appropria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metho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data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country-case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explained.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90" w:lineRule="auto"/>
        <w:ind w:left="551" w:right="8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begi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present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existin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method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detenuine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cases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complyin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yses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9"/>
        </w:rPr>
        <w:t>Ge1Tin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4"/>
        </w:rPr>
        <w:t>(200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93"/>
        </w:rPr>
        <w:t>&amp;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646)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distinguishe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nine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technique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selectio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namel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typical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extrem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devian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influential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cmcia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2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pathw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most-simila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most-different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exat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influen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occupying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selectio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teclmique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appropriate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8"/>
        </w:rPr>
        <w:t>Uti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ely: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8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-case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metho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0"/>
          <w:w w:val="100"/>
        </w:rPr>
        <w:t>3.1</w:t>
      </w:r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57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0"/>
          <w:w w:val="100"/>
        </w:rPr>
        <w:t>Diverse-case</w:t>
      </w:r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0"/>
          <w:w w:val="100"/>
        </w:rPr>
        <w:t>method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60" w:after="0" w:line="488" w:lineRule="auto"/>
        <w:ind w:left="539" w:right="60" w:firstLine="66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thesi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posiiio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inunigraiion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6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necessar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detennine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maximum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ariance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ition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erefore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uppose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represent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full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range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character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zin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relationshi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riable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lected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independent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iabl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inter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categorical: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eithe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single-pa1t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6"/>
        </w:rPr>
        <w:t>upp01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8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6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bein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out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1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1"/>
          <w:w w:val="11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oppo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mainst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exe1tin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rbee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8"/>
          <w:w w:val="9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7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5).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represent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eac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liste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categorie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1"/>
        </w:rPr>
        <w:t>lec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1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1"/>
        </w:rPr>
        <w:t>ed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aimin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pture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variatio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4F4F4F"/>
          <w:spacing w:val="0"/>
          <w:w w:val="100"/>
        </w:rPr>
        <w:t>in</w:t>
      </w:r>
      <w:r>
        <w:rPr>
          <w:rFonts w:ascii="Arial" w:hAnsi="Arial" w:cs="Arial" w:eastAsia="Arial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pendent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iable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Geni.n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494" w:lineRule="auto"/>
        <w:ind w:left="551" w:right="9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Acc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rdin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Genin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</w:rPr>
        <w:t>(2008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3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2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ver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typicalit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2"/>
        </w:rPr>
        <w:t>com1ecte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2"/>
        </w:rPr>
        <w:t>wiUt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eac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sho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represente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pical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category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this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reaso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country-case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operatin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eac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conditi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repre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ntin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broade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populatio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selected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choice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country-case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descript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characteristic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78"/>
        </w:rPr>
        <w:t>fi1-st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7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name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Westem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40" w:lineRule="auto"/>
        <w:ind w:left="517" w:right="114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emocr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0"/>
        </w:rPr>
        <w:t>countJ-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itione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4"/>
        </w:rPr>
        <w:t>eiUte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single-part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8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4560" w:right="4129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24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40"/>
        </w:sectPr>
      </w:pPr>
      <w:rPr/>
    </w:p>
    <w:p>
      <w:pPr>
        <w:spacing w:before="69" w:after="0" w:line="491" w:lineRule="auto"/>
        <w:ind w:left="551" w:right="7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pa.tie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kept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Freedom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(FPO)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67"/>
          <w:w w:val="2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Lega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Nord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Alliance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Italy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Swis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People'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6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4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3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Finn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Progres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Norwa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36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manage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3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5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7"/>
          <w:w w:val="8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7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centre-right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ria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Peo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Pmty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(OVP)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3"/>
          <w:w w:val="100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2).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Lange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(2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7"/>
          <w:w w:val="111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-3"/>
          <w:w w:val="102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21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20"/>
          <w:w w:val="121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fonnatio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lai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coa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5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fonnatio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constitute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theoretical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exceptio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cannot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rationalized.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2" w:lineRule="auto"/>
        <w:ind w:left="551" w:right="79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6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2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Westem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mocratic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left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remaine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uppmtin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ituatio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Denmar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Danish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uppm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7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1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ve-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8"/>
        </w:rPr>
        <w:t>ralminorit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rlan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Freedom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upp01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centre-right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Akkerma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Lang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2012).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botlt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supportin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osin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incumbent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period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tim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liti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stud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Freedom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because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agreemen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Danis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without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official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Beside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limitation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account.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9" w:lineRule="auto"/>
        <w:ind w:left="551" w:right="6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tltir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catego•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oppose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pa.tie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count..y-case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characterize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propo1t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representatio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quent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practice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conside.-able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ed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2"/>
          <w:w w:val="13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mis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Bloc/Flemis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lloo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Nati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2"/>
        </w:rPr>
        <w:t>ron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Finn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ioual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viable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example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Spanje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Bru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7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2009).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Bloc/Flemish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represent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reckon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4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unlikel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joi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3"/>
        </w:rPr>
        <w:t>contJ·adict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emocr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principle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accepte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0" w:after="0" w:line="487" w:lineRule="auto"/>
        <w:ind w:left="551" w:right="74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3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fourt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9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1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7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t'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selected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24242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24242"/>
          <w:spacing w:val="-17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secret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Frenc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ositio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period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tim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Independence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spent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outs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membe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2"/>
        </w:rPr>
        <w:t>pru·liament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2015.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operatin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quite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successf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100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2F2F2F"/>
          <w:spacing w:val="0"/>
          <w:w w:val="93"/>
        </w:rPr>
        <w:t>25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9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increasin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vot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7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patty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eas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chose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epres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whole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analysis.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91" w:lineRule="auto"/>
        <w:ind w:left="551" w:right="5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Slattin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point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eac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critical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juncture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institution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6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supp01t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law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impl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varie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each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counll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reflect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mainta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B5B5B5"/>
          <w:spacing w:val="-18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4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Ausn·ia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1999-2006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chosen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2010-201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officiall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upp01te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minority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govenunen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attalyzed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9"/>
        </w:rPr>
        <w:t>cas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6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2004-2009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selecte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because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active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patticipatio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ional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ecti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7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6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riti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cas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0-2015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eflec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9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until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British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addressed.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0"/>
          <w:w w:val="100"/>
        </w:rPr>
        <w:t>3.2</w:t>
      </w:r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0"/>
          <w:w w:val="104"/>
        </w:rPr>
        <w:t>an</w:t>
      </w:r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5"/>
          <w:w w:val="104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181818"/>
          <w:spacing w:val="7"/>
          <w:w w:val="95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525252"/>
          <w:spacing w:val="0"/>
          <w:w w:val="103"/>
        </w:rPr>
        <w:t>ysis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494" w:lineRule="auto"/>
        <w:ind w:left="551" w:right="73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answe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questio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empiric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necessa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loo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cum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country-case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ewpo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describe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manife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7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B5B5B5"/>
          <w:spacing w:val="-7"/>
          <w:w w:val="61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outcomes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7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giv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considered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appropriate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metho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5"/>
        </w:rPr>
        <w:t>Uti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within-case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study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1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nec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detenuine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what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1"/>
        </w:rPr>
        <w:t>meU10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implie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explai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applie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cas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chapters.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86" w:lineRule="auto"/>
        <w:ind w:left="551" w:right="52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ntent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metho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quali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ative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systematic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9"/>
        </w:rPr>
        <w:t>\\1·itte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infonuatio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ncl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text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Webe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1990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Hsie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Shanno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2005).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good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interpretatio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insight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4"/>
        </w:rPr>
        <w:t>Utroug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ssifyin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text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categorie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Webe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1990).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theoretic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erature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stinguishe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three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form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2"/>
        </w:rPr>
        <w:t>discourse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25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92"/>
        </w:rPr>
        <w:t>analysis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92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2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2"/>
        </w:rPr>
        <w:t>manual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92"/>
        </w:rPr>
        <w:t>coding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92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15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2"/>
        </w:rPr>
        <w:t>computer-base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19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8"/>
        </w:rPr>
        <w:t>ana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9"/>
          <w:w w:val="88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0"/>
          <w:w w:val="88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-3"/>
          <w:w w:val="88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88"/>
        </w:rPr>
        <w:t>is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88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12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88"/>
        </w:rPr>
        <w:t>Discourse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7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8"/>
        </w:rPr>
        <w:t>analysi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8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39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8"/>
        </w:rPr>
        <w:t>focuse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8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7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qu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-1"/>
          <w:w w:val="13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itative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ext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mph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izi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importa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chose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anguage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eanin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words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(H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hilli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6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nual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implie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analyzing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words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1"/>
        </w:rPr>
        <w:t>plu·ase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text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counte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creatin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heet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summ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rizin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collecte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evidence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8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1990).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computeriz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classificatio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analysis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usin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compute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har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war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accurac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reliabilit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ults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9" w:after="0" w:line="240" w:lineRule="auto"/>
        <w:ind w:left="4561" w:right="4087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2D2D2D"/>
          <w:spacing w:val="0"/>
          <w:w w:val="109"/>
        </w:rPr>
        <w:t>26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1" w:lineRule="auto"/>
        <w:ind w:left="551" w:right="8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5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050505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data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eriz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esear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meanings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uitab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hand-coded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appropriate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050505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5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Proceedin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ftuthe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applie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empiri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data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poin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nstitu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pulatio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Fu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ennor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yp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docu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71"/>
        </w:rPr>
        <w:t>£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duct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exi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3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1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chapter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affordable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9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reunification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ssifi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categories.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92" w:lineRule="auto"/>
        <w:ind w:left="551" w:right="6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categorie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represent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ifferent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single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concept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ecess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-y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detennine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7"/>
        </w:rPr>
        <w:t>infor111atio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categorie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contain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050505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imilatio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natural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23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B1B1B1"/>
          <w:spacing w:val="-18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proficienc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participatio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cultur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05050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50505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include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econo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migran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their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categ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mention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centre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application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rtatio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5050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5050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050505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1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0"/>
          <w:w w:val="11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1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68"/>
          <w:w w:val="2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unificat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62"/>
          <w:w w:val="2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comprise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childre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family-member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non-EE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countries.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25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Moreover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basic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owin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empi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ical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Entire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2" w:lineRule="auto"/>
        <w:ind w:left="551" w:right="7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sentence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eva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categorie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plu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characterizin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categories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will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9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investigate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19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9"/>
          <w:w w:val="94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ssess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3"/>
          <w:w w:val="94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9"/>
          <w:w w:val="94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0"/>
          <w:w w:val="94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18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88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3"/>
          <w:w w:val="88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3"/>
          <w:w w:val="88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88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19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3"/>
        </w:rPr>
        <w:t>particula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2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3"/>
        </w:rPr>
        <w:t>sentence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17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1C1C1C"/>
          <w:spacing w:val="4"/>
          <w:w w:val="8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28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CFCFCF"/>
          <w:spacing w:val="0"/>
          <w:w w:val="106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CFCFC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how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whole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picture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houl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formin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contex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1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investigated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achieve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liabil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small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tex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sever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bette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altemative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available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5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Moreover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contai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4" w:after="0" w:line="240" w:lineRule="auto"/>
        <w:ind w:left="551" w:right="8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quantitative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mpo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positi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2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utral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10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0"/>
          <w:w w:val="114"/>
        </w:rPr>
        <w:t>27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6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translate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positiv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representin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results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quantitative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indicatio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con·ectl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1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11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6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4"/>
          <w:w w:val="11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2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-6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1990).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Equally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impottan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demonstrate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rece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other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F4F4F"/>
          <w:spacing w:val="-6"/>
          <w:w w:val="139"/>
        </w:rPr>
        <w:t>3</w:t>
      </w:r>
      <w:r>
        <w:rPr>
          <w:rFonts w:ascii="Times New Roman" w:hAnsi="Times New Roman" w:cs="Times New Roman" w:eastAsia="Times New Roman"/>
          <w:sz w:val="24"/>
          <w:szCs w:val="24"/>
          <w:color w:val="4F4F4F"/>
          <w:spacing w:val="0"/>
          <w:w w:val="139"/>
        </w:rPr>
        <w:t>J</w:t>
      </w:r>
      <w:r>
        <w:rPr>
          <w:rFonts w:ascii="Times New Roman" w:hAnsi="Times New Roman" w:cs="Times New Roman" w:eastAsia="Times New Roman"/>
          <w:sz w:val="24"/>
          <w:szCs w:val="24"/>
          <w:color w:val="4F4F4F"/>
          <w:spacing w:val="36"/>
          <w:w w:val="139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F4F4F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22"/>
          <w:szCs w:val="22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2"/>
          <w:szCs w:val="22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F4F4F"/>
          <w:spacing w:val="0"/>
          <w:w w:val="103"/>
        </w:rPr>
        <w:t>method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46" w:after="0" w:line="492" w:lineRule="auto"/>
        <w:ind w:left="539" w:right="52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7"/>
        </w:rPr>
        <w:t>regru·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quantitat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component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necessa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explai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what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mplie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9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begi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translatin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textual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data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numeric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isu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ize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Olse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12).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Olsen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(2012)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distinguishe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9"/>
        </w:rPr>
        <w:t>tlu·ee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6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as: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retri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5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intetpret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9"/>
        </w:rPr>
        <w:t>one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suitable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discourse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analysis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fll'st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bro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2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retum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quotation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1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inte1pret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merutin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tex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providin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summar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yz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piece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third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intetpret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changin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meanin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words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text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nsequentl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leg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sentiment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eac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7"/>
        </w:rPr>
        <w:t>Utat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Oti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analysis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intetpret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Olse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12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2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89" w:lineRule="auto"/>
        <w:ind w:left="551" w:right="5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necessar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data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MRG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9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Project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CMP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Botlt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Ctvf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salience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evaluatin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coverage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documen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neglectin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difference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standpoint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matte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this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Lang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contras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-8"/>
          <w:w w:val="5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2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salience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but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empha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nce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ymaking.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27" w:lineRule="exact"/>
        <w:ind w:left="1187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Proceedin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0"/>
        </w:rPr>
        <w:t>matri-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91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metho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simila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Pellikaa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(2003)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F4F4F"/>
          <w:spacing w:val="0"/>
          <w:w w:val="100"/>
          <w:i/>
        </w:rPr>
        <w:t>De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1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83" w:lineRule="auto"/>
        <w:ind w:left="551" w:right="7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2"/>
        </w:rPr>
        <w:t>Lange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2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0"/>
        </w:rPr>
        <w:t>(2007)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use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2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87"/>
        </w:rPr>
        <w:t>attitude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16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87"/>
        </w:rPr>
        <w:t>expresse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87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34"/>
          <w:w w:val="8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83838"/>
          <w:spacing w:val="0"/>
          <w:w w:val="87"/>
        </w:rPr>
        <w:t>il</w:t>
      </w:r>
      <w:r>
        <w:rPr>
          <w:rFonts w:ascii="Times New Roman" w:hAnsi="Times New Roman" w:cs="Times New Roman" w:eastAsia="Times New Roman"/>
          <w:sz w:val="20"/>
          <w:szCs w:val="20"/>
          <w:color w:val="383838"/>
          <w:spacing w:val="0"/>
          <w:w w:val="87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383838"/>
          <w:spacing w:val="14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1"/>
        </w:rPr>
        <w:t>part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3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100"/>
        </w:rPr>
        <w:t>'s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1"/>
        </w:rPr>
        <w:t>manifest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1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41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1"/>
        </w:rPr>
        <w:t>toward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31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11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1ious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author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propos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scorin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consist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three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notions: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1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3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6"/>
          <w:w w:val="138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9"/>
          <w:w w:val="13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+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6"/>
        </w:rPr>
        <w:t>Lrutg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scorin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syste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favou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policies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49"/>
        </w:rPr>
        <w:t>',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wherea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statement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exclusive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polici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4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4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48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-2"/>
          <w:w w:val="107"/>
        </w:rPr>
        <w:t>+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Finally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statement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neutral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ambiguou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expres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any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1" w:after="0" w:line="240" w:lineRule="auto"/>
        <w:ind w:left="551" w:right="7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patticula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specific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neutml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2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tltese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9" w:after="0" w:line="240" w:lineRule="auto"/>
        <w:ind w:left="4561" w:right="4087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83838"/>
          <w:spacing w:val="0"/>
          <w:w w:val="109"/>
        </w:rPr>
        <w:t>28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87" w:lineRule="auto"/>
        <w:ind w:left="551" w:right="5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3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author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+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ibera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7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49"/>
        </w:rPr>
        <w:t>',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ggest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usi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opposite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assessment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96" w:lineRule="auto"/>
        <w:ind w:left="539" w:right="56" w:firstLine="2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14"/>
          <w:w w:val="202"/>
        </w:rPr>
        <w:t>'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5"/>
        </w:rPr>
        <w:t>+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2"/>
          <w:w w:val="116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202"/>
        </w:rPr>
        <w:t>'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vie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author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party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progra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islatio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8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8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coun!ty-cas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separate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matri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B4B4B"/>
          <w:spacing w:val="0"/>
          <w:w w:val="108"/>
        </w:rPr>
        <w:t>be</w:t>
      </w:r>
      <w:r>
        <w:rPr>
          <w:rFonts w:ascii="Times New Roman" w:hAnsi="Times New Roman" w:cs="Times New Roman" w:eastAsia="Times New Roman"/>
          <w:sz w:val="18"/>
          <w:szCs w:val="18"/>
          <w:color w:val="4B4B4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1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duce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490" w:lineRule="auto"/>
        <w:ind w:left="551" w:right="4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esta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methodological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bas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5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pirical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research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assessin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cyma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B4B4B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B4B4B"/>
          <w:spacing w:val="-41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8"/>
          <w:w w:val="11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thod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choice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selecte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counby-cases.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mt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emt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hniq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constitute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mpirical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2"/>
          <w:w w:val="10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quantitat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well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pir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din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6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plai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" w:after="0" w:line="491" w:lineRule="auto"/>
        <w:ind w:left="551" w:right="49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chapter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poth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teste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presence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uniq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ever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selecte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cas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clea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</w:rPr>
        <w:t>yze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1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ara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1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8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comtby-case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chapter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connec6o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outcome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radicalizatio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ymaking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nni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reflectio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</w:rPr>
        <w:t>ymaking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risin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impottance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immigmtio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efle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populi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righ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cannot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9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2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observe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outcome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'thi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9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3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chan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mind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now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</w:rPr>
        <w:t>ssi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7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appl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eor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methodological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empirical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cases.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68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363636"/>
          <w:spacing w:val="0"/>
          <w:w w:val="98"/>
        </w:rPr>
        <w:t>29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7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4"/>
          <w:szCs w:val="24"/>
          <w:color w:val="383838"/>
          <w:spacing w:val="-22"/>
          <w:w w:val="100"/>
          <w:b/>
          <w:bCs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color w:val="111111"/>
          <w:spacing w:val="0"/>
          <w:w w:val="100"/>
          <w:b/>
          <w:bCs/>
        </w:rPr>
        <w:t>hap</w:t>
      </w:r>
      <w:r>
        <w:rPr>
          <w:rFonts w:ascii="Times New Roman" w:hAnsi="Times New Roman" w:cs="Times New Roman" w:eastAsia="Times New Roman"/>
          <w:sz w:val="24"/>
          <w:szCs w:val="24"/>
          <w:color w:val="111111"/>
          <w:spacing w:val="-13"/>
          <w:w w:val="100"/>
          <w:b/>
          <w:bCs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383838"/>
          <w:spacing w:val="0"/>
          <w:w w:val="100"/>
          <w:b/>
          <w:bCs/>
        </w:rPr>
        <w:t>er</w:t>
      </w:r>
      <w:r>
        <w:rPr>
          <w:rFonts w:ascii="Times New Roman" w:hAnsi="Times New Roman" w:cs="Times New Roman" w:eastAsia="Times New Roman"/>
          <w:sz w:val="24"/>
          <w:szCs w:val="24"/>
          <w:color w:val="383838"/>
          <w:spacing w:val="48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12121"/>
          <w:spacing w:val="0"/>
          <w:w w:val="100"/>
          <w:b/>
          <w:bCs/>
        </w:rPr>
        <w:t>4.</w:t>
      </w:r>
      <w:r>
        <w:rPr>
          <w:rFonts w:ascii="Times New Roman" w:hAnsi="Times New Roman" w:cs="Times New Roman" w:eastAsia="Times New Roman"/>
          <w:sz w:val="24"/>
          <w:szCs w:val="24"/>
          <w:color w:val="212121"/>
          <w:spacing w:val="13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83838"/>
          <w:spacing w:val="1"/>
          <w:w w:val="100"/>
          <w:b/>
          <w:bCs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color w:val="111111"/>
          <w:spacing w:val="-8"/>
          <w:w w:val="112"/>
          <w:b/>
          <w:bCs/>
        </w:rPr>
        <w:t>u</w:t>
      </w:r>
      <w:r>
        <w:rPr>
          <w:rFonts w:ascii="Times New Roman" w:hAnsi="Times New Roman" w:cs="Times New Roman" w:eastAsia="Times New Roman"/>
          <w:sz w:val="24"/>
          <w:szCs w:val="24"/>
          <w:color w:val="383838"/>
          <w:spacing w:val="-15"/>
          <w:w w:val="112"/>
          <w:b/>
          <w:bCs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color w:val="111111"/>
          <w:spacing w:val="0"/>
          <w:w w:val="104"/>
          <w:b/>
          <w:bCs/>
        </w:rPr>
        <w:t>tria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91" w:lineRule="auto"/>
        <w:ind w:left="539" w:right="67" w:firstLine="66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chap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4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ymaking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yz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7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1"/>
        </w:rPr>
        <w:t>ff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1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1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1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7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3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1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duri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incum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mparat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2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3"/>
        </w:rPr>
        <w:t>ib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9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97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6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ife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icie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9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6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9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6"/>
        </w:rPr>
        <w:t>'S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9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6" w:after="0" w:line="486" w:lineRule="auto"/>
        <w:ind w:left="551" w:right="52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tria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ount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5"/>
        </w:rPr>
        <w:t>fi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9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79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7"/>
          <w:w w:val="7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287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eces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nui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ndit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9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itati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try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joi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tria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syst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resses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erm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inant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sys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1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6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3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ili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8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9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tat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ijphar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1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2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999).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ele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11"/>
          <w:w w:val="100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9"/>
          <w:w w:val="100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14"/>
          <w:w w:val="10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rt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11111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11111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6"/>
          <w:w w:val="96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6"/>
          <w:w w:val="96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6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17"/>
          <w:w w:val="96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96"/>
        </w:rPr>
        <w:t>es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8"/>
          <w:w w:val="96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6"/>
        </w:rPr>
        <w:t>ntat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9"/>
          <w:w w:val="96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6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96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34"/>
          <w:w w:val="9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5"/>
        </w:rPr>
        <w:t>im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13"/>
          <w:w w:val="96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111111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2"/>
          <w:w w:val="76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9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9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1"/>
          <w:w w:val="87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3"/>
          <w:w w:val="87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7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7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11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4"/>
          <w:w w:val="87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7"/>
        </w:rPr>
        <w:t>aj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3"/>
          <w:w w:val="87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7"/>
        </w:rPr>
        <w:t>rit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16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7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4"/>
          <w:w w:val="87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7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6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5"/>
          <w:w w:val="89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8"/>
          <w:w w:val="76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4"/>
          <w:w w:val="8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9"/>
          <w:w w:val="106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5"/>
          <w:w w:val="10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9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9"/>
        </w:rPr>
        <w:t>part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2"/>
          <w:w w:val="89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89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89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41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esente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ection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8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seat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liam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ndi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otes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gai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12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12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9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27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245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6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ows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get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rli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erf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4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7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02).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83838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383838"/>
          <w:spacing w:val="-29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tria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multipat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1"/>
        </w:rPr>
        <w:t>sys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rab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5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494" w:lineRule="auto"/>
        <w:ind w:left="551" w:right="96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1999).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net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form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oweve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8"/>
          <w:w w:val="103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1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ijp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8"/>
        </w:rPr>
        <w:t>999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1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cces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erfonnance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rtunit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9"/>
          <w:w w:val="8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2"/>
          <w:w w:val="11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2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es.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2" w:lineRule="auto"/>
        <w:ind w:left="551" w:right="5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1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urt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1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1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4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eces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ituat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tria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3"/>
          <w:szCs w:val="13"/>
          <w:color w:val="383838"/>
          <w:spacing w:val="0"/>
          <w:w w:val="80"/>
        </w:rPr>
        <w:t>111</w:t>
      </w:r>
      <w:r>
        <w:rPr>
          <w:rFonts w:ascii="Times New Roman" w:hAnsi="Times New Roman" w:cs="Times New Roman" w:eastAsia="Times New Roman"/>
          <w:sz w:val="13"/>
          <w:szCs w:val="13"/>
          <w:color w:val="383838"/>
          <w:spacing w:val="0"/>
          <w:w w:val="80"/>
        </w:rPr>
        <w:t> </w:t>
      </w:r>
      <w:r>
        <w:rPr>
          <w:rFonts w:ascii="Times New Roman" w:hAnsi="Times New Roman" w:cs="Times New Roman" w:eastAsia="Times New Roman"/>
          <w:sz w:val="13"/>
          <w:szCs w:val="13"/>
          <w:color w:val="383838"/>
          <w:spacing w:val="20"/>
          <w:w w:val="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3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nni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tora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7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fac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gratio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waves.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Howev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5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·e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·act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3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1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9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2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6"/>
          <w:w w:val="12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1"/>
        </w:rPr>
        <w:t>untr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tria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tinatio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ommun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roup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1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rn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1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5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1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untr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5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97"/>
        </w:rPr>
        <w:t>lli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6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sit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uat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60" w:lineRule="exact"/>
        <w:ind w:left="4560" w:right="4106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5"/>
          <w:position w:val="1"/>
        </w:rPr>
        <w:t>30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Krzyzrutowski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94949"/>
          <w:spacing w:val="0"/>
          <w:w w:val="132"/>
        </w:rPr>
        <w:t>&amp;</w:t>
      </w:r>
      <w:r>
        <w:rPr>
          <w:rFonts w:ascii="Arial" w:hAnsi="Arial" w:cs="Arial" w:eastAsia="Arial"/>
          <w:sz w:val="18"/>
          <w:szCs w:val="18"/>
          <w:color w:val="494949"/>
          <w:spacing w:val="31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32"/>
        </w:rPr>
        <w:t>Woda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1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thousand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Hungar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2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Polan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7"/>
        </w:rPr>
        <w:t>fonner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Czechoslovakia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Yugoslavia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fo1me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immigt·atio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sweepin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stria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1950s-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2" w:lineRule="auto"/>
        <w:ind w:left="551" w:right="69" w:firstLine="12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1980s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risin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erceiv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proble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nee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11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industrial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liberalizatio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legi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9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8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ardin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risin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Yugo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avia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Turke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Fu1thennor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8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collapse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communism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Yugoslavia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resulte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risin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Eastem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nua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significant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flo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fo1me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Yugoslavia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Sufferin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ongoin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tria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5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stJicte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Central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Eastem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joine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whol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5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2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2001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esid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8"/>
        </w:rPr>
        <w:t>dou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3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exceede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growt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0"/>
        </w:rPr>
        <w:t>"t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8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8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8"/>
          <w:w w:val="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nati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populatio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wonde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provoke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desp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discon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doub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labele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counlJ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8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',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favorable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lop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successful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7"/>
        </w:rPr>
        <w:t>pe1fon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5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necessa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loo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countJ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detenniue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abovementione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role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6"/>
        </w:rPr>
        <w:t>lop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9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5"/>
        </w:rPr>
        <w:t>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0"/>
          <w:w w:val="100"/>
        </w:rPr>
        <w:t>4.1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5D5D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color w:val="5D5D5D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0"/>
          <w:w w:val="98"/>
        </w:rPr>
        <w:t>rise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-21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26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26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0"/>
          <w:w w:val="92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-7"/>
          <w:w w:val="92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0"/>
          <w:w w:val="93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0"/>
          <w:w w:val="93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-10"/>
          <w:w w:val="93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94949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88" w:lineRule="auto"/>
        <w:ind w:left="551" w:right="7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Freedom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(FPO)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entere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2000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1999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lectio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maintaine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conservative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Aust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Peopl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(OVP)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till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5"/>
        </w:rPr>
        <w:t>2006.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fact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govemment: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fonu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short-tetm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Democratic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ustria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(SPO)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twi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19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1986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databas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2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3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3"/>
          <w:w w:val="113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4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hardl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tim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eceiv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little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electoral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supp01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quick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place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OVP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Nev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U10ugh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reveal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claim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1983-198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event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happene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pe1io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incumbenc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houl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neglected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Arial" w:hAnsi="Arial" w:cs="Arial" w:eastAsia="Arial"/>
          <w:sz w:val="20"/>
          <w:szCs w:val="20"/>
          <w:color w:val="494949"/>
          <w:spacing w:val="0"/>
          <w:w w:val="100"/>
        </w:rPr>
        <w:t>I</w:t>
      </w:r>
      <w:r>
        <w:rPr>
          <w:rFonts w:ascii="Arial" w:hAnsi="Arial" w:cs="Arial" w:eastAsia="Arial"/>
          <w:sz w:val="20"/>
          <w:szCs w:val="20"/>
          <w:color w:val="494949"/>
          <w:spacing w:val="0"/>
          <w:w w:val="100"/>
        </w:rPr>
        <w:t>n</w:t>
      </w:r>
      <w:r>
        <w:rPr>
          <w:rFonts w:ascii="Arial" w:hAnsi="Arial" w:cs="Arial" w:eastAsia="Arial"/>
          <w:sz w:val="20"/>
          <w:szCs w:val="20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1986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8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chairma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replace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Jorg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Haide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marke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lopment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refon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Wischenbar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1994).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particula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lon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starte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highlight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risin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1"/>
        </w:rPr>
        <w:t>Austrians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aggrieve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Havin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agenda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1992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Haide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pla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0" w:after="0" w:line="240" w:lineRule="auto"/>
        <w:ind w:left="4560" w:right="409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3131"/>
          <w:spacing w:val="0"/>
          <w:w w:val="119"/>
        </w:rPr>
        <w:t>31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51" w:right="5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3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estri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einf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border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deprive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votin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pa.tie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follo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manage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ople'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define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agenda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39" w:right="55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3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thro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6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990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ultin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vote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gaine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ions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directl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implememt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opose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reason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eginnin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1999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electoral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succes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signal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chang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(F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9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328).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point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propmtional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risi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toral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Moreover,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7"/>
          <w:w w:val="9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4"/>
        </w:rPr>
        <w:t>egar·d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9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appealing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manage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people.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92" w:lineRule="auto"/>
        <w:ind w:left="551" w:right="5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necessar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has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cymakin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2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efle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initial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estos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9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C1C1C1"/>
          <w:spacing w:val="-7"/>
          <w:w w:val="61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sitiv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represente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table.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0"/>
        </w:rPr>
        <w:t>4.2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575757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23"/>
          <w:szCs w:val="23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3"/>
          <w:szCs w:val="23"/>
          <w:color w:val="575757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100"/>
        </w:rPr>
        <w:t>legislation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48" w:after="0" w:line="485" w:lineRule="auto"/>
        <w:ind w:left="551" w:right="72" w:firstLine="636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shoul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7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yzed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8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1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legislation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999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0"/>
        </w:rPr>
        <w:t>priOJ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policies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pu1p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1999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electio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analyzed: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1997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1997.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sphere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6"/>
          <w:w w:val="93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3"/>
        </w:rPr>
        <w:t>mmigration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3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namely: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integration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4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2"/>
        </w:rPr>
        <w:t>labou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2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12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migratio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3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1"/>
        </w:rPr>
        <w:t>asylum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3"/>
        </w:rPr>
        <w:t>fam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3"/>
          <w:w w:val="93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10"/>
          <w:w w:val="7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3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reunification.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213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2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997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99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40" w:lineRule="atLeast"/>
        <w:ind w:left="551" w:right="6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r:eunification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ifi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asylum-seeke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claim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unles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applicatio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rejected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Asyh.tm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4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6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6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7"/>
        </w:rPr>
        <w:t>a1t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19).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specif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frame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seeke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federal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ten·itory.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Overal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contai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intende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procedures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0" w:after="0" w:line="240" w:lineRule="auto"/>
        <w:ind w:left="4560" w:right="4073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424242"/>
          <w:spacing w:val="0"/>
          <w:w w:val="96"/>
        </w:rPr>
        <w:t>32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1" w:lineRule="auto"/>
        <w:ind w:left="539" w:right="68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sh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Fu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ovide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recognize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egrati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assistance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Gennan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languag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traini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ogram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ultural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pu•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full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involvement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econ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6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99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1"/>
          <w:w w:val="107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41).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views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alien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furthe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family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reunification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6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minor'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spouse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unmanie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minor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cannot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neithe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thus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bid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9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whol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positivel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ype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assistance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difficult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notice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form.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8" w:lineRule="auto"/>
        <w:ind w:left="539" w:right="62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(1997)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encom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range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connecte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immigration.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Promotio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2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princip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before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citizenship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itmot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Asyl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assistanc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forced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llln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agreemen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C1C1C1"/>
          <w:spacing w:val="0"/>
          <w:w w:val="5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C1C1C1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8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tura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4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furthe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ort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7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a1t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12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34).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characte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urt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6"/>
        </w:rPr>
        <w:t>em1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9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resh·iction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employment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rights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2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prut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6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author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mporari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1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4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rtwi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lement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4"/>
        </w:rPr>
        <w:t>pe1mit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tl1ei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pmvose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gainf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oym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a1t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23).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migrati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surp•isingl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tolerant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able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ente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without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23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18181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tr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"/>
          <w:w w:val="92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5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"/>
          <w:w w:val="94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7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docu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3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18181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2"/>
          <w:w w:val="100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nti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"/>
          <w:w w:val="106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89"/>
        </w:rPr>
        <w:t>Ibi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"/>
          <w:w w:val="9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6"/>
          <w:w w:val="106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5"/>
          <w:w w:val="92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59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3).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eov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0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3"/>
        </w:rPr>
        <w:t>ru1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28).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6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resident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ennit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non-Europea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"ke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tl1ei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spouse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unmanie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under-age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relative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thu'd-countr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tria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9" w:after="0" w:line="240" w:lineRule="auto"/>
        <w:ind w:left="551" w:right="10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Januar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impo1tant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essfull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integrated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10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4"/>
        </w:rPr>
        <w:t>33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95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resident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25"/>
        </w:rPr>
        <w:t>!8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2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1ight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giv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ectl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depende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stage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91" w:lineRule="auto"/>
        <w:ind w:left="551" w:right="7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Settlement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9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9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1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lien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1"/>
          <w:w w:val="106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nuine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lement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limitin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8540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pen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Settlem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Decre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4"/>
        </w:rPr>
        <w:t>!99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1"/>
          <w:w w:val="114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7"/>
        </w:rPr>
        <w:t>§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2"/>
          <w:w w:val="12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27"/>
        </w:rPr>
        <w:t>!).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2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!860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penuit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ende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professional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spouse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unmarrie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childre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950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third-countr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emplo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ptupose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spouse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minor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unmarr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children;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4550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third-count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settle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ustria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befo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Janua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4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630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vate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non-profit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purp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lement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erabl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2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9"/>
        </w:rPr>
        <w:t>tEte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7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family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Proceedin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fmthe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incumben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necessa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-y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loo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detenuine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emphasized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PRR.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-1"/>
          <w:w w:val="100"/>
        </w:rPr>
        <w:t>4</w:t>
      </w:r>
      <w:r>
        <w:rPr>
          <w:rFonts w:ascii="Times New Roman" w:hAnsi="Times New Roman" w:cs="Times New Roman" w:eastAsia="Times New Roman"/>
          <w:sz w:val="23"/>
          <w:szCs w:val="23"/>
          <w:color w:val="050505"/>
          <w:spacing w:val="-1"/>
          <w:w w:val="100"/>
        </w:rPr>
        <w:t>.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0"/>
          <w:w w:val="100"/>
        </w:rPr>
        <w:t>3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5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0"/>
          <w:w w:val="100"/>
        </w:rPr>
        <w:t>FP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23"/>
          <w:szCs w:val="23"/>
          <w:color w:val="7C7C7C"/>
          <w:spacing w:val="-8"/>
          <w:w w:val="158"/>
        </w:rPr>
        <w:t>'</w:t>
      </w:r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0"/>
          <w:w w:val="120"/>
        </w:rPr>
        <w:t>s</w:t>
      </w:r>
      <w:r>
        <w:rPr>
          <w:rFonts w:ascii="Times New Roman" w:hAnsi="Times New Roman" w:cs="Times New Roman" w:eastAsia="Times New Roman"/>
          <w:sz w:val="23"/>
          <w:szCs w:val="23"/>
          <w:color w:val="4F4F4F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21212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3"/>
          <w:szCs w:val="23"/>
          <w:color w:val="21212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3"/>
          <w:szCs w:val="23"/>
          <w:color w:val="21212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83838"/>
          <w:spacing w:val="0"/>
          <w:w w:val="102"/>
        </w:rPr>
        <w:t>1999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48" w:after="0" w:line="493" w:lineRule="auto"/>
        <w:ind w:left="551" w:right="59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FP6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slatte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electio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campaig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1999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blame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elite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lettin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millio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hundred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thousan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illegal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losin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contr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organize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crime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8"/>
        </w:rPr>
        <w:t>(FP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3"/>
          <w:w w:val="118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3"/>
        </w:rPr>
        <w:t>!999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13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6"/>
        </w:rPr>
        <w:t>FP6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8"/>
          <w:w w:val="12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muc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focusing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integmtio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highligh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duratio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statu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detem1ine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legislatio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promo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strict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borde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protectio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repatriatio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tigh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ndit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2"/>
        </w:rPr>
        <w:t>FP6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bring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7"/>
        </w:rPr>
        <w:t>integratuo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prohibitin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earl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naturalizatio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callin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extensio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toughe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cros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bot·de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obtai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thus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assessment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tabl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vering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pect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8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1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  <w:position w:val="-1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  <w:position w:val="-1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  <w:i/>
          <w:position w:val="-1"/>
        </w:rPr>
        <w:t>1999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9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617.227821" w:type="dxa"/>
      </w:tblPr>
      <w:tblGrid/>
      <w:tr>
        <w:trPr>
          <w:trHeight w:val="276" w:hRule="exact"/>
        </w:trPr>
        <w:tc>
          <w:tcPr>
            <w:tcW w:w="2357" w:type="dxa"/>
            <w:tcBorders>
              <w:top w:val="single" w:sz="4.798384" w:space="0" w:color="4F4F4F"/>
              <w:bottom w:val="single" w:sz="4.798384" w:space="0" w:color="3B3B3B"/>
              <w:left w:val="single" w:sz="4.798384" w:space="0" w:color="545454"/>
              <w:right w:val="single" w:sz="9.596776" w:space="0" w:color="808080"/>
            </w:tcBorders>
          </w:tcPr>
          <w:p>
            <w:pPr>
              <w:spacing w:before="48" w:after="0" w:line="240" w:lineRule="auto"/>
              <w:ind w:left="74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Year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,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6"/>
              </w:rPr>
              <w:t>party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134" w:type="dxa"/>
            <w:tcBorders>
              <w:top w:val="single" w:sz="4.798384" w:space="0" w:color="4F4F4F"/>
              <w:bottom w:val="single" w:sz="4.798384" w:space="0" w:color="3B3B3B"/>
              <w:left w:val="single" w:sz="9.596776" w:space="0" w:color="808080"/>
              <w:right w:val="single" w:sz="4.798384" w:space="0" w:color="484848"/>
            </w:tcBorders>
          </w:tcPr>
          <w:p>
            <w:pPr>
              <w:spacing w:before="48" w:after="0" w:line="240" w:lineRule="auto"/>
              <w:ind w:left="13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6"/>
              </w:rPr>
              <w:t>Integration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57" w:type="dxa"/>
            <w:tcBorders>
              <w:top w:val="single" w:sz="4.798384" w:space="0" w:color="4F4F4F"/>
              <w:bottom w:val="single" w:sz="4.798384" w:space="0" w:color="3B3B3B"/>
              <w:left w:val="single" w:sz="4.798384" w:space="0" w:color="484848"/>
              <w:right w:val="single" w:sz="9.596776" w:space="0" w:color="747474"/>
            </w:tcBorders>
          </w:tcPr>
          <w:p>
            <w:pPr>
              <w:spacing w:before="48" w:after="0" w:line="240" w:lineRule="auto"/>
              <w:ind w:left="180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Labou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migratiom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4.798384" w:space="0" w:color="4F4F4F"/>
              <w:bottom w:val="single" w:sz="4.798384" w:space="0" w:color="3B3B3B"/>
              <w:left w:val="single" w:sz="9.596776" w:space="0" w:color="747474"/>
              <w:right w:val="single" w:sz="9.596776" w:space="0" w:color="838383"/>
            </w:tcBorders>
          </w:tcPr>
          <w:p>
            <w:pPr>
              <w:spacing w:before="48" w:after="0" w:line="240" w:lineRule="auto"/>
              <w:ind w:left="13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F4F4F"/>
                <w:spacing w:val="0"/>
                <w:w w:val="100"/>
              </w:rPr>
              <w:t>Asylum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4.798384" w:space="0" w:color="4F4F4F"/>
              <w:bottom w:val="single" w:sz="4.798384" w:space="0" w:color="3B3B3B"/>
              <w:left w:val="single" w:sz="9.596776" w:space="0" w:color="838383"/>
              <w:right w:val="single" w:sz="9.596776" w:space="0" w:color="777777"/>
            </w:tcBorders>
          </w:tcPr>
          <w:p>
            <w:pPr>
              <w:spacing w:before="48" w:after="0" w:line="240" w:lineRule="auto"/>
              <w:ind w:left="216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F4F4F"/>
                <w:spacing w:val="0"/>
                <w:w w:val="100"/>
              </w:rPr>
              <w:t>Fa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F4F4F"/>
                <w:spacing w:val="6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50505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12121"/>
                <w:spacing w:val="9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F4F4F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F4F4F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50505"/>
                <w:spacing w:val="-5"/>
                <w:w w:val="12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3"/>
              </w:rPr>
              <w:t>eunification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276" w:hRule="exact"/>
        </w:trPr>
        <w:tc>
          <w:tcPr>
            <w:tcW w:w="2357" w:type="dxa"/>
            <w:tcBorders>
              <w:top w:val="single" w:sz="4.798384" w:space="0" w:color="3B3B3B"/>
              <w:bottom w:val="single" w:sz="4.798384" w:space="0" w:color="646464"/>
              <w:left w:val="single" w:sz="4.798384" w:space="0" w:color="545454"/>
              <w:right w:val="single" w:sz="9.596776" w:space="0" w:color="808080"/>
            </w:tcBorders>
          </w:tcPr>
          <w:p>
            <w:pPr>
              <w:spacing w:before="48" w:after="0" w:line="240" w:lineRule="auto"/>
              <w:ind w:left="816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626262"/>
                <w:w w:val="98"/>
              </w:rPr>
              <w:t>199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626262"/>
                <w:spacing w:val="-10"/>
                <w:w w:val="98"/>
              </w:rPr>
              <w:t>9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11"/>
                <w:w w:val="185"/>
              </w:rPr>
              <w:t>.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626262"/>
                <w:spacing w:val="0"/>
                <w:w w:val="101"/>
              </w:rPr>
              <w:t>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626262"/>
                <w:spacing w:val="-14"/>
                <w:w w:val="101"/>
              </w:rPr>
              <w:t>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3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134" w:type="dxa"/>
            <w:tcBorders>
              <w:top w:val="single" w:sz="4.798384" w:space="0" w:color="3B3B3B"/>
              <w:bottom w:val="single" w:sz="4.798384" w:space="0" w:color="646464"/>
              <w:left w:val="single" w:sz="9.596776" w:space="0" w:color="808080"/>
              <w:right w:val="single" w:sz="4.798384" w:space="0" w:color="484848"/>
            </w:tcBorders>
          </w:tcPr>
          <w:p>
            <w:pPr>
              <w:spacing w:before="48" w:after="0" w:line="240" w:lineRule="auto"/>
              <w:ind w:left="446" w:right="449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11"/>
              </w:rPr>
              <w:t>-I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57" w:type="dxa"/>
            <w:tcBorders>
              <w:top w:val="single" w:sz="4.798384" w:space="0" w:color="3B3B3B"/>
              <w:bottom w:val="single" w:sz="4.798384" w:space="0" w:color="646464"/>
              <w:left w:val="single" w:sz="4.798384" w:space="0" w:color="484848"/>
              <w:right w:val="single" w:sz="9.596776" w:space="0" w:color="747474"/>
            </w:tcBorders>
          </w:tcPr>
          <w:p>
            <w:pPr>
              <w:spacing w:before="60" w:after="0" w:line="204" w:lineRule="exact"/>
              <w:ind w:left="782" w:right="772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626262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4.798384" w:space="0" w:color="3B3B3B"/>
              <w:bottom w:val="single" w:sz="4.798384" w:space="0" w:color="646464"/>
              <w:left w:val="single" w:sz="9.596776" w:space="0" w:color="747474"/>
              <w:right w:val="single" w:sz="9.596776" w:space="0" w:color="838383"/>
            </w:tcBorders>
          </w:tcPr>
          <w:p>
            <w:pPr>
              <w:spacing w:before="48" w:after="0" w:line="240" w:lineRule="auto"/>
              <w:ind w:left="314" w:right="322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212121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12121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626262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4.798384" w:space="0" w:color="3B3B3B"/>
              <w:bottom w:val="single" w:sz="4.798384" w:space="0" w:color="646464"/>
              <w:left w:val="single" w:sz="9.596776" w:space="0" w:color="838383"/>
              <w:right w:val="single" w:sz="9.596776" w:space="0" w:color="777777"/>
            </w:tcBorders>
          </w:tcPr>
          <w:p>
            <w:pPr>
              <w:spacing w:before="60" w:after="0" w:line="204" w:lineRule="exact"/>
              <w:ind w:left="901" w:right="877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</w:tbl>
    <w:p>
      <w:pPr>
        <w:spacing w:before="5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6" w:after="0" w:line="240" w:lineRule="auto"/>
        <w:ind w:left="4560" w:right="4106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5"/>
        </w:rPr>
        <w:t>34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2" w:lineRule="auto"/>
        <w:ind w:left="551" w:right="60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Aft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govemin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22"/>
        </w:rPr>
        <w:t>FP6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continue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express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sentim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towards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ggeste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obligator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unemploye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livin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Standard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2001).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8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cours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2"/>
        </w:rPr>
        <w:t>.an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bid.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procedure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nctio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bid.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ggeste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introduci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fingelprint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syst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bla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crime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2"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2"/>
          <w:w w:val="122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87" w:lineRule="auto"/>
        <w:ind w:left="551" w:right="81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1999).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opose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manifesto.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0"/>
        </w:rPr>
        <w:t>4.4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20"/>
          <w:w w:val="100"/>
        </w:rPr>
        <w:t> </w:t>
      </w:r>
      <w:r>
        <w:rPr>
          <w:rFonts w:ascii="Arial" w:hAnsi="Arial" w:cs="Arial" w:eastAsia="Arial"/>
          <w:sz w:val="23"/>
          <w:szCs w:val="23"/>
          <w:color w:val="444444"/>
          <w:spacing w:val="0"/>
          <w:w w:val="100"/>
        </w:rPr>
        <w:t>in</w:t>
      </w:r>
      <w:r>
        <w:rPr>
          <w:rFonts w:ascii="Arial" w:hAnsi="Arial" w:cs="Arial" w:eastAsia="Arial"/>
          <w:sz w:val="23"/>
          <w:szCs w:val="23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13131"/>
          <w:spacing w:val="-2"/>
          <w:w w:val="104"/>
        </w:rPr>
        <w:t>1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0"/>
          <w:w w:val="105"/>
        </w:rPr>
        <w:t>999-2002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49" w:after="0" w:line="487" w:lineRule="auto"/>
        <w:ind w:left="551" w:right="49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identif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sever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230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999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44444"/>
          <w:spacing w:val="7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assume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initial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propos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eflecte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policymaking.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91" w:lineRule="auto"/>
        <w:ind w:left="551" w:right="5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Settlement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considerabl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highl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qua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ifi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creas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ess-s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mpl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100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highly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qualifie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qualif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almost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2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Decre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2000).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number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2810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Decre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1998)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Settlement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2000).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endenc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4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consid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3"/>
          <w:w w:val="100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egative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8"/>
        </w:rPr>
        <w:t>WiUt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5000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family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third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much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Settlement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1998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13131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313131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continue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tren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rowt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ota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alway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500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1"/>
        </w:rPr>
        <w:t>Utu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positive.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39" w:lineRule="exact"/>
        <w:ind w:left="1187" w:right="-20"/>
        <w:jc w:val="left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Tite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4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Integratio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La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w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2001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0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focuse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9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1"/>
        </w:rPr>
        <w:t>primari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9"/>
          <w:w w:val="91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2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three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aspects: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5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integratio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2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abou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migratio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7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and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11" w:after="0" w:line="440" w:lineRule="atLeast"/>
        <w:ind w:left="551" w:right="5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3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unif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tion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44444"/>
          <w:spacing w:val="-18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2"/>
        </w:rPr>
        <w:t>col!lrse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level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nna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4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covere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initial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FP6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8"/>
        </w:rPr>
        <w:t>Utu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regarding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grati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trict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ve: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(1997)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highly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highl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deprive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less-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0" w:after="0" w:line="240" w:lineRule="auto"/>
        <w:ind w:left="4560" w:right="4091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3131"/>
          <w:spacing w:val="0"/>
          <w:w w:val="112"/>
        </w:rPr>
        <w:t>35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0" w:lineRule="auto"/>
        <w:ind w:left="551" w:right="8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mpor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1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Furthem10re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itsel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tempora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wo1ker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4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tinctio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mpora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1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4"/>
          <w:w w:val="11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1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94" w:lineRule="auto"/>
        <w:ind w:left="539" w:right="61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Settlement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(200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4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4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833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1613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1mit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ofession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spouse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minor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unmanie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children;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1mi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third-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oyment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plllpose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unmarr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childre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1000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815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compariso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2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third-coun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4" w:lineRule="auto"/>
        <w:ind w:left="551" w:right="78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w w:val="102"/>
        </w:rPr>
        <w:t>549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2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owin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hig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9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comparis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ones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Settlement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1998-2000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ota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professionals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Neverth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number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purp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72"/>
        </w:rPr>
        <w:t>Sll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7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rprisi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towar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this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9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8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3"/>
          <w:w w:val="8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1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ict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1" w:lineRule="auto"/>
        <w:ind w:left="551" w:right="7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settlement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reduce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8280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Decre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2002).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1905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intende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5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higbest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compariso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ecree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thir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oym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plllpose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eir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unman·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childre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quot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limi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49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6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6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lowest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33333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333333"/>
          <w:spacing w:val="-12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reflect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oritiz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highl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3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reductio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less-skille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1999-2002.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highl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skilled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professional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giv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fi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qualif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7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third-count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remaine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titu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1997-200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owin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4)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8" w:after="0" w:line="456" w:lineRule="exact"/>
        <w:ind w:left="551" w:right="8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compariso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express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ther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giving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egative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-6"/>
          <w:w w:val="182"/>
        </w:rPr>
        <w:t>'</w:t>
      </w:r>
      <w:r>
        <w:rPr>
          <w:rFonts w:ascii="Times New Roman" w:hAnsi="Times New Roman" w:cs="Times New Roman" w:eastAsia="Times New Roman"/>
          <w:sz w:val="20"/>
          <w:szCs w:val="20"/>
          <w:color w:val="333333"/>
          <w:spacing w:val="0"/>
          <w:w w:val="98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333333"/>
          <w:spacing w:val="7"/>
          <w:w w:val="98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0"/>
          <w:w w:val="182"/>
        </w:rPr>
        <w:t>'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sses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utral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1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utral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ambiguou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4" w:after="0" w:line="240" w:lineRule="auto"/>
        <w:ind w:left="4560" w:right="4086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333333"/>
          <w:spacing w:val="0"/>
          <w:w w:val="99"/>
        </w:rPr>
        <w:t>36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7" w:after="0" w:line="494" w:lineRule="auto"/>
        <w:ind w:left="551" w:right="6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5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docu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0"/>
          <w:w w:val="107"/>
        </w:rPr>
        <w:t>+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7"/>
          <w:w w:val="1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shows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tendencie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eove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efle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2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2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2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hows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9"/>
          <w:w w:val="9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ecte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during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observe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14" w:lineRule="exact"/>
        <w:ind w:left="551" w:right="448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4.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  <w:i/>
          <w:position w:val="-1"/>
        </w:rPr>
        <w:t>19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2"/>
          <w:i/>
          <w:position w:val="-1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23"/>
          <w:i/>
          <w:position w:val="-1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3"/>
          <w:i/>
          <w:position w:val="-1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  <w:i/>
          <w:position w:val="-1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3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15.262108" w:type="dxa"/>
      </w:tblPr>
      <w:tblGrid/>
      <w:tr>
        <w:trPr>
          <w:trHeight w:val="300" w:hRule="exact"/>
        </w:trPr>
        <w:tc>
          <w:tcPr>
            <w:tcW w:w="2279" w:type="dxa"/>
            <w:tcBorders>
              <w:top w:val="single" w:sz="9.596776" w:space="0" w:color="383838"/>
              <w:bottom w:val="single" w:sz="9.596776" w:space="0" w:color="3B3B3B"/>
              <w:left w:val="single" w:sz="9.596776" w:space="0" w:color="343434"/>
              <w:right w:val="single" w:sz="9.596776" w:space="0" w:color="232323"/>
            </w:tcBorders>
          </w:tcPr>
          <w:p>
            <w:pPr>
              <w:spacing w:before="1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Year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0"/>
                <w:w w:val="100"/>
              </w:rPr>
              <w:t>,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64646"/>
                <w:spacing w:val="-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109"/>
              </w:rPr>
              <w:t>po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131313"/>
                <w:spacing w:val="0"/>
                <w:w w:val="98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131313"/>
                <w:spacing w:val="2"/>
                <w:w w:val="98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64646"/>
                <w:spacing w:val="0"/>
                <w:w w:val="101"/>
              </w:rPr>
              <w:t>cy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9.596776" w:space="0" w:color="383838"/>
              <w:bottom w:val="single" w:sz="9.596776" w:space="0" w:color="3B3B3B"/>
              <w:left w:val="single" w:sz="9.596776" w:space="0" w:color="232323"/>
              <w:right w:val="single" w:sz="9.596776" w:space="0" w:color="383838"/>
            </w:tcBorders>
          </w:tcPr>
          <w:p>
            <w:pPr>
              <w:spacing w:before="33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106"/>
              </w:rPr>
              <w:t>Integ•·ation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9.596776" w:space="0" w:color="383838"/>
              <w:bottom w:val="single" w:sz="9.596776" w:space="0" w:color="3B3B3B"/>
              <w:left w:val="single" w:sz="9.596776" w:space="0" w:color="383838"/>
              <w:right w:val="single" w:sz="9.596776" w:space="0" w:color="383838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464646"/>
                <w:spacing w:val="0"/>
                <w:w w:val="114"/>
              </w:rPr>
              <w:t>Labou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64646"/>
                <w:spacing w:val="0"/>
                <w:w w:val="114"/>
              </w:rPr>
              <w:t>r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64646"/>
                <w:spacing w:val="0"/>
                <w:w w:val="114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105"/>
              </w:rPr>
              <w:t>mi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-2"/>
                <w:w w:val="106"/>
              </w:rPr>
              <w:t>g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131313"/>
                <w:spacing w:val="-29"/>
                <w:w w:val="86"/>
              </w:rPr>
              <w:t>•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64646"/>
                <w:spacing w:val="0"/>
                <w:w w:val="108"/>
              </w:rPr>
              <w:t>·ation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96" w:type="dxa"/>
            <w:tcBorders>
              <w:top w:val="single" w:sz="9.596776" w:space="0" w:color="383838"/>
              <w:bottom w:val="single" w:sz="9.596776" w:space="0" w:color="3B3B3B"/>
              <w:left w:val="single" w:sz="9.596776" w:space="0" w:color="383838"/>
              <w:right w:val="single" w:sz="9.596776" w:space="0" w:color="3B3B3B"/>
            </w:tcBorders>
          </w:tcPr>
          <w:p>
            <w:pPr>
              <w:spacing w:before="33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0"/>
                <w:w w:val="110"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3"/>
                <w:w w:val="116"/>
              </w:rPr>
              <w:t>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6"/>
                <w:w w:val="101"/>
              </w:rPr>
              <w:t>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131313"/>
                <w:spacing w:val="9"/>
                <w:w w:val="92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10"/>
                <w:w w:val="99"/>
              </w:rPr>
              <w:t>u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131313"/>
                <w:spacing w:val="0"/>
                <w:w w:val="101"/>
              </w:rPr>
              <w:t>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9.596776" w:space="0" w:color="383838"/>
              <w:bottom w:val="single" w:sz="9.596776" w:space="0" w:color="3B3B3B"/>
              <w:left w:val="single" w:sz="9.596776" w:space="0" w:color="3B3B3B"/>
              <w:right w:val="single" w:sz="9.596776" w:space="0" w:color="282828"/>
            </w:tcBorders>
          </w:tcPr>
          <w:p>
            <w:pPr>
              <w:spacing w:before="42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  <w:rPr/>
            <w:r>
              <w:rPr>
                <w:rFonts w:ascii="Times New Roman" w:hAnsi="Times New Roman" w:cs="Times New Roman" w:eastAsia="Times New Roman"/>
                <w:sz w:val="16"/>
                <w:szCs w:val="16"/>
                <w:color w:val="464646"/>
                <w:spacing w:val="0"/>
                <w:w w:val="110"/>
                <w:b/>
                <w:bCs/>
              </w:rPr>
              <w:t>Fa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464646"/>
                <w:spacing w:val="4"/>
                <w:w w:val="110"/>
                <w:b/>
                <w:bCs/>
              </w:rPr>
              <w:t>m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131313"/>
                <w:spacing w:val="0"/>
                <w:w w:val="110"/>
                <w:b/>
                <w:bCs/>
              </w:rPr>
              <w:t>i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131313"/>
                <w:spacing w:val="-2"/>
                <w:w w:val="110"/>
                <w:b/>
                <w:bCs/>
              </w:rPr>
              <w:t>l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464646"/>
                <w:spacing w:val="0"/>
                <w:w w:val="110"/>
                <w:b/>
                <w:bCs/>
              </w:rPr>
              <w:t>y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464646"/>
                <w:spacing w:val="-2"/>
                <w:w w:val="110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131313"/>
                <w:spacing w:val="-20"/>
                <w:w w:val="81"/>
                <w:b/>
                <w:bCs/>
              </w:rPr>
              <w:t>•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343434"/>
                <w:spacing w:val="0"/>
                <w:w w:val="109"/>
                <w:b/>
                <w:bCs/>
              </w:rPr>
              <w:t>·eunificati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343434"/>
                <w:spacing w:val="-2"/>
                <w:w w:val="110"/>
                <w:b/>
                <w:bCs/>
              </w:rPr>
              <w:t>o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131313"/>
                <w:spacing w:val="0"/>
                <w:w w:val="107"/>
                <w:b/>
                <w:bCs/>
              </w:rPr>
              <w:t>n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2279" w:type="dxa"/>
            <w:tcBorders>
              <w:top w:val="single" w:sz="9.596776" w:space="0" w:color="3B3B3B"/>
              <w:bottom w:val="single" w:sz="4.798384" w:space="0" w:color="000000"/>
              <w:left w:val="single" w:sz="9.596776" w:space="0" w:color="343434"/>
              <w:right w:val="single" w:sz="9.596776" w:space="0" w:color="232323"/>
            </w:tcBorders>
          </w:tcPr>
          <w:p>
            <w:pPr>
              <w:spacing w:before="33" w:after="0" w:line="240" w:lineRule="auto"/>
              <w:ind w:left="108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4"/>
                <w:w w:val="81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8"/>
              </w:rPr>
              <w:t>997(A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2"/>
                <w:w w:val="108"/>
              </w:rPr>
              <w:t>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6"/>
                <w:w w:val="101"/>
              </w:rPr>
              <w:t>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1"/>
              </w:rPr>
              <w:t>lum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7"/>
              </w:rPr>
              <w:t>Ac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6"/>
                <w:w w:val="107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9.596776" w:space="0" w:color="3B3B3B"/>
              <w:bottom w:val="single" w:sz="4.798384" w:space="0" w:color="000000"/>
              <w:left w:val="single" w:sz="9.596776" w:space="0" w:color="232323"/>
              <w:right w:val="single" w:sz="9.596776" w:space="0" w:color="383838"/>
            </w:tcBorders>
          </w:tcPr>
          <w:p>
            <w:pPr>
              <w:spacing w:before="21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00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9.596776" w:space="0" w:color="3B3B3B"/>
              <w:bottom w:val="single" w:sz="4.798384" w:space="0" w:color="000000"/>
              <w:left w:val="single" w:sz="9.596776" w:space="0" w:color="383838"/>
              <w:right w:val="single" w:sz="9.596776" w:space="0" w:color="383838"/>
            </w:tcBorders>
          </w:tcPr>
          <w:p>
            <w:pPr>
              <w:spacing w:before="33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96" w:type="dxa"/>
            <w:tcBorders>
              <w:top w:val="single" w:sz="9.596776" w:space="0" w:color="3B3B3B"/>
              <w:bottom w:val="single" w:sz="4.798384" w:space="0" w:color="000000"/>
              <w:left w:val="single" w:sz="9.596776" w:space="0" w:color="383838"/>
              <w:right w:val="single" w:sz="9.596776" w:space="0" w:color="3B3B3B"/>
            </w:tcBorders>
          </w:tcPr>
          <w:p>
            <w:pPr>
              <w:spacing w:before="21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w w:val="106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9.596776" w:space="0" w:color="3B3B3B"/>
              <w:bottom w:val="single" w:sz="4.798384" w:space="0" w:color="000000"/>
              <w:left w:val="single" w:sz="9.596776" w:space="0" w:color="3B3B3B"/>
              <w:right w:val="single" w:sz="9.596776" w:space="0" w:color="282828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2279" w:type="dxa"/>
            <w:tcBorders>
              <w:top w:val="single" w:sz="4.798384" w:space="0" w:color="000000"/>
              <w:bottom w:val="single" w:sz="9.596776" w:space="0" w:color="343434"/>
              <w:left w:val="single" w:sz="9.596776" w:space="0" w:color="343434"/>
              <w:right w:val="single" w:sz="9.596776" w:space="0" w:color="232323"/>
            </w:tcBorders>
          </w:tcPr>
          <w:p>
            <w:pPr>
              <w:spacing w:before="45" w:after="0" w:line="240" w:lineRule="auto"/>
              <w:ind w:left="108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4"/>
                <w:w w:val="81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0"/>
              </w:rPr>
              <w:t>997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10"/>
                <w:w w:val="111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6"/>
                <w:w w:val="111"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111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-11"/>
                <w:w w:val="111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1"/>
              </w:rPr>
              <w:t>en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1"/>
              </w:rPr>
              <w:t>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2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2"/>
              </w:rPr>
              <w:t>Ac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4"/>
                <w:w w:val="102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4.798384" w:space="0" w:color="000000"/>
              <w:bottom w:val="single" w:sz="9.596776" w:space="0" w:color="343434"/>
              <w:left w:val="single" w:sz="9.596776" w:space="0" w:color="232323"/>
              <w:right w:val="single" w:sz="9.596776" w:space="0" w:color="383838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64646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4.798384" w:space="0" w:color="000000"/>
              <w:bottom w:val="single" w:sz="9.596776" w:space="0" w:color="343434"/>
              <w:left w:val="single" w:sz="9.596776" w:space="0" w:color="383838"/>
              <w:right w:val="single" w:sz="9.596776" w:space="0" w:color="383838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96" w:type="dxa"/>
            <w:tcBorders>
              <w:top w:val="single" w:sz="4.798384" w:space="0" w:color="000000"/>
              <w:bottom w:val="single" w:sz="9.596776" w:space="0" w:color="343434"/>
              <w:left w:val="single" w:sz="9.596776" w:space="0" w:color="383838"/>
              <w:right w:val="single" w:sz="9.596776" w:space="0" w:color="3B3B3B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w w:val="106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4.798384" w:space="0" w:color="000000"/>
              <w:bottom w:val="single" w:sz="9.596776" w:space="0" w:color="343434"/>
              <w:left w:val="single" w:sz="9.596776" w:space="0" w:color="3B3B3B"/>
              <w:right w:val="single" w:sz="9.596776" w:space="0" w:color="282828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7"/>
              </w:rPr>
              <w:t>-I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2279" w:type="dxa"/>
            <w:tcBorders>
              <w:top w:val="single" w:sz="9.596776" w:space="0" w:color="343434"/>
              <w:bottom w:val="single" w:sz="4.798384" w:space="0" w:color="000000"/>
              <w:left w:val="single" w:sz="9.596776" w:space="0" w:color="343434"/>
              <w:right w:val="single" w:sz="9.596776" w:space="0" w:color="232323"/>
            </w:tcBorders>
          </w:tcPr>
          <w:p>
            <w:pPr>
              <w:spacing w:before="33" w:after="0" w:line="240" w:lineRule="auto"/>
              <w:ind w:left="108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4"/>
                <w:w w:val="81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6"/>
              </w:rPr>
              <w:t>998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19"/>
                <w:w w:val="107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7"/>
              </w:rPr>
              <w:t>Settlement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4"/>
                <w:w w:val="107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6"/>
              </w:rPr>
              <w:t>Decre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2"/>
                <w:w w:val="106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9.596776" w:space="0" w:color="343434"/>
              <w:bottom w:val="single" w:sz="4.798384" w:space="0" w:color="000000"/>
              <w:left w:val="single" w:sz="9.596776" w:space="0" w:color="232323"/>
              <w:right w:val="single" w:sz="9.596776" w:space="0" w:color="383838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9.596776" w:space="0" w:color="343434"/>
              <w:bottom w:val="single" w:sz="4.798384" w:space="0" w:color="000000"/>
              <w:left w:val="single" w:sz="9.596776" w:space="0" w:color="383838"/>
              <w:right w:val="single" w:sz="9.596776" w:space="0" w:color="383838"/>
            </w:tcBorders>
          </w:tcPr>
          <w:p>
            <w:pPr>
              <w:spacing w:before="33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00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64646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96" w:type="dxa"/>
            <w:tcBorders>
              <w:top w:val="single" w:sz="9.596776" w:space="0" w:color="343434"/>
              <w:bottom w:val="single" w:sz="4.798384" w:space="0" w:color="000000"/>
              <w:left w:val="single" w:sz="9.596776" w:space="0" w:color="383838"/>
              <w:right w:val="single" w:sz="9.596776" w:space="0" w:color="3B3B3B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9.596776" w:space="0" w:color="343434"/>
              <w:bottom w:val="single" w:sz="4.798384" w:space="0" w:color="000000"/>
              <w:left w:val="single" w:sz="9.596776" w:space="0" w:color="3B3B3B"/>
              <w:right w:val="single" w:sz="9.596776" w:space="0" w:color="282828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9A9A9A"/>
                <w:w w:val="106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9A9A9A"/>
                <w:spacing w:val="-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2279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343434"/>
              <w:right w:val="single" w:sz="9.596776" w:space="0" w:color="232323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  <w:t>2000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19"/>
                <w:w w:val="107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7"/>
              </w:rPr>
              <w:t>Settlement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4"/>
                <w:w w:val="107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6"/>
              </w:rPr>
              <w:t>Decre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2"/>
                <w:w w:val="106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232323"/>
              <w:right w:val="single" w:sz="9.596776" w:space="0" w:color="383838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383838"/>
              <w:right w:val="single" w:sz="9.596776" w:space="0" w:color="383838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96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383838"/>
              <w:right w:val="single" w:sz="9.596776" w:space="0" w:color="3B3B3B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3B3B3B"/>
              <w:right w:val="single" w:sz="9.596776" w:space="0" w:color="282828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9A9A9A"/>
                <w:w w:val="106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9A9A9A"/>
                <w:spacing w:val="-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2279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343434"/>
              <w:right w:val="single" w:sz="9.596776" w:space="0" w:color="232323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w w:val="103"/>
              </w:rPr>
              <w:t>20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9"/>
                <w:w w:val="103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4"/>
                <w:w w:val="81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8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7"/>
              </w:rPr>
              <w:t>Integra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5"/>
                <w:w w:val="107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2"/>
                <w:w w:val="94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3"/>
              </w:rPr>
              <w:t>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64646"/>
                <w:spacing w:val="0"/>
                <w:w w:val="100"/>
              </w:rPr>
              <w:t>la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64646"/>
                <w:spacing w:val="-5"/>
                <w:w w:val="101"/>
              </w:rPr>
              <w:t>w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232323"/>
              <w:right w:val="single" w:sz="9.596776" w:space="0" w:color="383838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-4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81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383838"/>
              <w:right w:val="single" w:sz="9.596776" w:space="0" w:color="383838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100"/>
              </w:rPr>
              <w:t>-1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96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383838"/>
              <w:right w:val="single" w:sz="9.596776" w:space="0" w:color="3B3B3B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3B3B3B"/>
              <w:right w:val="single" w:sz="9.596776" w:space="0" w:color="282828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8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81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2279" w:type="dxa"/>
            <w:tcBorders>
              <w:top w:val="single" w:sz="9.596776" w:space="0" w:color="383838"/>
              <w:bottom w:val="single" w:sz="4.798384" w:space="0" w:color="000000"/>
              <w:left w:val="single" w:sz="9.596776" w:space="0" w:color="343434"/>
              <w:right w:val="single" w:sz="9.596776" w:space="0" w:color="232323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97"/>
              </w:rPr>
              <w:t>20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9"/>
                <w:w w:val="97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97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12"/>
                <w:w w:val="97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19"/>
                <w:w w:val="107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7"/>
              </w:rPr>
              <w:t>Settlement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4"/>
                <w:w w:val="107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6"/>
              </w:rPr>
              <w:t>Decre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2"/>
                <w:w w:val="106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9.596776" w:space="0" w:color="383838"/>
              <w:bottom w:val="single" w:sz="4.798384" w:space="0" w:color="000000"/>
              <w:left w:val="single" w:sz="9.596776" w:space="0" w:color="232323"/>
              <w:right w:val="single" w:sz="9.596776" w:space="0" w:color="383838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9.596776" w:space="0" w:color="383838"/>
              <w:bottom w:val="single" w:sz="4.798384" w:space="0" w:color="000000"/>
              <w:left w:val="single" w:sz="9.596776" w:space="0" w:color="383838"/>
              <w:right w:val="single" w:sz="9.596776" w:space="0" w:color="383838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100"/>
              </w:rPr>
              <w:t>-1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96" w:type="dxa"/>
            <w:tcBorders>
              <w:top w:val="single" w:sz="9.596776" w:space="0" w:color="383838"/>
              <w:bottom w:val="single" w:sz="4.798384" w:space="0" w:color="000000"/>
              <w:left w:val="single" w:sz="9.596776" w:space="0" w:color="383838"/>
              <w:right w:val="single" w:sz="9.596776" w:space="0" w:color="3B3B3B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9.596776" w:space="0" w:color="383838"/>
              <w:bottom w:val="single" w:sz="4.798384" w:space="0" w:color="000000"/>
              <w:left w:val="single" w:sz="9.596776" w:space="0" w:color="3B3B3B"/>
              <w:right w:val="single" w:sz="9.596776" w:space="0" w:color="282828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9A9A9A"/>
                <w:spacing w:val="1"/>
                <w:w w:val="106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81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2279" w:type="dxa"/>
            <w:tcBorders>
              <w:top w:val="single" w:sz="4.798384" w:space="0" w:color="000000"/>
              <w:bottom w:val="single" w:sz="9.596776" w:space="0" w:color="383838"/>
              <w:left w:val="single" w:sz="9.596776" w:space="0" w:color="343434"/>
              <w:right w:val="single" w:sz="9.596776" w:space="0" w:color="232323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  <w:t>2002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19"/>
                <w:w w:val="107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7"/>
              </w:rPr>
              <w:t>Settlement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4"/>
                <w:w w:val="107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6"/>
              </w:rPr>
              <w:t>Decre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2"/>
                <w:w w:val="106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4.798384" w:space="0" w:color="000000"/>
              <w:bottom w:val="single" w:sz="9.596776" w:space="0" w:color="383838"/>
              <w:left w:val="single" w:sz="9.596776" w:space="0" w:color="232323"/>
              <w:right w:val="single" w:sz="9.596776" w:space="0" w:color="383838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4.798384" w:space="0" w:color="000000"/>
              <w:bottom w:val="single" w:sz="9.596776" w:space="0" w:color="383838"/>
              <w:left w:val="single" w:sz="9.596776" w:space="0" w:color="383838"/>
              <w:right w:val="single" w:sz="9.596776" w:space="0" w:color="383838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43434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96" w:type="dxa"/>
            <w:tcBorders>
              <w:top w:val="single" w:sz="4.798384" w:space="0" w:color="000000"/>
              <w:bottom w:val="single" w:sz="9.596776" w:space="0" w:color="383838"/>
              <w:left w:val="single" w:sz="9.596776" w:space="0" w:color="383838"/>
              <w:right w:val="single" w:sz="9.596776" w:space="0" w:color="3B3B3B"/>
            </w:tcBorders>
          </w:tcPr>
          <w:p>
            <w:pPr>
              <w:spacing w:before="45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2003" w:type="dxa"/>
            <w:tcBorders>
              <w:top w:val="single" w:sz="4.798384" w:space="0" w:color="000000"/>
              <w:bottom w:val="single" w:sz="9.596776" w:space="0" w:color="383838"/>
              <w:left w:val="single" w:sz="9.596776" w:space="0" w:color="3B3B3B"/>
              <w:right w:val="single" w:sz="9.596776" w:space="0" w:color="282828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</w:tbl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490" w:lineRule="auto"/>
        <w:ind w:left="551" w:right="56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ecess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legislatio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3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3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8"/>
          <w:w w:val="13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35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7"/>
          <w:w w:val="13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incumbency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qual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functi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shoul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etennine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implement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pa.tner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overcome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2"/>
        </w:rPr>
        <w:t>ban·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2"/>
          <w:w w:val="9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78"/>
        </w:rPr>
        <w:t>-s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constraint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govenunent.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100"/>
        </w:rPr>
        <w:t>4.5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color w:val="595959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96"/>
        </w:rPr>
        <w:t>overall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-14"/>
          <w:w w:val="96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595959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24"/>
          <w:szCs w:val="24"/>
          <w:color w:val="59595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98"/>
        </w:rPr>
        <w:t>affair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98"/>
        </w:rPr>
        <w:t>s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-17"/>
          <w:w w:val="98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24"/>
          <w:szCs w:val="24"/>
          <w:color w:val="595959"/>
          <w:spacing w:val="0"/>
          <w:w w:val="100"/>
        </w:rPr>
        <w:t>99</w:t>
      </w:r>
      <w:r>
        <w:rPr>
          <w:rFonts w:ascii="Times New Roman" w:hAnsi="Times New Roman" w:cs="Times New Roman" w:eastAsia="Times New Roman"/>
          <w:sz w:val="24"/>
          <w:szCs w:val="24"/>
          <w:color w:val="595959"/>
          <w:spacing w:val="-7"/>
          <w:w w:val="100"/>
        </w:rPr>
        <w:t>9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100"/>
        </w:rPr>
        <w:t>-2002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91" w:lineRule="auto"/>
        <w:ind w:left="551" w:right="57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22"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22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incum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9"/>
        </w:rPr>
        <w:t>ovemllnegative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tendenc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mmigratio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1tai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comp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before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zen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accorde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5"/>
          <w:w w:val="103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95"/>
        </w:rPr>
        <w:t>&gt;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remaine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sam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eflectin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1997.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Movin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directio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sfy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initi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claim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FP6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2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less-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13"/>
        </w:rPr>
        <w:t>\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7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7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6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Settl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Decre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2002).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toughe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promote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unequal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treatment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dependin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origi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</w:rPr>
        <w:t>(F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2003).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64646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64646"/>
          <w:spacing w:val="-30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surprise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tl1at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0"/>
        </w:rPr>
        <w:t>pe•-io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notab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contradiction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accuse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unfai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trictio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(F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0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4560" w:right="408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7"/>
        </w:rPr>
        <w:t>37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20" w:bottom="280" w:left="1680" w:right="1280"/>
        </w:sectPr>
      </w:pPr>
      <w:rPr/>
    </w:p>
    <w:p>
      <w:pPr>
        <w:spacing w:before="69" w:after="0" w:line="491" w:lineRule="auto"/>
        <w:ind w:left="551" w:right="68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nui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mentio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6"/>
          <w:w w:val="100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declaration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implement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opos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freedom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mocratic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princip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initial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ag•·eement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Linkin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theoretical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4"/>
        </w:rPr>
        <w:t>fi·amewor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95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diction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Hattl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2013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dd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67" w:firstLine="-12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2007),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2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2"/>
          <w:w w:val="12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Furthermor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implemented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min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ecess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ook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federal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mini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Justic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ation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Defenc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inis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Service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1"/>
        </w:rPr>
        <w:t>Sp011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9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Minist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3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Securit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Generation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99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5"/>
        </w:rPr>
        <w:t>Transpo1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7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Innovatio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Technology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Falle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2001).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range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assigne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esentative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naturalizatio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8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interior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cultur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ducational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labour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QVP.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coa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assigne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equal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ministrie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eore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7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unde1mine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6"/>
        </w:rPr>
        <w:t>U1e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1"/>
        </w:rPr>
        <w:t>balm1ce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llikaa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2003)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correct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retumin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mpirical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mnge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assigtte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representative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itltin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QVP,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families.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9" w:after="0" w:line="487" w:lineRule="auto"/>
        <w:ind w:left="551" w:right="6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challenge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itself: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contradictio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etwe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Ji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popul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characte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prominent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9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finance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1"/>
        </w:rPr>
        <w:t>affail-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12).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9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incompatibilit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etwe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anti-elitist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4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makUt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itie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witlti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6"/>
        </w:rPr>
        <w:t>U1e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cabinet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membe1-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dee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vision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collapse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Fallen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2003).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100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8"/>
        </w:rPr>
        <w:t>38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7" w:after="0" w:line="494" w:lineRule="auto"/>
        <w:ind w:left="551" w:right="5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3" coordorigin="684,558" coordsize="10640,14993">
            <v:shape style="position:absolute;left:2208;top:13464;width:6936;height:864" type="#_x0000_t75">
              <v:imagedata r:id="rId5" o:title=""/>
            </v:shape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9117;top:13721;width:1332;height:2" coordorigin="9117,13721" coordsize="1332,2">
              <v:shape style="position:absolute;left:9117;top:13721;width:1332;height:2" coordorigin="9117,13721" coordsize="1332,0" path="m9117,13721l10448,13721e" filled="f" stroked="t" strokeweight="1.199597pt" strokecolor="#8C8C8C">
                <v:path arrowok="t"/>
              </v:shape>
            </v:group>
            <v:group style="position:absolute;left:9117;top:14267;width:1320;height:2" coordorigin="9117,14267" coordsize="1320,2">
              <v:shape style="position:absolute;left:9117;top:14267;width:1320;height:2" coordorigin="9117,14267" coordsize="1320,0" path="m9117,14267l10436,14267e" filled="f" stroked="t" strokeweight=".599798pt" strokecolor="#383838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9"/>
        </w:rPr>
        <w:t>6VP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1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leadin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role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rtuni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coa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three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0"/>
        </w:rPr>
        <w:t>U1at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FP6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support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primaril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9"/>
        </w:rPr>
        <w:t>6VP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conflict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continuatio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9"/>
        </w:rPr>
        <w:t>6VP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1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2"/>
        </w:rPr>
        <w:t>FP6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1"/>
          <w:w w:val="12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feasible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optio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Proceedin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fmthe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tabli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9"/>
        </w:rPr>
        <w:t>6VP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9"/>
          <w:w w:val="2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FP6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ecessar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em1ine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tion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regarding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platfom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adopted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duri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2"/>
        </w:rPr>
        <w:t>FP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22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incum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0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64646"/>
          <w:spacing w:val="0"/>
          <w:w w:val="100"/>
        </w:rPr>
        <w:t>4.6</w:t>
      </w:r>
      <w:r>
        <w:rPr>
          <w:rFonts w:ascii="Times New Roman" w:hAnsi="Times New Roman" w:cs="Times New Roman" w:eastAsia="Times New Roman"/>
          <w:sz w:val="23"/>
          <w:szCs w:val="23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3"/>
          <w:szCs w:val="23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565656"/>
          <w:spacing w:val="0"/>
          <w:w w:val="100"/>
        </w:rPr>
        <w:t>FPO's</w:t>
      </w:r>
      <w:r>
        <w:rPr>
          <w:rFonts w:ascii="Times New Roman" w:hAnsi="Times New Roman" w:cs="Times New Roman" w:eastAsia="Times New Roman"/>
          <w:sz w:val="23"/>
          <w:szCs w:val="23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95"/>
        </w:rPr>
        <w:t>positio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-17"/>
          <w:w w:val="95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92"/>
        </w:rPr>
        <w:t>i1mn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-12"/>
          <w:w w:val="92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565656"/>
          <w:spacing w:val="0"/>
          <w:w w:val="92"/>
        </w:rPr>
        <w:t>gr</w:t>
      </w:r>
      <w:r>
        <w:rPr>
          <w:rFonts w:ascii="Times New Roman" w:hAnsi="Times New Roman" w:cs="Times New Roman" w:eastAsia="Times New Roman"/>
          <w:sz w:val="24"/>
          <w:szCs w:val="24"/>
          <w:color w:val="565656"/>
          <w:spacing w:val="-2"/>
          <w:w w:val="92"/>
        </w:rPr>
        <w:t>a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92"/>
        </w:rPr>
        <w:t>tio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92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7"/>
          <w:w w:val="92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43434"/>
          <w:spacing w:val="0"/>
          <w:w w:val="100"/>
        </w:rPr>
        <w:t>2002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46" w:after="0" w:line="490" w:lineRule="auto"/>
        <w:ind w:left="551" w:right="51" w:firstLine="636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99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07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7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comprehensive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preventive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mostl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2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9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iili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incum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ifica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regard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1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3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(FP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2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1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21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2002).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epe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6"/>
          <w:w w:val="7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1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obligator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4"/>
        </w:rPr>
        <w:t>WiU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restriction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mark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acces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member-state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constrai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free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movement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elimin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0"/>
        </w:rPr>
        <w:t>(FP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2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2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2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2002).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boU1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999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7"/>
        </w:rPr>
        <w:t>FP6.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9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possible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reductio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revisio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acceleratio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appeal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oces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required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4"/>
        </w:rPr>
        <w:t>registJ·atio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against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abuse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excl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7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esc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asy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4"/>
          <w:w w:val="92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5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seek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9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int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7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il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0"/>
          <w:w w:val="92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eg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6"/>
          <w:w w:val="92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li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2"/>
          <w:w w:val="92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27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"/>
          <w:w w:val="92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Ibi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.).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Henc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6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co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2"/>
          <w:w w:val="92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pari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5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2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pr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8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4"/>
          <w:w w:val="93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iou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6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3"/>
        </w:rPr>
        <w:t>ma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5"/>
          <w:w w:val="94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f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6"/>
        </w:rPr>
        <w:t>est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9"/>
          <w:w w:val="97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given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209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presented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tab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  <w:position w:val="-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  <w:position w:val="-1"/>
        </w:rPr>
        <w:t>elow: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2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9" w:after="0" w:line="240" w:lineRule="auto"/>
        <w:ind w:right="440"/>
        <w:jc w:val="right"/>
        <w:rPr>
          <w:rFonts w:ascii="Times New Roman" w:hAnsi="Times New Roman" w:cs="Times New Roman" w:eastAsia="Times New Roman"/>
          <w:sz w:val="16"/>
          <w:szCs w:val="16"/>
        </w:rPr>
      </w:pPr>
      <w:rPr/>
      <w:r>
        <w:rPr>
          <w:rFonts w:ascii="Times New Roman" w:hAnsi="Times New Roman" w:cs="Times New Roman" w:eastAsia="Times New Roman"/>
          <w:sz w:val="16"/>
          <w:szCs w:val="16"/>
          <w:color w:val="464646"/>
          <w:w w:val="108"/>
          <w:b/>
          <w:bCs/>
        </w:rPr>
      </w:r>
      <w:r>
        <w:rPr>
          <w:rFonts w:ascii="Times New Roman" w:hAnsi="Times New Roman" w:cs="Times New Roman" w:eastAsia="Times New Roman"/>
          <w:sz w:val="16"/>
          <w:szCs w:val="16"/>
          <w:color w:val="464646"/>
          <w:w w:val="108"/>
          <w:b/>
          <w:bCs/>
          <w:strike/>
        </w:rPr>
        <w:t>reu</w:t>
      </w:r>
      <w:r>
        <w:rPr>
          <w:rFonts w:ascii="Times New Roman" w:hAnsi="Times New Roman" w:cs="Times New Roman" w:eastAsia="Times New Roman"/>
          <w:sz w:val="16"/>
          <w:szCs w:val="16"/>
          <w:color w:val="464646"/>
          <w:w w:val="108"/>
          <w:b/>
          <w:bCs/>
          <w:strike/>
        </w:rPr>
      </w:r>
      <w:r>
        <w:rPr>
          <w:rFonts w:ascii="Times New Roman" w:hAnsi="Times New Roman" w:cs="Times New Roman" w:eastAsia="Times New Roman"/>
          <w:sz w:val="16"/>
          <w:szCs w:val="16"/>
          <w:color w:val="464646"/>
          <w:spacing w:val="3"/>
          <w:w w:val="109"/>
          <w:b/>
          <w:bCs/>
          <w:strike/>
        </w:rPr>
        <w:t>n</w:t>
      </w:r>
      <w:r>
        <w:rPr>
          <w:rFonts w:ascii="Times New Roman" w:hAnsi="Times New Roman" w:cs="Times New Roman" w:eastAsia="Times New Roman"/>
          <w:sz w:val="16"/>
          <w:szCs w:val="16"/>
          <w:color w:val="464646"/>
          <w:spacing w:val="3"/>
          <w:w w:val="109"/>
          <w:b/>
          <w:bCs/>
          <w:strike/>
        </w:rPr>
      </w:r>
      <w:r>
        <w:rPr>
          <w:rFonts w:ascii="Times New Roman" w:hAnsi="Times New Roman" w:cs="Times New Roman" w:eastAsia="Times New Roman"/>
          <w:sz w:val="16"/>
          <w:szCs w:val="16"/>
          <w:color w:val="464646"/>
          <w:spacing w:val="3"/>
          <w:w w:val="109"/>
          <w:b/>
          <w:bCs/>
          <w:strike/>
        </w:rPr>
      </w:r>
      <w:r>
        <w:rPr>
          <w:rFonts w:ascii="Times New Roman" w:hAnsi="Times New Roman" w:cs="Times New Roman" w:eastAsia="Times New Roman"/>
          <w:sz w:val="16"/>
          <w:szCs w:val="16"/>
          <w:color w:val="030303"/>
          <w:spacing w:val="6"/>
          <w:w w:val="89"/>
          <w:b/>
          <w:bCs/>
          <w:strike/>
        </w:rPr>
        <w:t>i</w:t>
      </w:r>
      <w:r>
        <w:rPr>
          <w:rFonts w:ascii="Times New Roman" w:hAnsi="Times New Roman" w:cs="Times New Roman" w:eastAsia="Times New Roman"/>
          <w:sz w:val="16"/>
          <w:szCs w:val="16"/>
          <w:color w:val="030303"/>
          <w:spacing w:val="6"/>
          <w:w w:val="89"/>
          <w:b/>
          <w:bCs/>
          <w:strike/>
        </w:rPr>
      </w:r>
      <w:r>
        <w:rPr>
          <w:rFonts w:ascii="Times New Roman" w:hAnsi="Times New Roman" w:cs="Times New Roman" w:eastAsia="Times New Roman"/>
          <w:sz w:val="16"/>
          <w:szCs w:val="16"/>
          <w:color w:val="030303"/>
          <w:spacing w:val="6"/>
          <w:w w:val="89"/>
          <w:b/>
          <w:bCs/>
          <w:strike/>
        </w:rPr>
      </w:r>
      <w:r>
        <w:rPr>
          <w:rFonts w:ascii="Times New Roman" w:hAnsi="Times New Roman" w:cs="Times New Roman" w:eastAsia="Times New Roman"/>
          <w:sz w:val="16"/>
          <w:szCs w:val="16"/>
          <w:color w:val="343434"/>
          <w:spacing w:val="0"/>
          <w:w w:val="108"/>
          <w:b/>
          <w:bCs/>
          <w:strike/>
        </w:rPr>
        <w:t>fication</w:t>
      </w:r>
      <w:r>
        <w:rPr>
          <w:rFonts w:ascii="Times New Roman" w:hAnsi="Times New Roman" w:cs="Times New Roman" w:eastAsia="Times New Roman"/>
          <w:sz w:val="16"/>
          <w:szCs w:val="16"/>
          <w:color w:val="343434"/>
          <w:spacing w:val="0"/>
          <w:w w:val="108"/>
          <w:b/>
          <w:bCs/>
        </w:rPr>
      </w:r>
      <w:r>
        <w:rPr>
          <w:rFonts w:ascii="Times New Roman" w:hAnsi="Times New Roman" w:cs="Times New Roman" w:eastAsia="Times New Roman"/>
          <w:sz w:val="16"/>
          <w:szCs w:val="16"/>
          <w:color w:val="000000"/>
          <w:spacing w:val="0"/>
          <w:w w:val="100"/>
        </w:rPr>
      </w:r>
    </w:p>
    <w:p>
      <w:pPr>
        <w:spacing w:before="73" w:after="0" w:line="240" w:lineRule="auto"/>
        <w:ind w:right="1155"/>
        <w:jc w:val="righ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25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4560" w:right="4066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343434"/>
          <w:spacing w:val="0"/>
          <w:w w:val="99"/>
        </w:rPr>
        <w:t>39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20" w:bottom="280" w:left="1680" w:right="1280"/>
        </w:sectPr>
      </w:pPr>
      <w:rPr/>
    </w:p>
    <w:p>
      <w:pPr>
        <w:spacing w:before="76" w:after="0" w:line="240" w:lineRule="auto"/>
        <w:ind w:left="1187" w:right="-20"/>
        <w:jc w:val="left"/>
        <w:rPr>
          <w:rFonts w:ascii="Arial" w:hAnsi="Arial" w:cs="Arial" w:eastAsia="Arial"/>
          <w:sz w:val="22"/>
          <w:szCs w:val="22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Arial" w:hAnsi="Arial" w:cs="Arial" w:eastAsia="Arial"/>
          <w:sz w:val="22"/>
          <w:szCs w:val="22"/>
          <w:color w:val="424242"/>
          <w:spacing w:val="0"/>
          <w:w w:val="100"/>
        </w:rPr>
        <w:t>4.</w:t>
      </w:r>
      <w:r>
        <w:rPr>
          <w:rFonts w:ascii="Arial" w:hAnsi="Arial" w:cs="Arial" w:eastAsia="Arial"/>
          <w:sz w:val="22"/>
          <w:szCs w:val="22"/>
          <w:color w:val="424242"/>
          <w:spacing w:val="0"/>
          <w:w w:val="100"/>
        </w:rPr>
        <w:t>7</w:t>
      </w:r>
      <w:r>
        <w:rPr>
          <w:rFonts w:ascii="Arial" w:hAnsi="Arial" w:cs="Arial" w:eastAsia="Arial"/>
          <w:sz w:val="22"/>
          <w:szCs w:val="22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-10"/>
          <w:w w:val="100"/>
        </w:rPr>
        <w:t> </w:t>
      </w:r>
      <w:r>
        <w:rPr>
          <w:rFonts w:ascii="Arial" w:hAnsi="Arial" w:cs="Arial" w:eastAsia="Arial"/>
          <w:sz w:val="22"/>
          <w:szCs w:val="22"/>
          <w:color w:val="424242"/>
          <w:spacing w:val="0"/>
          <w:w w:val="100"/>
        </w:rPr>
        <w:t>2002-2005</w:t>
      </w:r>
      <w:r>
        <w:rPr>
          <w:rFonts w:ascii="Arial" w:hAnsi="Arial" w:cs="Arial" w:eastAsia="Arial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491" w:lineRule="auto"/>
        <w:ind w:left="551" w:right="60" w:firstLine="648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identif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OVP-FPO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gaine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incumbenc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alien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wiUti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Alien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broa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variet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highlighte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mphasi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impottance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pennit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Alien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6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1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12).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faile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fulfill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gation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wiUti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three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years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expelle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7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34).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Basicall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promote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principle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3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before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ien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5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997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immigran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patticipate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life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2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2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mation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rgan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31"/>
          <w:w w:val="103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6"/>
        </w:rPr>
        <w:t>·atio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15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mles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coercive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nature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egislatio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fession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permit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Aliens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2002,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14).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4"/>
        </w:rPr>
        <w:t>E.xcept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highly-skille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speci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prioritize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alread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possesse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permit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7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3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8).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selective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nature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legislatio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2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whic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1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6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7"/>
          <w:w w:val="92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2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7"/>
          <w:w w:val="92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757575"/>
          <w:spacing w:val="-9"/>
          <w:w w:val="92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2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3"/>
          <w:w w:val="7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4"/>
        </w:rPr>
        <w:t>ss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skille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18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worker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4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2"/>
        </w:rPr>
        <w:t>tho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2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who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9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11"/>
          <w:w w:val="8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81"/>
        </w:rPr>
        <w:t>ud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10"/>
          <w:w w:val="8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81"/>
        </w:rPr>
        <w:t>no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8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38"/>
          <w:w w:val="8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81"/>
        </w:rPr>
        <w:t>reside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8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26"/>
          <w:w w:val="8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4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11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4"/>
        </w:rPr>
        <w:t>federal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7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79"/>
        </w:rPr>
        <w:t>te1Titor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79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11"/>
          <w:w w:val="7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6" w:lineRule="exact"/>
        <w:ind w:left="551" w:right="10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marke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0" w:lineRule="auto"/>
        <w:ind w:left="551" w:right="7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w w:val="103"/>
        </w:rPr>
        <w:t>consid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3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limina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obtai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visa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migran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grante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7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28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Aliens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prioritize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professional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9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third-countr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well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familie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esid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3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1"/>
          <w:w w:val="115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9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repeatin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families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Zaslov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Consequently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ecause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ective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nature.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8" w:after="0" w:line="492" w:lineRule="auto"/>
        <w:ind w:left="551" w:right="84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mpl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(2002)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covere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connecte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opportunitie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seasonal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wot·ker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decide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sector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wrutte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7"/>
        </w:rPr>
        <w:t>worl&lt;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eas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provision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tende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employee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Aliens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Employment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2002).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economic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Ministe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prolon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consid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3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necessar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ena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student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Austria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ersitie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expa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opportunitie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positive.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2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109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40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51" w:right="8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touc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migration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Migr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appl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ermit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year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545454"/>
          <w:spacing w:val="0"/>
          <w:w w:val="147"/>
        </w:rPr>
        <w:t>if</w:t>
      </w:r>
      <w:r>
        <w:rPr>
          <w:rFonts w:ascii="Arial" w:hAnsi="Arial" w:cs="Arial" w:eastAsia="Arial"/>
          <w:sz w:val="19"/>
          <w:szCs w:val="19"/>
          <w:color w:val="545454"/>
          <w:spacing w:val="0"/>
          <w:w w:val="14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escrib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unca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2010).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egratio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remain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same: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obligator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str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decent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level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nnan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non-com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ian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nctio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4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given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easure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initia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7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6"/>
          <w:w w:val="10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1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Labour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mite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ofes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ional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ess-sk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ance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employ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Feik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limitat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score.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475" w:lineRule="auto"/>
        <w:ind w:left="551" w:right="72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amendment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nab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security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9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inspection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othin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65"/>
        </w:rPr>
        <w:t>t1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6"/>
          <w:w w:val="6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coercive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easure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ntio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portatio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confiscatio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detectin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moment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offici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ecogniz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(§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13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24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0"/>
          <w:w w:val="10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34a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ical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changes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obviousl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gai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score.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1" w:after="0" w:line="490" w:lineRule="auto"/>
        <w:ind w:left="551" w:right="70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evise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2005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B8B8B8"/>
          <w:spacing w:val="-2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migration.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uchi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fonne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1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trict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individual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7"/>
        </w:rPr>
        <w:t>unca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4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0)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aspec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broa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ntroduc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stria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easie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491" w:lineRule="auto"/>
        <w:ind w:left="551" w:right="6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2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unifi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9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ses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triple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forcin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9"/>
        </w:rPr>
        <w:t>migt·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8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highe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mone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'the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Falle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2006).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compariso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amendment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3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depo1te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untr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month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enlarge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1"/>
        </w:rPr>
        <w:t>fi·ame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about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icant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uardia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admit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5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ccom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ossi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nuclea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5"/>
        </w:rPr>
        <w:t>(§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87" w:lineRule="auto"/>
        <w:ind w:left="535" w:right="93" w:firstLine="-9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35).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ently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3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marize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results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17" w:right="82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mah'i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2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contain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5" w:after="0" w:line="240" w:lineRule="auto"/>
        <w:ind w:left="4560" w:right="4103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0"/>
        </w:rPr>
        <w:t>41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9" w:after="0" w:line="514" w:lineRule="auto"/>
        <w:ind w:left="551" w:right="92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2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neutral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9"/>
          <w:w w:val="11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efle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1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1"/>
        </w:rPr>
        <w:t>ti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7"/>
          <w:w w:val="11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4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0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4"/>
        </w:rPr>
        <w:t>spe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14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9"/>
          <w:w w:val="11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1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7"/>
        </w:rPr>
        <w:t>imm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7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expresse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1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policymakin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6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OVP-FPO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4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coa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govenun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nt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5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visuall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presente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below: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14" w:lineRule="exact"/>
        <w:ind w:left="551" w:right="450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Tab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  <w:i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1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6.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0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"/>
          <w:w w:val="100"/>
          <w:i/>
          <w:position w:val="-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ymakin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8"/>
          <w:w w:val="111"/>
          <w:i/>
          <w:position w:val="-1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  <w:i/>
          <w:position w:val="-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8"/>
          <w:i/>
          <w:position w:val="-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8"/>
          <w:i/>
          <w:position w:val="-1"/>
        </w:rPr>
        <w:t>2-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8"/>
          <w:w w:val="108"/>
          <w:i/>
          <w:position w:val="-1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  <w:i/>
          <w:position w:val="-1"/>
        </w:rPr>
        <w:t>005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5" w:after="0" w:line="30" w:lineRule="exact"/>
        <w:jc w:val="left"/>
        <w:rPr>
          <w:sz w:val="3"/>
          <w:szCs w:val="3"/>
        </w:rPr>
      </w:pPr>
      <w:rPr/>
      <w:r>
        <w:rPr>
          <w:sz w:val="3"/>
          <w:szCs w:val="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27.258072" w:type="dxa"/>
      </w:tblPr>
      <w:tblGrid/>
      <w:tr>
        <w:trPr>
          <w:trHeight w:val="300" w:hRule="exact"/>
        </w:trPr>
        <w:tc>
          <w:tcPr>
            <w:tcW w:w="2987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000000"/>
              <w:right w:val="single" w:sz="4.798384" w:space="0" w:color="030303"/>
            </w:tcBorders>
          </w:tcPr>
          <w:p>
            <w:pPr>
              <w:spacing w:before="24" w:after="0" w:line="240" w:lineRule="auto"/>
              <w:ind w:left="90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w w:val="95"/>
              </w:rPr>
              <w:t>Ye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11"/>
                <w:w w:val="95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4"/>
                <w:w w:val="12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37"/>
              </w:rPr>
              <w:t>,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-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</w:rPr>
              <w:t>pol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cy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B3B3B"/>
              <w:bottom w:val="single" w:sz="9.596776" w:space="0" w:color="383838"/>
              <w:left w:val="single" w:sz="4.798384" w:space="0" w:color="030303"/>
              <w:right w:val="single" w:sz="9.596776" w:space="0" w:color="030303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8"/>
              </w:rPr>
              <w:t>Integration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030303"/>
              <w:right w:val="single" w:sz="4.798384" w:space="0" w:color="030303"/>
            </w:tcBorders>
          </w:tcPr>
          <w:p>
            <w:pPr>
              <w:spacing w:before="24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Labou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6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-8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14"/>
              </w:rPr>
              <w:t>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9.596776" w:space="0" w:color="3B3B3B"/>
              <w:bottom w:val="single" w:sz="9.596776" w:space="0" w:color="383838"/>
              <w:left w:val="single" w:sz="4.798384" w:space="0" w:color="030303"/>
              <w:right w:val="single" w:sz="9.596776" w:space="0" w:color="3B3B3B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Asylum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871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3B3B3B"/>
              <w:right w:val="single" w:sz="9.596776" w:space="0" w:color="343434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16"/>
                <w:w w:val="100"/>
              </w:rPr>
              <w:t>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</w:rPr>
              <w:t>amil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2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9"/>
              </w:rPr>
              <w:t>re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10"/>
                <w:w w:val="110"/>
              </w:rPr>
              <w:t>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98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2"/>
                <w:w w:val="97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</w:rPr>
              <w:t>fic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9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101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2"/>
                <w:w w:val="101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5"/>
                <w:w w:val="93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95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2987" w:type="dxa"/>
            <w:tcBorders>
              <w:top w:val="single" w:sz="9.596776" w:space="0" w:color="383838"/>
              <w:bottom w:val="single" w:sz="9.596776" w:space="0" w:color="3B3B3B"/>
              <w:left w:val="single" w:sz="9.596776" w:space="0" w:color="000000"/>
              <w:right w:val="single" w:sz="4.798384" w:space="0" w:color="030303"/>
            </w:tcBorders>
          </w:tcPr>
          <w:p>
            <w:pPr>
              <w:spacing w:before="24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2002(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7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lien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8"/>
                <w:w w:val="95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6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4"/>
                <w:w w:val="106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23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83838"/>
              <w:bottom w:val="single" w:sz="9.596776" w:space="0" w:color="3B3B3B"/>
              <w:left w:val="single" w:sz="4.798384" w:space="0" w:color="030303"/>
              <w:right w:val="single" w:sz="9.596776" w:space="0" w:color="030303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83838"/>
              <w:bottom w:val="single" w:sz="9.596776" w:space="0" w:color="3B3B3B"/>
              <w:left w:val="single" w:sz="9.596776" w:space="0" w:color="030303"/>
              <w:right w:val="single" w:sz="4.798384" w:space="0" w:color="030303"/>
            </w:tcBorders>
          </w:tcPr>
          <w:p>
            <w:pPr>
              <w:spacing w:before="24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9.596776" w:space="0" w:color="383838"/>
              <w:bottom w:val="single" w:sz="9.596776" w:space="0" w:color="3B3B3B"/>
              <w:left w:val="single" w:sz="4.798384" w:space="0" w:color="030303"/>
              <w:right w:val="single" w:sz="9.596776" w:space="0" w:color="3B3B3B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9E9E9E"/>
              </w:rPr>
              <w:t>+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9E9E9E"/>
                <w:spacing w:val="-29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871" w:type="dxa"/>
            <w:tcBorders>
              <w:top w:val="single" w:sz="9.596776" w:space="0" w:color="383838"/>
              <w:bottom w:val="single" w:sz="9.596776" w:space="0" w:color="3B3B3B"/>
              <w:left w:val="single" w:sz="9.596776" w:space="0" w:color="3B3B3B"/>
              <w:right w:val="single" w:sz="9.596776" w:space="0" w:color="343434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-I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372" w:hRule="exact"/>
        </w:trPr>
        <w:tc>
          <w:tcPr>
            <w:tcW w:w="2987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000000"/>
              <w:right w:val="single" w:sz="4.798384" w:space="0" w:color="030303"/>
            </w:tcBorders>
          </w:tcPr>
          <w:p>
            <w:pPr>
              <w:spacing w:before="60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2002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8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4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en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97"/>
              </w:rPr>
              <w:t>Emp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3"/>
                <w:w w:val="97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97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10"/>
                <w:w w:val="97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97"/>
              </w:rPr>
              <w:t>ment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-5"/>
                <w:w w:val="97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4"/>
                <w:w w:val="95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96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4"/>
                <w:w w:val="96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23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B3B3B"/>
              <w:bottom w:val="single" w:sz="9.596776" w:space="0" w:color="383838"/>
              <w:left w:val="single" w:sz="4.798384" w:space="0" w:color="030303"/>
              <w:right w:val="single" w:sz="9.596776" w:space="0" w:color="030303"/>
            </w:tcBorders>
          </w:tcPr>
          <w:p>
            <w:pPr>
              <w:spacing w:before="72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030303"/>
              <w:right w:val="single" w:sz="4.798384" w:space="0" w:color="030303"/>
            </w:tcBorders>
          </w:tcPr>
          <w:p>
            <w:pPr>
              <w:spacing w:before="60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9E9E9E"/>
              </w:rPr>
              <w:t>+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9E9E9E"/>
                <w:spacing w:val="-29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9.596776" w:space="0" w:color="3B3B3B"/>
              <w:bottom w:val="single" w:sz="9.596776" w:space="0" w:color="383838"/>
              <w:left w:val="single" w:sz="4.798384" w:space="0" w:color="030303"/>
              <w:right w:val="single" w:sz="9.596776" w:space="0" w:color="3B3B3B"/>
            </w:tcBorders>
          </w:tcPr>
          <w:p>
            <w:pPr>
              <w:spacing w:before="72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871" w:type="dxa"/>
            <w:tcBorders>
              <w:top w:val="single" w:sz="9.596776" w:space="0" w:color="3B3B3B"/>
              <w:bottom w:val="single" w:sz="9.596776" w:space="0" w:color="383838"/>
              <w:left w:val="single" w:sz="9.596776" w:space="0" w:color="3B3B3B"/>
              <w:right w:val="single" w:sz="9.596776" w:space="0" w:color="343434"/>
            </w:tcBorders>
          </w:tcPr>
          <w:p>
            <w:pPr>
              <w:spacing w:before="72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366" w:hRule="exact"/>
        </w:trPr>
        <w:tc>
          <w:tcPr>
            <w:tcW w:w="2987" w:type="dxa"/>
            <w:tcBorders>
              <w:top w:val="single" w:sz="9.596776" w:space="0" w:color="383838"/>
              <w:bottom w:val="single" w:sz="4.798384" w:space="0" w:color="000000"/>
              <w:left w:val="single" w:sz="9.596776" w:space="0" w:color="000000"/>
              <w:right w:val="single" w:sz="4.798384" w:space="0" w:color="030303"/>
            </w:tcBorders>
          </w:tcPr>
          <w:p>
            <w:pPr>
              <w:spacing w:before="60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2002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16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mendment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18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7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lien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8"/>
                <w:w w:val="104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6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4"/>
                <w:w w:val="106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99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83838"/>
              <w:bottom w:val="single" w:sz="4.798384" w:space="0" w:color="000000"/>
              <w:left w:val="single" w:sz="4.798384" w:space="0" w:color="030303"/>
              <w:right w:val="single" w:sz="9.596776" w:space="0" w:color="030303"/>
            </w:tcBorders>
          </w:tcPr>
          <w:p>
            <w:pPr>
              <w:spacing w:before="60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83838"/>
              <w:bottom w:val="single" w:sz="4.798384" w:space="0" w:color="000000"/>
              <w:left w:val="single" w:sz="9.596776" w:space="0" w:color="030303"/>
              <w:right w:val="single" w:sz="4.798384" w:space="0" w:color="030303"/>
            </w:tcBorders>
          </w:tcPr>
          <w:p>
            <w:pPr>
              <w:spacing w:before="60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9.596776" w:space="0" w:color="383838"/>
              <w:bottom w:val="single" w:sz="4.798384" w:space="0" w:color="000000"/>
              <w:left w:val="single" w:sz="4.798384" w:space="0" w:color="030303"/>
              <w:right w:val="single" w:sz="9.596776" w:space="0" w:color="3B3B3B"/>
            </w:tcBorders>
          </w:tcPr>
          <w:p>
            <w:pPr>
              <w:spacing w:before="72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871" w:type="dxa"/>
            <w:tcBorders>
              <w:top w:val="single" w:sz="9.596776" w:space="0" w:color="383838"/>
              <w:bottom w:val="single" w:sz="4.798384" w:space="0" w:color="000000"/>
              <w:left w:val="single" w:sz="9.596776" w:space="0" w:color="3B3B3B"/>
              <w:right w:val="single" w:sz="9.596776" w:space="0" w:color="343434"/>
            </w:tcBorders>
          </w:tcPr>
          <w:p>
            <w:pPr>
              <w:spacing w:before="72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378" w:hRule="exact"/>
        </w:trPr>
        <w:tc>
          <w:tcPr>
            <w:tcW w:w="2987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000000"/>
              <w:right w:val="single" w:sz="4.798384" w:space="0" w:color="030303"/>
            </w:tcBorders>
          </w:tcPr>
          <w:p>
            <w:pPr>
              <w:spacing w:before="72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3"/>
                <w:w w:val="100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3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3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8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Am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-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dment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-6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8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7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lum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1"/>
              </w:rPr>
              <w:t>Ac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4"/>
                <w:w w:val="101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23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000000"/>
              <w:bottom w:val="single" w:sz="9.596776" w:space="0" w:color="3B3B3B"/>
              <w:left w:val="single" w:sz="4.798384" w:space="0" w:color="030303"/>
              <w:right w:val="single" w:sz="9.596776" w:space="0" w:color="030303"/>
            </w:tcBorders>
          </w:tcPr>
          <w:p>
            <w:pPr>
              <w:spacing w:before="72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030303"/>
              <w:right w:val="single" w:sz="4.798384" w:space="0" w:color="030303"/>
            </w:tcBorders>
          </w:tcPr>
          <w:p>
            <w:pPr>
              <w:spacing w:before="72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4.798384" w:space="0" w:color="000000"/>
              <w:bottom w:val="single" w:sz="9.596776" w:space="0" w:color="3B3B3B"/>
              <w:left w:val="single" w:sz="4.798384" w:space="0" w:color="030303"/>
              <w:right w:val="single" w:sz="9.596776" w:space="0" w:color="3B3B3B"/>
            </w:tcBorders>
          </w:tcPr>
          <w:p>
            <w:pPr>
              <w:spacing w:before="72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871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3B3B3B"/>
              <w:right w:val="single" w:sz="9.596776" w:space="0" w:color="343434"/>
            </w:tcBorders>
          </w:tcPr>
          <w:p>
            <w:pPr>
              <w:spacing w:before="72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372" w:hRule="exact"/>
        </w:trPr>
        <w:tc>
          <w:tcPr>
            <w:tcW w:w="2987" w:type="dxa"/>
            <w:tcBorders>
              <w:top w:val="single" w:sz="9.596776" w:space="0" w:color="3B3B3B"/>
              <w:bottom w:val="single" w:sz="9.596776" w:space="0" w:color="3B3B3B"/>
              <w:left w:val="single" w:sz="9.596776" w:space="0" w:color="000000"/>
              <w:right w:val="single" w:sz="4.798384" w:space="0" w:color="030303"/>
            </w:tcBorders>
          </w:tcPr>
          <w:p>
            <w:pPr>
              <w:spacing w:before="60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20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16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5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9"/>
                <w:w w:val="123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4"/>
              </w:rPr>
              <w:t>Re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7"/>
                <w:w w:val="105"/>
              </w:rPr>
              <w:t>v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88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16"/>
                <w:w w:val="131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2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8"/>
                <w:w w:val="103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95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1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73"/>
              </w:rPr>
              <w:t>U1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73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10"/>
                <w:w w:val="73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4"/>
                <w:w w:val="95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95"/>
              </w:rPr>
              <w:t>lie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-9"/>
                <w:w w:val="96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31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8"/>
                <w:w w:val="95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6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4"/>
                <w:w w:val="106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23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B3B3B"/>
              <w:bottom w:val="single" w:sz="9.596776" w:space="0" w:color="3B3B3B"/>
              <w:left w:val="single" w:sz="4.798384" w:space="0" w:color="030303"/>
              <w:right w:val="single" w:sz="9.596776" w:space="0" w:color="030303"/>
            </w:tcBorders>
          </w:tcPr>
          <w:p>
            <w:pPr>
              <w:spacing w:before="60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B3B3B"/>
              <w:bottom w:val="single" w:sz="9.596776" w:space="0" w:color="3B3B3B"/>
              <w:left w:val="single" w:sz="9.596776" w:space="0" w:color="030303"/>
              <w:right w:val="single" w:sz="4.798384" w:space="0" w:color="030303"/>
            </w:tcBorders>
          </w:tcPr>
          <w:p>
            <w:pPr>
              <w:spacing w:before="60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9E9E9E"/>
              </w:rPr>
              <w:t>+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9E9E9E"/>
                <w:spacing w:val="-29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9.596776" w:space="0" w:color="3B3B3B"/>
              <w:bottom w:val="single" w:sz="9.596776" w:space="0" w:color="3B3B3B"/>
              <w:left w:val="single" w:sz="4.798384" w:space="0" w:color="030303"/>
              <w:right w:val="single" w:sz="9.596776" w:space="0" w:color="3B3B3B"/>
            </w:tcBorders>
          </w:tcPr>
          <w:p>
            <w:pPr>
              <w:spacing w:before="72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871" w:type="dxa"/>
            <w:tcBorders>
              <w:top w:val="single" w:sz="9.596776" w:space="0" w:color="3B3B3B"/>
              <w:bottom w:val="single" w:sz="9.596776" w:space="0" w:color="3B3B3B"/>
              <w:left w:val="single" w:sz="9.596776" w:space="0" w:color="3B3B3B"/>
              <w:right w:val="single" w:sz="9.596776" w:space="0" w:color="343434"/>
            </w:tcBorders>
          </w:tcPr>
          <w:p>
            <w:pPr>
              <w:spacing w:before="72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2987" w:type="dxa"/>
            <w:tcBorders>
              <w:top w:val="single" w:sz="9.596776" w:space="0" w:color="3B3B3B"/>
              <w:bottom w:val="single" w:sz="9.596776" w:space="0" w:color="3B3B3B"/>
              <w:left w:val="single" w:sz="9.596776" w:space="0" w:color="000000"/>
              <w:right w:val="single" w:sz="4.798384" w:space="0" w:color="030303"/>
            </w:tcBorders>
          </w:tcPr>
          <w:p>
            <w:pPr>
              <w:spacing w:before="24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0"/>
              </w:rPr>
              <w:t>20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16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5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-9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Federal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8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6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100"/>
              </w:rPr>
              <w:t>lum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10"/>
                <w:w w:val="104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11"/>
                <w:w w:val="97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-5"/>
                <w:w w:val="94"/>
              </w:rPr>
              <w:t>w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23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B3B3B"/>
              <w:bottom w:val="single" w:sz="9.596776" w:space="0" w:color="3B3B3B"/>
              <w:left w:val="single" w:sz="4.798384" w:space="0" w:color="030303"/>
              <w:right w:val="single" w:sz="9.596776" w:space="0" w:color="030303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B3B3B"/>
              <w:bottom w:val="single" w:sz="9.596776" w:space="0" w:color="3B3B3B"/>
              <w:left w:val="single" w:sz="9.596776" w:space="0" w:color="030303"/>
              <w:right w:val="single" w:sz="4.798384" w:space="0" w:color="030303"/>
            </w:tcBorders>
          </w:tcPr>
          <w:p>
            <w:pPr>
              <w:spacing w:before="36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47474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9.596776" w:space="0" w:color="3B3B3B"/>
              <w:bottom w:val="single" w:sz="9.596776" w:space="0" w:color="3B3B3B"/>
              <w:left w:val="single" w:sz="4.798384" w:space="0" w:color="030303"/>
              <w:right w:val="single" w:sz="9.596776" w:space="0" w:color="3B3B3B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31313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75757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871" w:type="dxa"/>
            <w:tcBorders>
              <w:top w:val="single" w:sz="9.596776" w:space="0" w:color="3B3B3B"/>
              <w:bottom w:val="single" w:sz="9.596776" w:space="0" w:color="3B3B3B"/>
              <w:left w:val="single" w:sz="9.596776" w:space="0" w:color="3B3B3B"/>
              <w:right w:val="single" w:sz="9.596776" w:space="0" w:color="343434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24242"/>
                <w:spacing w:val="0"/>
                <w:w w:val="100"/>
              </w:rPr>
              <w:t>-I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</w:tbl>
    <w:p>
      <w:pPr>
        <w:spacing w:before="5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6" w:after="0" w:line="519" w:lineRule="auto"/>
        <w:ind w:left="551" w:right="66" w:firstLine="636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ongoin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enc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policymakin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regardin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4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integratio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1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6"/>
        </w:rPr>
        <w:t>which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go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2"/>
        </w:rPr>
        <w:t>neutral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21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sc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1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9"/>
          <w:w w:val="11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2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6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3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5"/>
          <w:w w:val="11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5"/>
          <w:w w:val="13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1"/>
          <w:w w:val="11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ative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acts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giv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7"/>
        </w:rPr>
        <w:t>attitu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6"/>
          <w:w w:val="108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es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towards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2"/>
          <w:w w:val="10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gr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3"/>
          <w:w w:val="108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8"/>
        </w:rPr>
        <w:t>tio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1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efle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ambiguit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policymakin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4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observe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period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8"/>
          <w:w w:val="11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09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2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legislatio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eithe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7"/>
        </w:rPr>
        <w:t>pr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3"/>
          <w:w w:val="10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oritize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6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4"/>
          <w:w w:val="112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2"/>
        </w:rPr>
        <w:t>il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2"/>
          <w:w w:val="112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work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9"/>
          <w:w w:val="11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additional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benefit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9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allowed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seasonal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1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9"/>
          <w:w w:val="11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temporaril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exp1·esse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eral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towards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economic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migration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Furthermor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7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gh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owa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ds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as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5"/>
          <w:w w:val="11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lum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21"/>
          <w:w w:val="110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seeker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8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rathe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2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beginnin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observe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perio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gov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1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11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1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2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5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"/>
          <w:w w:val="113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2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2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6"/>
          <w:w w:val="9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5"/>
        </w:rPr>
        <w:t>proble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1"/>
          <w:w w:val="105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3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7"/>
          <w:w w:val="109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9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94"/>
        </w:rPr>
        <w:t>\\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95"/>
        </w:rPr>
        <w:t>11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22"/>
        </w:rPr>
        <w:t>sc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2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5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introd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1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4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ftuthe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4"/>
        </w:rPr>
        <w:t>triction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5"/>
          <w:w w:val="105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express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spect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immigration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tendenc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7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regardin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98"/>
        </w:rPr>
        <w:t>fa.mi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reunification: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govemment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6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either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ignore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introduce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6"/>
        </w:rPr>
        <w:t>limitatio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6"/>
        </w:rPr>
        <w:t>s.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519" w:lineRule="auto"/>
        <w:ind w:left="551" w:right="79" w:firstLine="648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gs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considere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9"/>
          <w:w w:val="12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2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2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ecessar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2002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policymakin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sec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1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1"/>
        </w:rPr>
        <w:t>nd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4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FP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8"/>
          <w:w w:val="11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19"/>
          <w:w w:val="202"/>
        </w:rPr>
        <w:t>'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9"/>
        </w:rPr>
        <w:t>incum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4"/>
          <w:w w:val="109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0"/>
          <w:w w:val="109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y.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3"/>
        </w:rPr>
        <w:t>urt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4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5"/>
          <w:w w:val="10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3"/>
        </w:rPr>
        <w:t>nno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5"/>
          <w:w w:val="11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7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ecessar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loo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reshuffle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8"/>
          <w:w w:val="105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5"/>
          <w:w w:val="10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3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5"/>
          <w:w w:val="105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9"/>
        </w:rPr>
        <w:t>infl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5"/>
          <w:w w:val="109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6"/>
          <w:w w:val="109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6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able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influenc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1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2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Finally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detennine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3"/>
          <w:w w:val="113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2"/>
          <w:w w:val="12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1"/>
          <w:w w:val="10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2"/>
          <w:w w:val="12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"/>
          <w:w w:val="8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batTiers.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575757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-5"/>
          <w:w w:val="100"/>
        </w:rPr>
        <w:t>.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8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75757"/>
          <w:spacing w:val="3"/>
          <w:w w:val="100"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2"/>
          <w:szCs w:val="22"/>
          <w:color w:val="2F2F2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2F2F2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75757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22"/>
          <w:szCs w:val="22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aff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-6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5"/>
        </w:rPr>
        <w:t>2002-2006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60" w:after="0" w:line="521" w:lineRule="auto"/>
        <w:ind w:left="551" w:right="85" w:firstLine="636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7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2"/>
          <w:w w:val="11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3"/>
          <w:w w:val="11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5"/>
        </w:rPr>
        <w:t>issu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5"/>
          <w:w w:val="10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duratio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obligator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courses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extende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36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force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7"/>
          <w:w w:val="11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ran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9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5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fee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Moreov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4747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eede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acquiring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citiz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hi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16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creas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4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21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9"/>
          <w:w w:val="11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4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7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3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17"/>
          <w:w w:val="11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4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-5"/>
          <w:w w:val="10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4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8"/>
        </w:rPr>
        <w:t>triction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3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4"/>
          <w:w w:val="104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easures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87" w:after="0" w:line="240" w:lineRule="auto"/>
        <w:ind w:left="4560" w:right="412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42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51" w:right="8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shows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possi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7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pm1icula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aspect.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Furthem10re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reaso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restriction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new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Arial" w:hAnsi="Arial" w:cs="Arial" w:eastAsia="Arial"/>
          <w:sz w:val="18"/>
          <w:szCs w:val="18"/>
          <w:color w:val="5D5D5D"/>
          <w:spacing w:val="0"/>
          <w:w w:val="100"/>
        </w:rPr>
        <w:t>E</w:t>
      </w:r>
      <w:r>
        <w:rPr>
          <w:rFonts w:ascii="Arial" w:hAnsi="Arial" w:cs="Arial" w:eastAsia="Arial"/>
          <w:sz w:val="18"/>
          <w:szCs w:val="18"/>
          <w:color w:val="5D5D5D"/>
          <w:spacing w:val="0"/>
          <w:w w:val="100"/>
        </w:rPr>
        <w:t>U</w:t>
      </w:r>
      <w:r>
        <w:rPr>
          <w:rFonts w:ascii="Arial" w:hAnsi="Arial" w:cs="Arial" w:eastAsia="Arial"/>
          <w:sz w:val="18"/>
          <w:szCs w:val="18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member-state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ymakin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explaine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leadin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Minister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gave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ighly-skille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propos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reductio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procedure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stronge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control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implemente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pm1iall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abus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7"/>
        </w:rPr>
        <w:t>appar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6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Minist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Securit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Generation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representin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FPO.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74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explai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limite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majorit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-y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loo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cabinet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minis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rs.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partner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1"/>
        </w:rPr>
        <w:t>equ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6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duri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tl1i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OVP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conside.-abl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exceede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partne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ulte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compositio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Fallend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Ministe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Finance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eft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labele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independent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maintainin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Ministe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Defence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replace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rep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ntat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OVP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bid.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Furthenuor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propos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take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nistr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Interio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eje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senio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bid.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9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exe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considerabl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surpris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eti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prediction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3"/>
        </w:rPr>
        <w:t>str·ongl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affecte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senio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govenllllent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Grabow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Hartleb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5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9"/>
        </w:rPr>
        <w:t>13).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6" w:after="0" w:line="487" w:lineRule="auto"/>
        <w:ind w:left="551" w:right="8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encompas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1"/>
        </w:rPr>
        <w:t>m1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general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towar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necessar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assessment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7)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OVP-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cabinet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1"/>
        </w:rPr>
        <w:t>togeU1e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8).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14" w:lineRule="exact"/>
        <w:ind w:left="551" w:right="261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Tab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  <w:i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31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0"/>
          <w:w w:val="100"/>
          <w:position w:val="-1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  <w:position w:val="-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  <w:i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4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8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13"/>
          <w:i/>
          <w:position w:val="-1"/>
        </w:rPr>
        <w:t>oftheFPOtoward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13"/>
          <w:i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7"/>
          <w:w w:val="113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5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1999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  <w:i/>
          <w:position w:val="-1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1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69.243965" w:type="dxa"/>
      </w:tblPr>
      <w:tblGrid/>
      <w:tr>
        <w:trPr>
          <w:trHeight w:val="288" w:hRule="exact"/>
        </w:trPr>
        <w:tc>
          <w:tcPr>
            <w:tcW w:w="3059" w:type="dxa"/>
            <w:tcBorders>
              <w:top w:val="single" w:sz="4.798384" w:space="0" w:color="646464"/>
              <w:bottom w:val="single" w:sz="4.798384" w:space="0" w:color="7C7C7C"/>
              <w:left w:val="single" w:sz="4.798384" w:space="0" w:color="4B4B4B"/>
              <w:right w:val="single" w:sz="4.798384" w:space="0" w:color="575757"/>
            </w:tcBorders>
          </w:tcPr>
          <w:p>
            <w:pPr>
              <w:spacing w:before="41" w:after="0" w:line="240" w:lineRule="auto"/>
              <w:ind w:left="96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95"/>
              </w:rPr>
              <w:t>Year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95"/>
              </w:rPr>
              <w:t>,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-4"/>
                <w:w w:val="95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A1A1A"/>
                <w:spacing w:val="-15"/>
                <w:w w:val="115"/>
              </w:rPr>
              <w:t>p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102"/>
              </w:rPr>
              <w:t>artv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646464"/>
              <w:bottom w:val="single" w:sz="4.798384" w:space="0" w:color="7C7C7C"/>
              <w:left w:val="single" w:sz="4.798384" w:space="0" w:color="575757"/>
              <w:right w:val="single" w:sz="9.596776" w:space="0" w:color="545454"/>
            </w:tcBorders>
          </w:tcPr>
          <w:p>
            <w:pPr>
              <w:spacing w:before="41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90"/>
              </w:rPr>
              <w:t>Integr•ation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646464"/>
              <w:bottom w:val="single" w:sz="4.798384" w:space="0" w:color="7C7C7C"/>
              <w:left w:val="single" w:sz="9.596776" w:space="0" w:color="545454"/>
              <w:right w:val="single" w:sz="4.798384" w:space="0" w:color="4B4B4B"/>
            </w:tcBorders>
          </w:tcPr>
          <w:p>
            <w:pPr>
              <w:spacing w:before="41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100"/>
              </w:rPr>
              <w:t>Labou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-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F2F"/>
                <w:spacing w:val="0"/>
                <w:w w:val="100"/>
              </w:rPr>
              <w:t>migration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4.798384" w:space="0" w:color="646464"/>
              <w:bottom w:val="single" w:sz="4.798384" w:space="0" w:color="7C7C7C"/>
              <w:left w:val="single" w:sz="4.798384" w:space="0" w:color="4B4B4B"/>
              <w:right w:val="single" w:sz="9.596776" w:space="0" w:color="777777"/>
            </w:tcBorders>
          </w:tcPr>
          <w:p>
            <w:pPr>
              <w:spacing w:before="41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D5D"/>
                <w:w w:val="90"/>
              </w:rPr>
              <w:t>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5D5D5D"/>
                <w:spacing w:val="5"/>
                <w:w w:val="90"/>
              </w:rPr>
              <w:t>s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F2F"/>
                <w:spacing w:val="-21"/>
                <w:w w:val="107"/>
              </w:rPr>
              <w:t>\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777777"/>
                <w:spacing w:val="-10"/>
                <w:w w:val="73"/>
              </w:rPr>
              <w:t>•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2F2F2F"/>
                <w:spacing w:val="0"/>
                <w:w w:val="94"/>
              </w:rPr>
              <w:t>lum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4.798384" w:space="0" w:color="646464"/>
              <w:bottom w:val="single" w:sz="4.798384" w:space="0" w:color="7C7C7C"/>
              <w:left w:val="single" w:sz="9.596776" w:space="0" w:color="777777"/>
              <w:right w:val="single" w:sz="9.596776" w:space="0" w:color="7C7C7C"/>
            </w:tcBorders>
          </w:tcPr>
          <w:p>
            <w:pPr>
              <w:spacing w:before="41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20"/>
                <w:szCs w:val="20"/>
              </w:rPr>
            </w:pPr>
            <w:rPr/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88"/>
              </w:rPr>
              <w:t>F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10"/>
                <w:w w:val="88"/>
              </w:rPr>
              <w:t>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A1A1A"/>
                <w:spacing w:val="5"/>
                <w:w w:val="88"/>
              </w:rPr>
              <w:t>m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88"/>
              </w:rPr>
              <w:t>il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88"/>
              </w:rPr>
              <w:t>v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6"/>
                <w:w w:val="88"/>
              </w:rPr>
              <w:t> 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98"/>
              </w:rPr>
              <w:t>re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11"/>
                <w:w w:val="99"/>
              </w:rPr>
              <w:t>u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A1A1A"/>
                <w:spacing w:val="0"/>
                <w:w w:val="87"/>
              </w:rPr>
              <w:t>nif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A1A1A"/>
                <w:spacing w:val="2"/>
                <w:w w:val="87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100"/>
              </w:rPr>
              <w:t>ca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-6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1A1A1A"/>
                <w:spacing w:val="3"/>
                <w:w w:val="79"/>
              </w:rPr>
              <w:t>i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464646"/>
                <w:spacing w:val="0"/>
                <w:w w:val="94"/>
              </w:rPr>
              <w:t>on</w:t>
            </w:r>
            <w:r>
              <w:rPr>
                <w:rFonts w:ascii="Times New Roman" w:hAnsi="Times New Roman" w:cs="Times New Roman" w:eastAsia="Times New Roman"/>
                <w:sz w:val="20"/>
                <w:szCs w:val="20"/>
                <w:color w:val="000000"/>
                <w:spacing w:val="0"/>
                <w:w w:val="100"/>
              </w:rPr>
            </w:r>
          </w:p>
        </w:tc>
      </w:tr>
      <w:tr>
        <w:trPr>
          <w:trHeight w:val="270" w:hRule="exact"/>
        </w:trPr>
        <w:tc>
          <w:tcPr>
            <w:tcW w:w="3059" w:type="dxa"/>
            <w:tcBorders>
              <w:top w:val="single" w:sz="4.798384" w:space="0" w:color="7C7C7C"/>
              <w:bottom w:val="single" w:sz="9.596776" w:space="0" w:color="8C8C8C"/>
              <w:left w:val="single" w:sz="4.798384" w:space="0" w:color="4B4B4B"/>
              <w:right w:val="single" w:sz="4.798384" w:space="0" w:color="575757"/>
            </w:tcBorders>
          </w:tcPr>
          <w:p>
            <w:pPr>
              <w:spacing w:before="36" w:after="0" w:line="240" w:lineRule="auto"/>
              <w:ind w:left="10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w w:val="76"/>
              </w:rPr>
              <w:t>1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2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-19"/>
                <w:w w:val="110"/>
              </w:rPr>
              <w:t>9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10"/>
              </w:rPr>
              <w:t>9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8"/>
                <w:w w:val="110"/>
              </w:rPr>
              <w:t>9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0"/>
                <w:w w:val="110"/>
              </w:rPr>
              <w:t>,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-7"/>
                <w:w w:val="11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1"/>
              </w:rPr>
              <w:t>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3"/>
                <w:w w:val="101"/>
              </w:rPr>
              <w:t>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98989"/>
                <w:spacing w:val="0"/>
                <w:w w:val="159"/>
              </w:rPr>
              <w:t>6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7C7C7C"/>
              <w:bottom w:val="single" w:sz="9.596776" w:space="0" w:color="8C8C8C"/>
              <w:left w:val="single" w:sz="4.798384" w:space="0" w:color="575757"/>
              <w:right w:val="single" w:sz="9.596776" w:space="0" w:color="545454"/>
            </w:tcBorders>
          </w:tcPr>
          <w:p>
            <w:pPr>
              <w:spacing w:before="75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5D5D5D"/>
                <w:w w:val="118"/>
              </w:rPr>
              <w:t>-</w:t>
            </w:r>
            <w:r>
              <w:rPr>
                <w:rFonts w:ascii="Arial" w:hAnsi="Arial" w:cs="Arial" w:eastAsia="Arial"/>
                <w:sz w:val="15"/>
                <w:szCs w:val="15"/>
                <w:color w:val="5D5D5D"/>
                <w:spacing w:val="-26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2F2F2F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7C7C7C"/>
              <w:bottom w:val="single" w:sz="9.596776" w:space="0" w:color="8C8C8C"/>
              <w:left w:val="single" w:sz="9.596776" w:space="0" w:color="545454"/>
              <w:right w:val="single" w:sz="4.798384" w:space="0" w:color="4B4B4B"/>
            </w:tcBorders>
          </w:tcPr>
          <w:p>
            <w:pPr>
              <w:spacing w:before="48" w:after="0" w:line="204" w:lineRule="exact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4.798384" w:space="0" w:color="7C7C7C"/>
              <w:bottom w:val="single" w:sz="9.596776" w:space="0" w:color="8C8C8C"/>
              <w:left w:val="single" w:sz="4.798384" w:space="0" w:color="4B4B4B"/>
              <w:right w:val="single" w:sz="9.596776" w:space="0" w:color="777777"/>
            </w:tcBorders>
          </w:tcPr>
          <w:p>
            <w:pPr>
              <w:spacing w:before="75" w:after="0" w:line="240" w:lineRule="auto"/>
              <w:ind w:left="96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777777"/>
                <w:spacing w:val="4"/>
                <w:w w:val="118"/>
              </w:rPr>
              <w:t>-</w:t>
            </w:r>
            <w:r>
              <w:rPr>
                <w:rFonts w:ascii="Arial" w:hAnsi="Arial" w:cs="Arial" w:eastAsia="Arial"/>
                <w:sz w:val="15"/>
                <w:szCs w:val="15"/>
                <w:color w:val="5D5D5D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4.798384" w:space="0" w:color="7C7C7C"/>
              <w:bottom w:val="single" w:sz="9.596776" w:space="0" w:color="8C8C8C"/>
              <w:left w:val="single" w:sz="9.596776" w:space="0" w:color="777777"/>
              <w:right w:val="single" w:sz="9.596776" w:space="0" w:color="7C7C7C"/>
            </w:tcBorders>
          </w:tcPr>
          <w:p>
            <w:pPr>
              <w:spacing w:before="48" w:after="0" w:line="204" w:lineRule="exact"/>
              <w:ind w:left="7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270" w:hRule="exact"/>
        </w:trPr>
        <w:tc>
          <w:tcPr>
            <w:tcW w:w="3059" w:type="dxa"/>
            <w:tcBorders>
              <w:top w:val="single" w:sz="9.596776" w:space="0" w:color="8C8C8C"/>
              <w:bottom w:val="single" w:sz="4.798384" w:space="0" w:color="4F4F4F"/>
              <w:left w:val="single" w:sz="4.798384" w:space="0" w:color="4B4B4B"/>
              <w:right w:val="single" w:sz="4.798384" w:space="0" w:color="575757"/>
            </w:tcBorders>
          </w:tcPr>
          <w:p>
            <w:pPr>
              <w:spacing w:before="36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3"/>
                <w:w w:val="107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-14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1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5"/>
                <w:w w:val="101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0"/>
                <w:w w:val="137"/>
              </w:rPr>
              <w:t>,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-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7"/>
              </w:rPr>
              <w:t>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3"/>
                <w:w w:val="107"/>
              </w:rPr>
              <w:t>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98989"/>
                <w:spacing w:val="0"/>
                <w:w w:val="159"/>
              </w:rPr>
              <w:t>6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8C8C8C"/>
              <w:bottom w:val="single" w:sz="4.798384" w:space="0" w:color="4F4F4F"/>
              <w:left w:val="single" w:sz="4.798384" w:space="0" w:color="575757"/>
              <w:right w:val="single" w:sz="9.596776" w:space="0" w:color="545454"/>
            </w:tcBorders>
          </w:tcPr>
          <w:p>
            <w:pPr>
              <w:spacing w:before="75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5D5D5D"/>
                <w:w w:val="118"/>
              </w:rPr>
              <w:t>-</w:t>
            </w:r>
            <w:r>
              <w:rPr>
                <w:rFonts w:ascii="Arial" w:hAnsi="Arial" w:cs="Arial" w:eastAsia="Arial"/>
                <w:sz w:val="15"/>
                <w:szCs w:val="15"/>
                <w:color w:val="5D5D5D"/>
                <w:spacing w:val="-26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2F2F2F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9.596776" w:space="0" w:color="8C8C8C"/>
              <w:bottom w:val="single" w:sz="4.798384" w:space="0" w:color="4F4F4F"/>
              <w:left w:val="single" w:sz="9.596776" w:space="0" w:color="545454"/>
              <w:right w:val="single" w:sz="4.798384" w:space="0" w:color="4B4B4B"/>
            </w:tcBorders>
          </w:tcPr>
          <w:p>
            <w:pPr>
              <w:spacing w:before="75" w:after="0" w:line="240" w:lineRule="auto"/>
              <w:ind w:left="78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5D5D5D"/>
                <w:w w:val="118"/>
              </w:rPr>
              <w:t>-</w:t>
            </w:r>
            <w:r>
              <w:rPr>
                <w:rFonts w:ascii="Arial" w:hAnsi="Arial" w:cs="Arial" w:eastAsia="Arial"/>
                <w:sz w:val="15"/>
                <w:szCs w:val="15"/>
                <w:color w:val="5D5D5D"/>
                <w:spacing w:val="-26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2F2F2F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774" w:type="dxa"/>
            <w:tcBorders>
              <w:top w:val="single" w:sz="9.596776" w:space="0" w:color="8C8C8C"/>
              <w:bottom w:val="single" w:sz="4.798384" w:space="0" w:color="4F4F4F"/>
              <w:left w:val="single" w:sz="4.798384" w:space="0" w:color="4B4B4B"/>
              <w:right w:val="single" w:sz="9.596776" w:space="0" w:color="777777"/>
            </w:tcBorders>
          </w:tcPr>
          <w:p>
            <w:pPr>
              <w:spacing w:before="75" w:after="0" w:line="240" w:lineRule="auto"/>
              <w:ind w:left="96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777777"/>
                <w:spacing w:val="4"/>
                <w:w w:val="118"/>
              </w:rPr>
              <w:t>-</w:t>
            </w:r>
            <w:r>
              <w:rPr>
                <w:rFonts w:ascii="Arial" w:hAnsi="Arial" w:cs="Arial" w:eastAsia="Arial"/>
                <w:sz w:val="15"/>
                <w:szCs w:val="15"/>
                <w:color w:val="5D5D5D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9.596776" w:space="0" w:color="8C8C8C"/>
              <w:bottom w:val="single" w:sz="4.798384" w:space="0" w:color="4F4F4F"/>
              <w:left w:val="single" w:sz="9.596776" w:space="0" w:color="777777"/>
              <w:right w:val="single" w:sz="9.596776" w:space="0" w:color="7C7C7C"/>
            </w:tcBorders>
          </w:tcPr>
          <w:p>
            <w:pPr>
              <w:spacing w:before="48" w:after="0" w:line="204" w:lineRule="exact"/>
              <w:ind w:left="7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</w:tbl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5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2"/>
          <w:i/>
          <w:position w:val="-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8"/>
          <w:w w:val="102"/>
          <w:i/>
          <w:position w:val="-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16"/>
          <w:i/>
          <w:position w:val="-1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  <w:i/>
          <w:position w:val="-1"/>
        </w:rPr>
        <w:t>2005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3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15.262108" w:type="dxa"/>
      </w:tblPr>
      <w:tblGrid/>
      <w:tr>
        <w:trPr>
          <w:trHeight w:val="294" w:hRule="exact"/>
        </w:trPr>
        <w:tc>
          <w:tcPr>
            <w:tcW w:w="3113" w:type="dxa"/>
            <w:tcBorders>
              <w:top w:val="single" w:sz="9.596776" w:space="0" w:color="343434"/>
              <w:bottom w:val="single" w:sz="4.798384" w:space="0" w:color="000000"/>
              <w:left w:val="single" w:sz="9.596776" w:space="0" w:color="343434"/>
              <w:right w:val="single" w:sz="4.798384" w:space="0" w:color="0C0C0C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6"/>
              </w:rPr>
              <w:t>Year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43434"/>
              <w:bottom w:val="single" w:sz="4.798384" w:space="0" w:color="000000"/>
              <w:left w:val="single" w:sz="4.798384" w:space="0" w:color="0C0C0C"/>
              <w:right w:val="single" w:sz="4.798384" w:space="0" w:color="080808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Integr·ation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43434"/>
              <w:bottom w:val="single" w:sz="4.798384" w:space="0" w:color="000000"/>
              <w:left w:val="single" w:sz="4.798384" w:space="0" w:color="080808"/>
              <w:right w:val="single" w:sz="9.596776" w:space="0" w:color="0F0F0F"/>
            </w:tcBorders>
          </w:tcPr>
          <w:p>
            <w:pPr>
              <w:spacing w:before="2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Labou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6"/>
              </w:rPr>
              <w:t>migration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9.596776" w:space="0" w:color="343434"/>
              <w:bottom w:val="single" w:sz="4.798384" w:space="0" w:color="000000"/>
              <w:left w:val="single" w:sz="9.596776" w:space="0" w:color="0F0F0F"/>
              <w:right w:val="single" w:sz="9.596776" w:space="0" w:color="080808"/>
            </w:tcBorders>
          </w:tcPr>
          <w:p>
            <w:pPr>
              <w:spacing w:before="24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</w:rPr>
              <w:t>As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-7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A1A1A"/>
                <w:spacing w:val="0"/>
                <w:w w:val="106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A1A1A"/>
                <w:spacing w:val="10"/>
                <w:w w:val="107"/>
              </w:rPr>
              <w:t>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95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9.596776" w:space="0" w:color="343434"/>
              <w:bottom w:val="single" w:sz="4.798384" w:space="0" w:color="000000"/>
              <w:left w:val="single" w:sz="9.596776" w:space="0" w:color="080808"/>
              <w:right w:val="single" w:sz="4.798384" w:space="0" w:color="030303"/>
            </w:tcBorders>
          </w:tcPr>
          <w:p>
            <w:pPr>
              <w:spacing w:before="24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9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A1A1A"/>
                <w:spacing w:val="0"/>
                <w:w w:val="100"/>
              </w:rPr>
              <w:t>mi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A1A1A"/>
                <w:spacing w:val="-5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5"/>
              </w:rPr>
              <w:t>reu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6"/>
                <w:w w:val="106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A1A1A"/>
                <w:spacing w:val="0"/>
                <w:w w:val="95"/>
              </w:rPr>
              <w:t>if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A1A1A"/>
                <w:spacing w:val="2"/>
                <w:w w:val="95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2"/>
              </w:rPr>
              <w:t>cati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5"/>
                <w:w w:val="103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A1A1A"/>
                <w:spacing w:val="0"/>
                <w:w w:val="95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3113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343434"/>
              <w:right w:val="single" w:sz="4.798384" w:space="0" w:color="0C0C0C"/>
            </w:tcBorders>
          </w:tcPr>
          <w:p>
            <w:pPr>
              <w:spacing w:before="36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20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2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0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98989"/>
                <w:spacing w:val="-18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Settlement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Decre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11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0"/>
                <w:w w:val="100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000000"/>
              <w:bottom w:val="single" w:sz="9.596776" w:space="0" w:color="3B3B3B"/>
              <w:left w:val="single" w:sz="4.798384" w:space="0" w:color="0C0C0C"/>
              <w:right w:val="single" w:sz="4.798384" w:space="0" w:color="080808"/>
            </w:tcBorders>
          </w:tcPr>
          <w:p>
            <w:pPr>
              <w:spacing w:before="36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77777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4.798384" w:space="0" w:color="000000"/>
              <w:bottom w:val="single" w:sz="9.596776" w:space="0" w:color="3B3B3B"/>
              <w:left w:val="single" w:sz="4.798384" w:space="0" w:color="080808"/>
              <w:right w:val="single" w:sz="9.596776" w:space="0" w:color="0F0F0F"/>
            </w:tcBorders>
          </w:tcPr>
          <w:p>
            <w:pPr>
              <w:spacing w:before="54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6"/>
                <w:szCs w:val="16"/>
              </w:rPr>
            </w:pPr>
            <w:rPr/>
            <w:r>
              <w:rPr>
                <w:rFonts w:ascii="Times New Roman" w:hAnsi="Times New Roman" w:cs="Times New Roman" w:eastAsia="Times New Roman"/>
                <w:sz w:val="16"/>
                <w:szCs w:val="16"/>
                <w:color w:val="5D5D5D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5D5D5D"/>
                <w:spacing w:val="-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2F2F2F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6"/>
                <w:szCs w:val="16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0F0F0F"/>
              <w:right w:val="single" w:sz="9.596776" w:space="0" w:color="080808"/>
            </w:tcBorders>
          </w:tcPr>
          <w:p>
            <w:pPr>
              <w:spacing w:before="36" w:after="0" w:line="240" w:lineRule="auto"/>
              <w:ind w:left="7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4.798384" w:space="0" w:color="000000"/>
              <w:bottom w:val="single" w:sz="9.596776" w:space="0" w:color="3B3B3B"/>
              <w:left w:val="single" w:sz="9.596776" w:space="0" w:color="080808"/>
              <w:right w:val="single" w:sz="4.798384" w:space="0" w:color="030303"/>
            </w:tcBorders>
          </w:tcPr>
          <w:p>
            <w:pPr>
              <w:spacing w:before="54" w:after="0" w:line="240" w:lineRule="auto"/>
              <w:ind w:left="78" w:right="-20"/>
              <w:jc w:val="left"/>
              <w:rPr>
                <w:rFonts w:ascii="Arial" w:hAnsi="Arial" w:cs="Arial" w:eastAsia="Arial"/>
                <w:sz w:val="16"/>
                <w:szCs w:val="16"/>
              </w:rPr>
            </w:pPr>
            <w:rPr/>
            <w:r>
              <w:rPr>
                <w:rFonts w:ascii="Arial" w:hAnsi="Arial" w:cs="Arial" w:eastAsia="Arial"/>
                <w:sz w:val="16"/>
                <w:szCs w:val="16"/>
                <w:color w:val="9A9A9A"/>
                <w:spacing w:val="8"/>
                <w:w w:val="126"/>
              </w:rPr>
              <w:t>+</w:t>
            </w:r>
            <w:r>
              <w:rPr>
                <w:rFonts w:ascii="Arial" w:hAnsi="Arial" w:cs="Arial" w:eastAsia="Arial"/>
                <w:sz w:val="16"/>
                <w:szCs w:val="16"/>
                <w:color w:val="2F2F2F"/>
                <w:spacing w:val="0"/>
                <w:w w:val="157"/>
              </w:rPr>
              <w:t>I</w:t>
            </w:r>
            <w:r>
              <w:rPr>
                <w:rFonts w:ascii="Arial" w:hAnsi="Arial" w:cs="Arial" w:eastAsia="Arial"/>
                <w:sz w:val="16"/>
                <w:szCs w:val="16"/>
                <w:color w:val="000000"/>
                <w:spacing w:val="0"/>
                <w:w w:val="100"/>
              </w:rPr>
            </w:r>
          </w:p>
        </w:tc>
      </w:tr>
    </w:tbl>
    <w:p>
      <w:pPr>
        <w:spacing w:before="5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36" w:after="0" w:line="240" w:lineRule="auto"/>
        <w:ind w:left="4560" w:right="4113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1"/>
        </w:rPr>
        <w:t>43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5" w:after="0" w:line="90" w:lineRule="exact"/>
        <w:jc w:val="left"/>
        <w:rPr>
          <w:sz w:val="9"/>
          <w:szCs w:val="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15.262108" w:type="dxa"/>
      </w:tblPr>
      <w:tblGrid/>
      <w:tr>
        <w:trPr>
          <w:trHeight w:val="288" w:hRule="exact"/>
        </w:trPr>
        <w:tc>
          <w:tcPr>
            <w:tcW w:w="3113" w:type="dxa"/>
            <w:tcBorders>
              <w:top w:val="nil" w:sz="6" w:space="0" w:color="auto"/>
              <w:bottom w:val="single" w:sz="9.596776" w:space="0" w:color="383838"/>
              <w:left w:val="single" w:sz="9.596776" w:space="0" w:color="343434"/>
              <w:right w:val="single" w:sz="4.798384" w:space="0" w:color="030303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w w:val="103"/>
              </w:rPr>
              <w:t>200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28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232323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232323"/>
                <w:spacing w:val="-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0"/>
                <w:w w:val="100"/>
              </w:rPr>
              <w:t>Integrat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32323"/>
                <w:spacing w:val="-8"/>
                <w:w w:val="92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8"/>
              </w:rPr>
              <w:t>aw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9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nil" w:sz="6" w:space="0" w:color="auto"/>
              <w:bottom w:val="single" w:sz="9.596776" w:space="0" w:color="383838"/>
              <w:left w:val="single" w:sz="4.798384" w:space="0" w:color="030303"/>
              <w:right w:val="single" w:sz="4.798384" w:space="0" w:color="080808"/>
            </w:tcBorders>
          </w:tcPr>
          <w:p>
            <w:pPr>
              <w:spacing w:before="63" w:after="0" w:line="240" w:lineRule="auto"/>
              <w:ind w:left="12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w w:val="320"/>
              </w:rPr>
              <w:t>·</w:t>
            </w:r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-27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nil" w:sz="6" w:space="0" w:color="auto"/>
              <w:bottom w:val="single" w:sz="9.596776" w:space="0" w:color="383838"/>
              <w:left w:val="single" w:sz="4.798384" w:space="0" w:color="080808"/>
              <w:right w:val="single" w:sz="4.798384" w:space="0" w:color="080808"/>
            </w:tcBorders>
          </w:tcPr>
          <w:p>
            <w:pPr>
              <w:spacing w:before="63" w:after="0" w:line="240" w:lineRule="auto"/>
              <w:ind w:left="12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w w:val="320"/>
              </w:rPr>
              <w:t>·</w:t>
            </w:r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-27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nil" w:sz="6" w:space="0" w:color="auto"/>
              <w:bottom w:val="single" w:sz="9.596776" w:space="0" w:color="383838"/>
              <w:left w:val="single" w:sz="4.798384" w:space="0" w:color="080808"/>
              <w:right w:val="single" w:sz="4.798384" w:space="0" w:color="030303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nil" w:sz="6" w:space="0" w:color="auto"/>
              <w:bottom w:val="single" w:sz="9.596776" w:space="0" w:color="383838"/>
              <w:left w:val="single" w:sz="4.798384" w:space="0" w:color="030303"/>
              <w:right w:val="single" w:sz="4.798384" w:space="0" w:color="000000"/>
            </w:tcBorders>
          </w:tcPr>
          <w:p>
            <w:pPr>
              <w:spacing w:before="63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0"/>
                <w:w w:val="196"/>
              </w:rPr>
              <w:t>·I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</w:tr>
      <w:tr>
        <w:trPr>
          <w:trHeight w:val="300" w:hRule="exact"/>
        </w:trPr>
        <w:tc>
          <w:tcPr>
            <w:tcW w:w="3113" w:type="dxa"/>
            <w:tcBorders>
              <w:top w:val="single" w:sz="9.596776" w:space="0" w:color="383838"/>
              <w:bottom w:val="single" w:sz="9.596776" w:space="0" w:color="3B3B3B"/>
              <w:left w:val="single" w:sz="9.596776" w:space="0" w:color="343434"/>
              <w:right w:val="single" w:sz="4.798384" w:space="0" w:color="030303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200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31"/>
                <w:w w:val="75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19"/>
                <w:w w:val="107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0"/>
                <w:w w:val="107"/>
              </w:rPr>
              <w:t>Settlement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-4"/>
                <w:w w:val="107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6"/>
              </w:rPr>
              <w:t>Decre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12"/>
                <w:w w:val="106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83838"/>
              <w:bottom w:val="single" w:sz="9.596776" w:space="0" w:color="3B3B3B"/>
              <w:left w:val="single" w:sz="4.798384" w:space="0" w:color="030303"/>
              <w:right w:val="single" w:sz="4.798384" w:space="0" w:color="080808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83838"/>
              <w:bottom w:val="single" w:sz="9.596776" w:space="0" w:color="3B3B3B"/>
              <w:left w:val="single" w:sz="4.798384" w:space="0" w:color="080808"/>
              <w:right w:val="single" w:sz="4.798384" w:space="0" w:color="080808"/>
            </w:tcBorders>
          </w:tcPr>
          <w:p>
            <w:pPr>
              <w:spacing w:before="51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232323"/>
                <w:w w:val="118"/>
              </w:rPr>
              <w:t>-</w:t>
            </w:r>
            <w:r>
              <w:rPr>
                <w:rFonts w:ascii="Arial" w:hAnsi="Arial" w:cs="Arial" w:eastAsia="Arial"/>
                <w:sz w:val="15"/>
                <w:szCs w:val="15"/>
                <w:color w:val="232323"/>
                <w:spacing w:val="-28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4D4D4D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9.596776" w:space="0" w:color="383838"/>
              <w:bottom w:val="single" w:sz="9.596776" w:space="0" w:color="3B3B3B"/>
              <w:left w:val="single" w:sz="4.798384" w:space="0" w:color="080808"/>
              <w:right w:val="single" w:sz="4.798384" w:space="0" w:color="030303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9.596776" w:space="0" w:color="383838"/>
              <w:bottom w:val="single" w:sz="9.596776" w:space="0" w:color="3B3B3B"/>
              <w:left w:val="single" w:sz="4.798384" w:space="0" w:color="030303"/>
              <w:right w:val="single" w:sz="4.798384" w:space="0" w:color="000000"/>
            </w:tcBorders>
          </w:tcPr>
          <w:p>
            <w:pPr>
              <w:spacing w:before="51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9C9C9C"/>
                <w:spacing w:val="-6"/>
                <w:w w:val="134"/>
              </w:rPr>
              <w:t>+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121"/>
              </w:rPr>
              <w:t>1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3113" w:type="dxa"/>
            <w:tcBorders>
              <w:top w:val="single" w:sz="9.596776" w:space="0" w:color="3B3B3B"/>
              <w:bottom w:val="single" w:sz="4.798384" w:space="0" w:color="000000"/>
              <w:left w:val="single" w:sz="9.596776" w:space="0" w:color="343434"/>
              <w:right w:val="single" w:sz="4.798384" w:space="0" w:color="030303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2002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19"/>
                <w:w w:val="107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0"/>
                <w:w w:val="107"/>
              </w:rPr>
              <w:t>Settlement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8"/>
                <w:w w:val="107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3"/>
              </w:rPr>
              <w:t>Decre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12"/>
                <w:w w:val="103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B3B3B"/>
              <w:bottom w:val="single" w:sz="4.798384" w:space="0" w:color="000000"/>
              <w:left w:val="single" w:sz="4.798384" w:space="0" w:color="030303"/>
              <w:right w:val="single" w:sz="4.798384" w:space="0" w:color="080808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B3B3B"/>
              <w:bottom w:val="single" w:sz="4.798384" w:space="0" w:color="000000"/>
              <w:left w:val="single" w:sz="4.798384" w:space="0" w:color="080808"/>
              <w:right w:val="single" w:sz="4.798384" w:space="0" w:color="080808"/>
            </w:tcBorders>
          </w:tcPr>
          <w:p>
            <w:pPr>
              <w:spacing w:before="51" w:after="0" w:line="240" w:lineRule="auto"/>
              <w:ind w:left="12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w w:val="320"/>
              </w:rPr>
              <w:t>·</w:t>
            </w:r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-27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9.596776" w:space="0" w:color="3B3B3B"/>
              <w:bottom w:val="single" w:sz="4.798384" w:space="0" w:color="000000"/>
              <w:left w:val="single" w:sz="4.798384" w:space="0" w:color="080808"/>
              <w:right w:val="single" w:sz="4.798384" w:space="0" w:color="030303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9.596776" w:space="0" w:color="3B3B3B"/>
              <w:bottom w:val="single" w:sz="4.798384" w:space="0" w:color="000000"/>
              <w:left w:val="single" w:sz="4.798384" w:space="0" w:color="030303"/>
              <w:right w:val="single" w:sz="4.798384" w:space="0" w:color="000000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3113" w:type="dxa"/>
            <w:tcBorders>
              <w:top w:val="single" w:sz="4.798384" w:space="0" w:color="000000"/>
              <w:bottom w:val="single" w:sz="9.596776" w:space="0" w:color="2B2B2B"/>
              <w:left w:val="single" w:sz="9.596776" w:space="0" w:color="343434"/>
              <w:right w:val="single" w:sz="4.798384" w:space="0" w:color="030303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2002(A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lien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7"/>
              </w:rPr>
              <w:t>Ac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16"/>
                <w:w w:val="107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000000"/>
              <w:bottom w:val="single" w:sz="9.596776" w:space="0" w:color="2B2B2B"/>
              <w:left w:val="single" w:sz="4.798384" w:space="0" w:color="030303"/>
              <w:right w:val="single" w:sz="4.798384" w:space="0" w:color="080808"/>
            </w:tcBorders>
          </w:tcPr>
          <w:p>
            <w:pPr>
              <w:spacing w:before="63" w:after="0" w:line="240" w:lineRule="auto"/>
              <w:ind w:left="12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w w:val="320"/>
              </w:rPr>
              <w:t>·</w:t>
            </w:r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-27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4.798384" w:space="0" w:color="000000"/>
              <w:bottom w:val="single" w:sz="9.596776" w:space="0" w:color="2B2B2B"/>
              <w:left w:val="single" w:sz="4.798384" w:space="0" w:color="080808"/>
              <w:right w:val="single" w:sz="4.798384" w:space="0" w:color="080808"/>
            </w:tcBorders>
          </w:tcPr>
          <w:p>
            <w:pPr>
              <w:spacing w:before="63" w:after="0" w:line="240" w:lineRule="auto"/>
              <w:ind w:left="12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w w:val="320"/>
              </w:rPr>
              <w:t>·</w:t>
            </w:r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-27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4.798384" w:space="0" w:color="000000"/>
              <w:bottom w:val="single" w:sz="9.596776" w:space="0" w:color="2B2B2B"/>
              <w:left w:val="single" w:sz="4.798384" w:space="0" w:color="080808"/>
              <w:right w:val="single" w:sz="4.798384" w:space="0" w:color="030303"/>
            </w:tcBorders>
          </w:tcPr>
          <w:p>
            <w:pPr>
              <w:spacing w:before="63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9C9C9C"/>
                <w:spacing w:val="-4"/>
                <w:w w:val="134"/>
              </w:rPr>
              <w:t>+</w:t>
            </w:r>
            <w:r>
              <w:rPr>
                <w:rFonts w:ascii="Arial" w:hAnsi="Arial" w:cs="Arial" w:eastAsia="Arial"/>
                <w:sz w:val="15"/>
                <w:szCs w:val="15"/>
                <w:color w:val="5E5E5E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4.798384" w:space="0" w:color="000000"/>
              <w:bottom w:val="single" w:sz="9.596776" w:space="0" w:color="2B2B2B"/>
              <w:left w:val="single" w:sz="4.798384" w:space="0" w:color="030303"/>
              <w:right w:val="single" w:sz="4.798384" w:space="0" w:color="000000"/>
            </w:tcBorders>
          </w:tcPr>
          <w:p>
            <w:pPr>
              <w:spacing w:before="63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0"/>
                <w:w w:val="196"/>
              </w:rPr>
              <w:t>·I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</w:tr>
      <w:tr>
        <w:trPr>
          <w:trHeight w:val="360" w:hRule="exact"/>
        </w:trPr>
        <w:tc>
          <w:tcPr>
            <w:tcW w:w="3113" w:type="dxa"/>
            <w:tcBorders>
              <w:top w:val="single" w:sz="9.596776" w:space="0" w:color="2B2B2B"/>
              <w:bottom w:val="single" w:sz="9.596776" w:space="0" w:color="3B3B3B"/>
              <w:left w:val="single" w:sz="9.596776" w:space="0" w:color="343434"/>
              <w:right w:val="single" w:sz="4.798384" w:space="0" w:color="030303"/>
            </w:tcBorders>
          </w:tcPr>
          <w:p>
            <w:pPr>
              <w:spacing w:before="69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2002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10"/>
                <w:w w:val="111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6"/>
                <w:w w:val="111"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32323"/>
                <w:spacing w:val="0"/>
                <w:w w:val="111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32323"/>
                <w:spacing w:val="-11"/>
                <w:w w:val="111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1"/>
              </w:rPr>
              <w:t>en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1"/>
              </w:rPr>
              <w:t>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15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-6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100"/>
              </w:rPr>
              <w:t>mp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-8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oyme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9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2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2"/>
              </w:rPr>
              <w:t>Ac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8"/>
                <w:w w:val="102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2B2B2B"/>
              <w:bottom w:val="single" w:sz="9.596776" w:space="0" w:color="3B3B3B"/>
              <w:left w:val="single" w:sz="4.798384" w:space="0" w:color="030303"/>
              <w:right w:val="single" w:sz="4.798384" w:space="0" w:color="080808"/>
            </w:tcBorders>
          </w:tcPr>
          <w:p>
            <w:pPr>
              <w:spacing w:before="69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2B2B2B"/>
              <w:bottom w:val="single" w:sz="9.596776" w:space="0" w:color="3B3B3B"/>
              <w:left w:val="single" w:sz="4.798384" w:space="0" w:color="080808"/>
              <w:right w:val="single" w:sz="4.798384" w:space="0" w:color="080808"/>
            </w:tcBorders>
          </w:tcPr>
          <w:p>
            <w:pPr>
              <w:spacing w:before="87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9C9C9C"/>
                <w:spacing w:val="-6"/>
                <w:w w:val="134"/>
              </w:rPr>
              <w:t>+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91"/>
              </w:rPr>
              <w:t>1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9.596776" w:space="0" w:color="2B2B2B"/>
              <w:bottom w:val="single" w:sz="9.596776" w:space="0" w:color="3B3B3B"/>
              <w:left w:val="single" w:sz="4.798384" w:space="0" w:color="080808"/>
              <w:right w:val="single" w:sz="4.798384" w:space="0" w:color="030303"/>
            </w:tcBorders>
          </w:tcPr>
          <w:p>
            <w:pPr>
              <w:spacing w:before="69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9.596776" w:space="0" w:color="2B2B2B"/>
              <w:bottom w:val="single" w:sz="9.596776" w:space="0" w:color="3B3B3B"/>
              <w:left w:val="single" w:sz="4.798384" w:space="0" w:color="030303"/>
              <w:right w:val="single" w:sz="4.798384" w:space="0" w:color="000000"/>
            </w:tcBorders>
          </w:tcPr>
          <w:p>
            <w:pPr>
              <w:spacing w:before="69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372" w:hRule="exact"/>
        </w:trPr>
        <w:tc>
          <w:tcPr>
            <w:tcW w:w="3113" w:type="dxa"/>
            <w:tcBorders>
              <w:top w:val="single" w:sz="9.596776" w:space="0" w:color="3B3B3B"/>
              <w:bottom w:val="single" w:sz="9.596776" w:space="0" w:color="3B3B3B"/>
              <w:left w:val="single" w:sz="9.596776" w:space="0" w:color="343434"/>
              <w:right w:val="single" w:sz="4.798384" w:space="0" w:color="030303"/>
            </w:tcBorders>
          </w:tcPr>
          <w:p>
            <w:pPr>
              <w:spacing w:before="69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2002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05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3"/>
                <w:w w:val="105"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5"/>
              </w:rPr>
              <w:t>mendment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5"/>
              </w:rPr>
              <w:t>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3"/>
                <w:w w:val="105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-6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-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5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-1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en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7"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4"/>
                <w:w w:val="106"/>
              </w:rPr>
              <w:t>c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-4"/>
                <w:w w:val="104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B3B3B"/>
              <w:bottom w:val="single" w:sz="9.596776" w:space="0" w:color="3B3B3B"/>
              <w:left w:val="single" w:sz="4.798384" w:space="0" w:color="030303"/>
              <w:right w:val="single" w:sz="4.798384" w:space="0" w:color="080808"/>
            </w:tcBorders>
          </w:tcPr>
          <w:p>
            <w:pPr>
              <w:spacing w:before="87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232323"/>
                <w:w w:val="118"/>
              </w:rPr>
              <w:t>-</w:t>
            </w:r>
            <w:r>
              <w:rPr>
                <w:rFonts w:ascii="Arial" w:hAnsi="Arial" w:cs="Arial" w:eastAsia="Arial"/>
                <w:sz w:val="15"/>
                <w:szCs w:val="15"/>
                <w:color w:val="232323"/>
                <w:spacing w:val="-28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4D4D4D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B3B3B"/>
              <w:bottom w:val="single" w:sz="9.596776" w:space="0" w:color="3B3B3B"/>
              <w:left w:val="single" w:sz="4.798384" w:space="0" w:color="080808"/>
              <w:right w:val="single" w:sz="4.798384" w:space="0" w:color="080808"/>
            </w:tcBorders>
          </w:tcPr>
          <w:p>
            <w:pPr>
              <w:spacing w:before="87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232323"/>
                <w:w w:val="118"/>
              </w:rPr>
              <w:t>-</w:t>
            </w:r>
            <w:r>
              <w:rPr>
                <w:rFonts w:ascii="Arial" w:hAnsi="Arial" w:cs="Arial" w:eastAsia="Arial"/>
                <w:sz w:val="15"/>
                <w:szCs w:val="15"/>
                <w:color w:val="232323"/>
                <w:spacing w:val="-28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4D4D4D"/>
                <w:spacing w:val="0"/>
                <w:w w:val="100"/>
              </w:rPr>
              <w:t>1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9.596776" w:space="0" w:color="3B3B3B"/>
              <w:bottom w:val="single" w:sz="9.596776" w:space="0" w:color="3B3B3B"/>
              <w:left w:val="single" w:sz="4.798384" w:space="0" w:color="080808"/>
              <w:right w:val="single" w:sz="4.798384" w:space="0" w:color="030303"/>
            </w:tcBorders>
          </w:tcPr>
          <w:p>
            <w:pPr>
              <w:spacing w:before="81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9.596776" w:space="0" w:color="3B3B3B"/>
              <w:bottom w:val="single" w:sz="9.596776" w:space="0" w:color="3B3B3B"/>
              <w:left w:val="single" w:sz="4.798384" w:space="0" w:color="030303"/>
              <w:right w:val="single" w:sz="4.798384" w:space="0" w:color="000000"/>
            </w:tcBorders>
          </w:tcPr>
          <w:p>
            <w:pPr>
              <w:spacing w:before="81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390" w:hRule="exact"/>
        </w:trPr>
        <w:tc>
          <w:tcPr>
            <w:tcW w:w="3113" w:type="dxa"/>
            <w:tcBorders>
              <w:top w:val="single" w:sz="9.596776" w:space="0" w:color="3B3B3B"/>
              <w:bottom w:val="single" w:sz="4.798384" w:space="0" w:color="000000"/>
              <w:left w:val="single" w:sz="9.596776" w:space="0" w:color="343434"/>
              <w:right w:val="single" w:sz="4.798384" w:space="0" w:color="030303"/>
            </w:tcBorders>
          </w:tcPr>
          <w:p>
            <w:pPr>
              <w:spacing w:before="81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2003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06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-3"/>
                <w:w w:val="106"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6"/>
              </w:rPr>
              <w:t>mendment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5"/>
                <w:w w:val="106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-6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77"/>
              </w:rPr>
              <w:t>U1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77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10"/>
                <w:w w:val="77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0"/>
              </w:rPr>
              <w:t>As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6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100"/>
              </w:rPr>
              <w:t>lum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5"/>
              </w:rPr>
              <w:t>Act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6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3B3B3B"/>
              <w:bottom w:val="single" w:sz="4.798384" w:space="0" w:color="000000"/>
              <w:left w:val="single" w:sz="4.798384" w:space="0" w:color="030303"/>
              <w:right w:val="single" w:sz="4.798384" w:space="0" w:color="080808"/>
            </w:tcBorders>
          </w:tcPr>
          <w:p>
            <w:pPr>
              <w:spacing w:before="9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9.596776" w:space="0" w:color="3B3B3B"/>
              <w:bottom w:val="single" w:sz="4.798384" w:space="0" w:color="000000"/>
              <w:left w:val="single" w:sz="4.798384" w:space="0" w:color="080808"/>
              <w:right w:val="single" w:sz="4.798384" w:space="0" w:color="080808"/>
            </w:tcBorders>
          </w:tcPr>
          <w:p>
            <w:pPr>
              <w:spacing w:before="9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9.596776" w:space="0" w:color="3B3B3B"/>
              <w:bottom w:val="single" w:sz="4.798384" w:space="0" w:color="000000"/>
              <w:left w:val="single" w:sz="4.798384" w:space="0" w:color="080808"/>
              <w:right w:val="single" w:sz="4.798384" w:space="0" w:color="030303"/>
            </w:tcBorders>
          </w:tcPr>
          <w:p>
            <w:pPr>
              <w:spacing w:before="81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232323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32323"/>
                <w:spacing w:val="-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9.596776" w:space="0" w:color="3B3B3B"/>
              <w:bottom w:val="single" w:sz="4.798384" w:space="0" w:color="000000"/>
              <w:left w:val="single" w:sz="4.798384" w:space="0" w:color="030303"/>
              <w:right w:val="single" w:sz="4.798384" w:space="0" w:color="000000"/>
            </w:tcBorders>
          </w:tcPr>
          <w:p>
            <w:pPr>
              <w:spacing w:before="9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372" w:hRule="exact"/>
        </w:trPr>
        <w:tc>
          <w:tcPr>
            <w:tcW w:w="3113" w:type="dxa"/>
            <w:tcBorders>
              <w:top w:val="single" w:sz="4.798384" w:space="0" w:color="000000"/>
              <w:bottom w:val="single" w:sz="4.798384" w:space="0" w:color="000000"/>
              <w:left w:val="single" w:sz="9.596776" w:space="0" w:color="343434"/>
              <w:right w:val="single" w:sz="4.798384" w:space="0" w:color="030303"/>
            </w:tcBorders>
          </w:tcPr>
          <w:p>
            <w:pPr>
              <w:spacing w:before="69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2005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0"/>
              </w:rPr>
              <w:t>Re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5"/>
                <w:w w:val="100"/>
              </w:rPr>
              <w:t>v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0"/>
                <w:w w:val="100"/>
              </w:rPr>
              <w:t>isio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3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112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-8"/>
                <w:w w:val="112"/>
              </w:rPr>
              <w:t>h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2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20"/>
                <w:w w:val="112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Alien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2"/>
              </w:rPr>
              <w:t>Ac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-4"/>
                <w:w w:val="102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E7E7E"/>
                <w:spacing w:val="0"/>
                <w:w w:val="131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000000"/>
              <w:bottom w:val="single" w:sz="4.798384" w:space="0" w:color="000000"/>
              <w:left w:val="single" w:sz="4.798384" w:space="0" w:color="030303"/>
              <w:right w:val="single" w:sz="4.798384" w:space="0" w:color="080808"/>
            </w:tcBorders>
          </w:tcPr>
          <w:p>
            <w:pPr>
              <w:spacing w:before="99" w:after="0" w:line="240" w:lineRule="auto"/>
              <w:ind w:left="12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w w:val="320"/>
              </w:rPr>
              <w:t>·</w:t>
            </w:r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-27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4.798384" w:space="0" w:color="000000"/>
              <w:bottom w:val="single" w:sz="4.798384" w:space="0" w:color="000000"/>
              <w:left w:val="single" w:sz="4.798384" w:space="0" w:color="080808"/>
              <w:right w:val="single" w:sz="4.798384" w:space="0" w:color="080808"/>
            </w:tcBorders>
          </w:tcPr>
          <w:p>
            <w:pPr>
              <w:spacing w:before="99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9C9C9C"/>
                <w:spacing w:val="-6"/>
                <w:w w:val="134"/>
              </w:rPr>
              <w:t>+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91"/>
              </w:rPr>
              <w:t>1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4.798384" w:space="0" w:color="000000"/>
              <w:bottom w:val="single" w:sz="4.798384" w:space="0" w:color="000000"/>
              <w:left w:val="single" w:sz="4.798384" w:space="0" w:color="080808"/>
              <w:right w:val="single" w:sz="4.798384" w:space="0" w:color="030303"/>
            </w:tcBorders>
          </w:tcPr>
          <w:p>
            <w:pPr>
              <w:spacing w:before="81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4.798384" w:space="0" w:color="000000"/>
              <w:bottom w:val="single" w:sz="4.798384" w:space="0" w:color="000000"/>
              <w:left w:val="single" w:sz="4.798384" w:space="0" w:color="030303"/>
              <w:right w:val="single" w:sz="4.798384" w:space="0" w:color="000000"/>
            </w:tcBorders>
          </w:tcPr>
          <w:p>
            <w:pPr>
              <w:spacing w:before="81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94" w:hRule="exact"/>
        </w:trPr>
        <w:tc>
          <w:tcPr>
            <w:tcW w:w="3113" w:type="dxa"/>
            <w:tcBorders>
              <w:top w:val="single" w:sz="4.798384" w:space="0" w:color="000000"/>
              <w:bottom w:val="single" w:sz="9.596776" w:space="0" w:color="343434"/>
              <w:left w:val="single" w:sz="9.596776" w:space="0" w:color="343434"/>
              <w:right w:val="single" w:sz="4.798384" w:space="0" w:color="030303"/>
            </w:tcBorders>
          </w:tcPr>
          <w:p>
            <w:pPr>
              <w:spacing w:before="33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2005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-16"/>
                <w:w w:val="100"/>
              </w:rPr>
              <w:t>F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0"/>
                <w:w w:val="100"/>
              </w:rPr>
              <w:t>ederal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00"/>
              </w:rPr>
              <w:t>As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6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-3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1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3"/>
                <w:w w:val="98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D4D4D"/>
                <w:spacing w:val="-1"/>
                <w:w w:val="103"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2"/>
              </w:rPr>
              <w:t>w)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000000"/>
              <w:bottom w:val="single" w:sz="9.596776" w:space="0" w:color="343434"/>
              <w:left w:val="single" w:sz="4.798384" w:space="0" w:color="030303"/>
              <w:right w:val="single" w:sz="4.798384" w:space="0" w:color="080808"/>
            </w:tcBorders>
          </w:tcPr>
          <w:p>
            <w:pPr>
              <w:spacing w:before="63" w:after="0" w:line="240" w:lineRule="auto"/>
              <w:ind w:left="12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w w:val="320"/>
              </w:rPr>
              <w:t>·</w:t>
            </w:r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-27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619" w:type="dxa"/>
            <w:tcBorders>
              <w:top w:val="single" w:sz="4.798384" w:space="0" w:color="000000"/>
              <w:bottom w:val="single" w:sz="9.596776" w:space="0" w:color="343434"/>
              <w:left w:val="single" w:sz="4.798384" w:space="0" w:color="080808"/>
              <w:right w:val="single" w:sz="4.798384" w:space="0" w:color="080808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E5E5E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768" w:type="dxa"/>
            <w:tcBorders>
              <w:top w:val="single" w:sz="4.798384" w:space="0" w:color="000000"/>
              <w:bottom w:val="single" w:sz="9.596776" w:space="0" w:color="343434"/>
              <w:left w:val="single" w:sz="4.798384" w:space="0" w:color="080808"/>
              <w:right w:val="single" w:sz="4.798384" w:space="0" w:color="030303"/>
            </w:tcBorders>
          </w:tcPr>
          <w:p>
            <w:pPr>
              <w:spacing w:before="63" w:after="0" w:line="240" w:lineRule="auto"/>
              <w:ind w:left="84" w:right="-20"/>
              <w:jc w:val="left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6E6E6E"/>
                <w:spacing w:val="0"/>
                <w:w w:val="196"/>
              </w:rPr>
              <w:t>·I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751" w:type="dxa"/>
            <w:tcBorders>
              <w:top w:val="single" w:sz="4.798384" w:space="0" w:color="000000"/>
              <w:bottom w:val="single" w:sz="9.596776" w:space="0" w:color="343434"/>
              <w:left w:val="single" w:sz="4.798384" w:space="0" w:color="030303"/>
              <w:right w:val="single" w:sz="4.798384" w:space="0" w:color="000000"/>
            </w:tcBorders>
          </w:tcPr>
          <w:p>
            <w:pPr>
              <w:spacing w:before="45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E6E6E"/>
                <w:spacing w:val="0"/>
                <w:w w:val="117"/>
              </w:rPr>
              <w:t>-I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</w:tbl>
    <w:p>
      <w:pPr>
        <w:spacing w:before="9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491" w:lineRule="auto"/>
        <w:ind w:left="551" w:right="64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show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mixe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labour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9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7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positi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ati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often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5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5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stay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polici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utral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mentione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ows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restrict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adop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considera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Ministrie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\\1led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3"/>
        </w:rPr>
        <w:t>theFPO.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22"/>
          <w:szCs w:val="22"/>
          <w:color w:val="111111"/>
          <w:spacing w:val="-1"/>
          <w:w w:val="100"/>
        </w:rPr>
        <w:t>.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9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83838"/>
          <w:spacing w:val="0"/>
          <w:w w:val="104"/>
        </w:rPr>
        <w:t>Conclusion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492" w:lineRule="auto"/>
        <w:ind w:left="551" w:right="7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5"/>
        </w:rPr>
        <w:t>TI1e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pot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limite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1"/>
        </w:rPr>
        <w:t>coal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identi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7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4"/>
        </w:rPr>
        <w:t>PRR.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purpos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BCBCBC"/>
          <w:spacing w:val="-22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islatio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pat1icipate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OVP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twi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docu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3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7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riod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3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ele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2"/>
          <w:w w:val="10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8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3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limi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executive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1"/>
        </w:rPr>
        <w:t>ti1e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2"/>
          <w:w w:val="9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laratio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implement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9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rtain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polici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changin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abi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"/>
          <w:w w:val="11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inis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9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significantl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mpowe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3"/>
        </w:rPr>
        <w:t>ed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adin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59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7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islatio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adop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17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7"/>
        </w:rPr>
        <w:t>999-2002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1"/>
        </w:rPr>
        <w:t>ti1e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2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23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5"/>
          <w:w w:val="103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37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din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5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8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8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5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initial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1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cost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2001.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9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possible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planatio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influen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foum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compositi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abi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E5E5E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94" w:lineRule="exact"/>
        <w:ind w:left="4559" w:right="4076"/>
        <w:jc w:val="center"/>
        <w:rPr>
          <w:rFonts w:ascii="Courier New" w:hAnsi="Courier New" w:cs="Courier New" w:eastAsia="Courier New"/>
          <w:sz w:val="20"/>
          <w:szCs w:val="20"/>
        </w:rPr>
      </w:pPr>
      <w:rPr/>
      <w:r>
        <w:rPr>
          <w:rFonts w:ascii="Courier New" w:hAnsi="Courier New" w:cs="Courier New" w:eastAsia="Courier New"/>
          <w:sz w:val="20"/>
          <w:szCs w:val="20"/>
          <w:color w:val="4D4D4D"/>
          <w:spacing w:val="0"/>
          <w:w w:val="98"/>
          <w:position w:val="2"/>
        </w:rPr>
        <w:t>44</w:t>
      </w:r>
      <w:r>
        <w:rPr>
          <w:rFonts w:ascii="Courier New" w:hAnsi="Courier New" w:cs="Courier New" w:eastAsia="Courier New"/>
          <w:sz w:val="20"/>
          <w:szCs w:val="20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pgSz w:w="11900" w:h="16840"/>
          <w:pgMar w:top="1500" w:bottom="280" w:left="1680" w:right="1260"/>
        </w:sectPr>
      </w:pPr>
      <w:rPr/>
    </w:p>
    <w:p>
      <w:pPr>
        <w:spacing w:before="77" w:after="0" w:line="494" w:lineRule="auto"/>
        <w:ind w:left="551" w:right="7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ers: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naturalizatio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membe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6"/>
        </w:rPr>
        <w:t>ofthe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(F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estric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plai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ositio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senio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lite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uchi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ostl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nore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BCBCBC"/>
          <w:spacing w:val="-22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intertwine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depende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OVP.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1" w:lineRule="auto"/>
        <w:ind w:left="551" w:right="66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latio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2002-20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efle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lite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huff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dimin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ami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imilar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viou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eriod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patticula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duratio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2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nna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fees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participant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creas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neede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acquirin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years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4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propo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willt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7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39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nuo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1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ficatio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imilar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affai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aracterize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prioritization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4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1999-200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asylu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implementin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urit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asu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proposa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1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7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Securit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FPO.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limi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7"/>
          <w:w w:val="13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ggest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potl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lidit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80" w:lineRule="auto"/>
        <w:ind w:left="551" w:right="72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consistent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illt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eoretic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argument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lite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4"/>
        </w:rPr>
        <w:t>beh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2"/>
          <w:w w:val="94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vio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5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1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6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gov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8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1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3"/>
          <w:w w:val="91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7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0"/>
          <w:w w:val="91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-2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0"/>
          <w:w w:val="91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43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0"/>
          <w:w w:val="89"/>
        </w:rPr>
        <w:t>nat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0"/>
          <w:w w:val="90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84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84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4"/>
          <w:w w:val="8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0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8"/>
          <w:w w:val="9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4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-10"/>
          <w:w w:val="9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3"/>
          <w:w w:val="9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0"/>
        </w:rPr>
        <w:t>us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34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0"/>
        </w:rPr>
        <w:t>an.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3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1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coal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6"/>
          <w:w w:val="89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89"/>
        </w:rPr>
        <w:t>ti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3"/>
          <w:w w:val="89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0"/>
          <w:w w:val="89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262626"/>
          <w:spacing w:val="-8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89"/>
        </w:rPr>
        <w:t>agreement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27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3"/>
        </w:rPr>
        <w:t>prio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fonuatio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partne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witlt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leadin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llikamt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4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8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7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Grabo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Hattleb,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4" w:after="0" w:line="487" w:lineRule="auto"/>
        <w:ind w:left="551" w:right="77" w:firstLine="-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2013).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uppotti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esi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ustria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limite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allow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implement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follow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250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9"/>
          <w:w w:val="8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3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ndo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62626"/>
          <w:spacing w:val="0"/>
          <w:w w:val="99"/>
        </w:rPr>
        <w:t>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116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45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20" w:bottom="280" w:left="1680" w:right="1260"/>
        </w:sectPr>
      </w:pPr>
      <w:rPr/>
    </w:p>
    <w:p>
      <w:pPr>
        <w:spacing w:before="7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0"/>
          <w:w w:val="100"/>
          <w:b/>
          <w:bCs/>
        </w:rPr>
        <w:t>Chapter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12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0"/>
          <w:w w:val="100"/>
          <w:b/>
          <w:bCs/>
        </w:rPr>
        <w:t>5.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-5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0"/>
          <w:w w:val="100"/>
          <w:b/>
          <w:bCs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11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0"/>
          <w:w w:val="102"/>
          <w:b/>
          <w:bCs/>
        </w:rPr>
        <w:t>Netherlands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91" w:lineRule="auto"/>
        <w:ind w:left="551" w:right="8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support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bein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exert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significant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election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1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9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egard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point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e: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efore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6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place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6" w:after="0" w:line="491" w:lineRule="auto"/>
        <w:ind w:left="551" w:right="9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possi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1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estigate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9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2"/>
        </w:rPr>
        <w:t>neut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2"/>
          <w:w w:val="93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8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9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evaluatio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compar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cie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1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llowed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conclusio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addressin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esear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h.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6" w:lineRule="auto"/>
        <w:ind w:left="551" w:right="46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3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1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epres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supporting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center-ri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minor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ecessar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tennine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commo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ctice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therland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82"/>
        </w:rPr>
        <w:t>er-a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gaine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momentum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untr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7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rland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until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0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9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Pim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5"/>
        </w:rPr>
        <w:t>F01tu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9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5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8"/>
        </w:rPr>
        <w:t>ocal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93"/>
        </w:rPr>
        <w:t>pmt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93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1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93"/>
        </w:rPr>
        <w:t>Liva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2"/>
          <w:w w:val="93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11"/>
          <w:w w:val="93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1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93"/>
        </w:rPr>
        <w:t>Rot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6"/>
          <w:w w:val="93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7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93"/>
        </w:rPr>
        <w:t>rdam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2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100"/>
        </w:rPr>
        <w:t>oce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7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95"/>
        </w:rPr>
        <w:t>ftnthe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-23"/>
          <w:w w:val="96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90"/>
        </w:rPr>
        <w:t>taki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4"/>
          <w:w w:val="9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0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15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4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21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90"/>
        </w:rPr>
        <w:t>parlia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7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90"/>
        </w:rPr>
        <w:t>nta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9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19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1"/>
          <w:w w:val="105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3"/>
          <w:w w:val="7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9"/>
          <w:w w:val="97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87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2"/>
          <w:w w:val="87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3"/>
          <w:w w:val="106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1"/>
          <w:w w:val="8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9"/>
          <w:w w:val="96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6"/>
          <w:w w:val="9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4"/>
        </w:rPr>
        <w:t>leader·</w:t>
      </w:r>
      <w:r>
        <w:rPr>
          <w:rFonts w:ascii="Times New Roman" w:hAnsi="Times New Roman" w:cs="Times New Roman" w:eastAsia="Times New Roman"/>
          <w:sz w:val="21"/>
          <w:szCs w:val="21"/>
          <w:color w:val="525252"/>
          <w:spacing w:val="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List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Pim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Fomry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LPF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1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6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Lange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25252"/>
          <w:spacing w:val="0"/>
          <w:w w:val="140"/>
        </w:rPr>
        <w:t>&amp;</w:t>
      </w:r>
      <w:r>
        <w:rPr>
          <w:rFonts w:ascii="Arial" w:hAnsi="Arial" w:cs="Arial" w:eastAsia="Arial"/>
          <w:sz w:val="17"/>
          <w:szCs w:val="17"/>
          <w:color w:val="525252"/>
          <w:spacing w:val="-16"/>
          <w:w w:val="14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29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Lucardi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2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2003).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remaine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ula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even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Fortuy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assassination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ecame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popula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joine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5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5"/>
          <w:w w:val="10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7"/>
        </w:rPr>
        <w:t>tia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Democratic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CDA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People'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</w:rPr>
        <w:t>Fre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dom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Democrac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(VVD)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9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5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5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tragic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gis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well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isi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8"/>
        </w:rPr>
        <w:t>LP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viable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7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Lucardi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2003).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494" w:lineRule="auto"/>
        <w:ind w:left="551" w:right="76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mentio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present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ithi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5"/>
        </w:rPr>
        <w:t>LP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0"/>
          <w:w w:val="106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also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7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5"/>
          <w:w w:val="7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thir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-75"/>
          <w:w w:val="2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7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9"/>
        </w:rPr>
        <w:t>r-part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6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8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6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8"/>
        </w:rPr>
        <w:t>sfa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8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cert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3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towards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mult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culturalism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5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radic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7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Geert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84"/>
        </w:rPr>
        <w:t>der'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8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1"/>
        </w:rPr>
        <w:t>eft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independent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membe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Lange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4" w:lineRule="auto"/>
        <w:ind w:left="551" w:right="8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Arial" w:hAnsi="Arial" w:cs="Arial" w:eastAsia="Arial"/>
          <w:sz w:val="18"/>
          <w:szCs w:val="18"/>
          <w:color w:val="525252"/>
          <w:spacing w:val="0"/>
          <w:w w:val="132"/>
        </w:rPr>
        <w:t>&amp;</w:t>
      </w:r>
      <w:r>
        <w:rPr>
          <w:rFonts w:ascii="Arial" w:hAnsi="Arial" w:cs="Arial" w:eastAsia="Arial"/>
          <w:sz w:val="18"/>
          <w:szCs w:val="18"/>
          <w:color w:val="525252"/>
          <w:spacing w:val="-3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AJt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8"/>
          <w:w w:val="13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1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6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Lucardi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2003).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popul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men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0"/>
        </w:rPr>
        <w:t>initia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1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5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Wil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69"/>
        </w:rPr>
        <w:t>r'S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supporte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like-minde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1"/>
        </w:rPr>
        <w:t>m1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LP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8"/>
          <w:w w:val="10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beca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Freed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(PVV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4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launche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upa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rl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amentar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callin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59" w:lineRule="exact"/>
        <w:ind w:left="4560" w:right="4109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13"/>
          <w:position w:val="1"/>
        </w:rPr>
        <w:t>46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2" w:lineRule="auto"/>
        <w:ind w:left="551" w:right="6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5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non-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2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terner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immediate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exp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8"/>
        </w:rPr>
        <w:t>sio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criminal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2"/>
        </w:rPr>
        <w:t>dsca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1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A3A3A3"/>
          <w:spacing w:val="-6"/>
          <w:w w:val="5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(PVV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1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2006).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parliamenta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election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brough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succes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79"/>
        </w:rPr>
        <w:t>thi1-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7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7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larg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3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Lucardie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Voenna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11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ll1e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leadin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VVD,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several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option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fonnatio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wut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potential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cabinet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partne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rejecte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cooperatio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agree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pporte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center-right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signe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agreemen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2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addressed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main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name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y: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9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urit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fmanc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care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elderly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Gedoogakkoor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VVD-PVV-CD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2010).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implie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2"/>
        </w:rPr>
        <w:t>uppo11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decision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partic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1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securit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bette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elderl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onsequent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failure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cooperatio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attempt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move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closer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stabilit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6"/>
        </w:rPr>
        <w:t>pa1ti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45"/>
        </w:rPr>
        <w:t>s'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4"/>
        </w:rPr>
        <w:t>COOJ&gt;eratio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hattere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financial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economic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crisi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2012.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Polar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1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socio-economic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refusal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accept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made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negotiation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extrem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difficult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7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resignatio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Otje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5"/>
        </w:rPr>
        <w:t>Vo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nna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</w:rPr>
        <w:t>3).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9" w:lineRule="auto"/>
        <w:ind w:left="551" w:right="73" w:firstLine="648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nutshel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attempt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cooperate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successfu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joi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What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mor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theoretical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framew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3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6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supp01tin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benefit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muc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favourable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9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choice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dgre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2004)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dete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own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ectorate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allow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buil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bridge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twee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</w:rPr>
        <w:t>elit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supportin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bearin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responsibilit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str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polici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represe•ttin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demand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iet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3"/>
        </w:rPr>
        <w:t>tlu·oug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3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claim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Zaslov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2012).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fact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6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6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cooperate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3"/>
        </w:rPr>
        <w:t>wiU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proble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1"/>
        </w:rPr>
        <w:t>integra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5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161616"/>
          <w:spacing w:val="0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1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24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1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10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1"/>
        </w:rPr>
        <w:t>asylu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1"/>
          <w:w w:val="91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777777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7777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1"/>
          <w:w w:val="92"/>
        </w:rPr>
        <w:t>x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2"/>
        </w:rPr>
        <w:t>pecte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25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8"/>
        </w:rPr>
        <w:t>benefit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24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8"/>
        </w:rPr>
        <w:t>fro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8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26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9"/>
        </w:rPr>
        <w:t>position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9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37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89"/>
        </w:rPr>
        <w:t>thu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89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11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9"/>
        </w:rPr>
        <w:t>havin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89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26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1"/>
        </w:rPr>
        <w:t>infl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4"/>
          <w:w w:val="91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4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0"/>
          <w:w w:val="91"/>
        </w:rPr>
        <w:t>nce</w:t>
      </w:r>
      <w:r>
        <w:rPr>
          <w:rFonts w:ascii="Times New Roman" w:hAnsi="Times New Roman" w:cs="Times New Roman" w:eastAsia="Times New Roman"/>
          <w:sz w:val="21"/>
          <w:szCs w:val="21"/>
          <w:color w:val="383838"/>
          <w:spacing w:val="2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7" w:lineRule="exact"/>
        <w:ind w:left="551" w:right="622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policymaking.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7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determine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urgent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9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herlan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6"/>
        </w:rPr>
        <w:t>wiU1i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8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2010-2012,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supp01te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govenunen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3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nec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ssar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cribe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count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erla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face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8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9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characterize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ntil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197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6" w:after="0" w:line="240" w:lineRule="auto"/>
        <w:ind w:left="4559" w:right="4076"/>
        <w:jc w:val="center"/>
        <w:rPr>
          <w:rFonts w:ascii="Courier New" w:hAnsi="Courier New" w:cs="Courier New" w:eastAsia="Courier New"/>
          <w:sz w:val="20"/>
          <w:szCs w:val="20"/>
        </w:rPr>
      </w:pPr>
      <w:rPr/>
      <w:r>
        <w:rPr>
          <w:rFonts w:ascii="Courier New" w:hAnsi="Courier New" w:cs="Courier New" w:eastAsia="Courier New"/>
          <w:sz w:val="20"/>
          <w:szCs w:val="20"/>
          <w:color w:val="4F4F4F"/>
          <w:spacing w:val="0"/>
          <w:w w:val="98"/>
        </w:rPr>
        <w:t>47</w:t>
      </w:r>
      <w:r>
        <w:rPr>
          <w:rFonts w:ascii="Courier New" w:hAnsi="Courier New" w:cs="Courier New" w:eastAsia="Courier New"/>
          <w:sz w:val="20"/>
          <w:szCs w:val="20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5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phenomeno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include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9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guest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(S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7"/>
        </w:rPr>
        <w:t>hol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2"/>
        </w:rPr>
        <w:t>NeU1erland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colonial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ecame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ope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decolonizatio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democratizatio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colo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place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until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1975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Hampshir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491" w:lineRule="auto"/>
        <w:ind w:left="539" w:right="83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13).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69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6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development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multic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ural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societ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(S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8"/>
          <w:w w:val="10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olte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8"/>
        </w:rPr>
        <w:t>Late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2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6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6"/>
          <w:w w:val="6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increasin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Netherlands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B6B6B6"/>
          <w:spacing w:val="-21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adaptatio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if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6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hif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from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minoritie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broade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beginnin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2000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attention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shifte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socio-cultural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adaptatio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6"/>
        </w:rPr>
        <w:t>implied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6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active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participatio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society,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complirurce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3"/>
          <w:w w:val="104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natural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kno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edge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anguage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Another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increasin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illegal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floode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European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count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4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2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cri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5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990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followe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9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nearl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dou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1995-2005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Hampshir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2013).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diverse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required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seriou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actions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lt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decrease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deportatio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illeg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faile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ol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become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-63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97"/>
        </w:rPr>
        <w:t>rla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characterizin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3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9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9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itatin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PRR.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81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crucial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72"/>
        </w:rPr>
        <w:t>UIUS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7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shoul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dedicate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proble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primaril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adopted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cooperatio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comparin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manifesto.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0"/>
          <w:w w:val="100"/>
        </w:rPr>
        <w:t>5.1</w:t>
      </w:r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F3F3F"/>
          <w:spacing w:val="0"/>
          <w:w w:val="103"/>
        </w:rPr>
        <w:t>legislation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Tire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start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3"/>
        </w:rPr>
        <w:t>wiU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Memora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Intemational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Development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10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Ministr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2008),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basi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83" w:lineRule="auto"/>
        <w:ind w:left="551" w:right="71" w:firstLine="-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565656"/>
          <w:w w:val="97"/>
        </w:rPr>
        <w:t>201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62"/>
          <w:w w:val="97"/>
        </w:rPr>
        <w:t>0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-20"/>
          <w:w w:val="222"/>
        </w:rPr>
        <w:t>·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7"/>
        </w:rPr>
        <w:t>2012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Tweede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2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Kame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9"/>
          <w:w w:val="94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94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4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2011).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Memora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4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2B2B2B"/>
          <w:spacing w:val="0"/>
          <w:w w:val="92"/>
        </w:rPr>
        <w:t>du</w:t>
      </w:r>
      <w:r>
        <w:rPr>
          <w:rFonts w:ascii="Times New Roman" w:hAnsi="Times New Roman" w:cs="Times New Roman" w:eastAsia="Times New Roman"/>
          <w:sz w:val="21"/>
          <w:szCs w:val="21"/>
          <w:color w:val="2B2B2B"/>
          <w:spacing w:val="0"/>
          <w:w w:val="92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2B2B2B"/>
          <w:spacing w:val="1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2"/>
        </w:rPr>
        <w:t>made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1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overvie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w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3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1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6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1"/>
        </w:rPr>
        <w:t>previousl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1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17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adopte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3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acts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6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od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prioritie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decision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ration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uchi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elaborate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7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95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payin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les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attention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B2B2B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connectio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remittance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However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remittance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controversia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ilie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one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1" w:after="0" w:line="240" w:lineRule="auto"/>
        <w:ind w:left="551" w:right="8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1"/>
        </w:rPr>
        <w:t>U1e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strengthene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76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7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76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7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Netherland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origi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improve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76"/>
        </w:rPr>
        <w:t>U1e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9" w:after="0" w:line="240" w:lineRule="auto"/>
        <w:ind w:left="4561" w:right="4111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F3F3F"/>
          <w:spacing w:val="0"/>
          <w:w w:val="107"/>
        </w:rPr>
        <w:t>48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9" w:after="0" w:line="514" w:lineRule="auto"/>
        <w:ind w:left="551" w:right="85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3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econom1c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promotin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9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6"/>
          <w:w w:val="10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6"/>
          <w:w w:val="113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5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han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eces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2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3"/>
          <w:w w:val="125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36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3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investment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8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0"/>
        </w:rPr>
        <w:t>countr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7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7"/>
          <w:w w:val="11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4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0"/>
        </w:rPr>
        <w:t>Ibid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4"/>
          <w:w w:val="11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37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39).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5"/>
        </w:rPr>
        <w:t>nseq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6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nt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9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95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sue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4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0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7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09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unificatio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7"/>
        </w:rPr>
        <w:t>considere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5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7"/>
        </w:rPr>
        <w:t>ambiguou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score.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0" w:after="0" w:line="514" w:lineRule="auto"/>
        <w:ind w:left="551" w:right="83" w:firstLine="636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8"/>
          <w:w w:val="111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uming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7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labour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3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6"/>
          <w:w w:val="11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5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1"/>
          <w:w w:val="10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07070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07070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707070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memorandum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3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propo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providing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mo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opportunitie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4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wome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thnic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minorit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2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ev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lopin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3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mar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3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9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6"/>
          <w:w w:val="11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bi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5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707070"/>
          <w:spacing w:val="0"/>
          <w:w w:val="113"/>
        </w:rPr>
        <w:t>.,</w:t>
      </w:r>
      <w:r>
        <w:rPr>
          <w:rFonts w:ascii="Times New Roman" w:hAnsi="Times New Roman" w:cs="Times New Roman" w:eastAsia="Times New Roman"/>
          <w:sz w:val="18"/>
          <w:szCs w:val="18"/>
          <w:color w:val="707070"/>
          <w:spacing w:val="12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3"/>
        </w:rPr>
        <w:t>p.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0" w:after="0" w:line="519" w:lineRule="auto"/>
        <w:ind w:left="527" w:right="76" w:firstLine="24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0"/>
          <w:w w:val="117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5"/>
          <w:w w:val="117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7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9"/>
          <w:w w:val="11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7"/>
        </w:rPr>
        <w:t>Skil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3"/>
          <w:w w:val="11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1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3"/>
          <w:w w:val="11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considere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6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8"/>
          <w:w w:val="112"/>
        </w:rPr>
        <w:t>x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7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95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9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ec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9"/>
        </w:rPr>
        <w:t>nom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3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ev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6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lop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9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4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2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6"/>
        </w:rPr>
        <w:t>Netlt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6"/>
        </w:rPr>
        <w:t>rland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5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35).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Furthermor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7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07070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07070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4"/>
          <w:w w:val="11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1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5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eferr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4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cembe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1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200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0"/>
          <w:w w:val="110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extende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12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8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tu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nt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7"/>
          <w:w w:val="11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radua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0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90"/>
        </w:rPr>
        <w:t>tl1e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9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un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ver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4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6"/>
        </w:rPr>
        <w:t>Neth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6"/>
        </w:rPr>
        <w:t>rlan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loo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job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6"/>
          <w:w w:val="112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17"/>
          <w:w w:val="11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4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allo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12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0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sta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2"/>
        </w:rPr>
        <w:t>countr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2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6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jo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1"/>
          <w:w w:val="114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14"/>
        </w:rPr>
        <w:t>ri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7"/>
          <w:w w:val="11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4"/>
        </w:rPr>
        <w:t>ria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13"/>
        </w:rPr>
        <w:t>la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15"/>
          <w:w w:val="113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3"/>
        </w:rPr>
        <w:t>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9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mar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13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1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1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-21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4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8"/>
          <w:w w:val="15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imila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know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1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2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9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4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2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5"/>
          <w:w w:val="12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4"/>
        </w:rPr>
        <w:t>bid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6"/>
          <w:w w:val="105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40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Henc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7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6"/>
        </w:rPr>
        <w:t>wome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thnic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6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3"/>
        </w:rPr>
        <w:t>mi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5"/>
          <w:w w:val="104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oritie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9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high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wor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9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rs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8"/>
          <w:w w:val="112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radua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0"/>
          <w:w w:val="11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4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tu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nt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4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9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em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randum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pr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1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9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09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09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rou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3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oppo1tunit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work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Ne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3"/>
          <w:w w:val="10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9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5"/>
        </w:rPr>
        <w:t>rland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85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Moreov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5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remove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obstacle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limitin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rs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5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from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ev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lopin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6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mpl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1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3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1"/>
        </w:rPr>
        <w:t>companie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8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2"/>
          <w:w w:val="111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Ibid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4"/>
          <w:w w:val="111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19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44).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3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5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2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2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5"/>
        </w:rPr>
        <w:t>towar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3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3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iss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12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8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17"/>
          <w:w w:val="11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5"/>
          <w:w w:val="11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6"/>
        </w:rPr>
        <w:t>as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1"/>
          <w:w w:val="11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6"/>
        </w:rPr>
        <w:t>ess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6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3"/>
          <w:w w:val="11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5"/>
        </w:rPr>
        <w:t>posit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7"/>
          <w:w w:val="105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ve.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" w:after="0" w:line="516" w:lineRule="auto"/>
        <w:ind w:left="551" w:right="79" w:firstLine="648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6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1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2"/>
          <w:w w:val="113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ar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12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707070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07070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morandum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2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promo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6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1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8"/>
          <w:w w:val="11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5"/>
        </w:rPr>
        <w:t>duca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5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5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6"/>
          <w:w w:val="104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lum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0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seekers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tltei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07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vem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5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1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1"/>
        </w:rPr>
        <w:t>Ibid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4"/>
          <w:w w:val="111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44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7"/>
        </w:rPr>
        <w:t>39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2"/>
          <w:w w:val="117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47"/>
          <w:w w:val="11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7"/>
        </w:rPr>
        <w:t>int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0"/>
          <w:w w:val="117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17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6"/>
          <w:w w:val="117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7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6"/>
          <w:w w:val="11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nnatio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3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campaig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refugees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6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yer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7"/>
        </w:rPr>
        <w:t>municipalitie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9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special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trainin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pro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6"/>
          <w:w w:val="11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1"/>
          <w:w w:val="111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1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duca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0"/>
          <w:w w:val="11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8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7"/>
          <w:w w:val="113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3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gee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4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(Ib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3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6"/>
        </w:rPr>
        <w:t>.).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16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6"/>
        </w:rPr>
        <w:t>mt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16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6"/>
        </w:rPr>
        <w:t>mw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0"/>
          <w:w w:val="11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16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10"/>
          <w:w w:val="11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se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13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1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3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whos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application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8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considere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9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8"/>
        </w:rPr>
        <w:t>mo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0"/>
          <w:w w:val="11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8"/>
          <w:w w:val="11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6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could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24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0"/>
        </w:rPr>
        <w:t>week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0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3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11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0"/>
        </w:rPr>
        <w:t>stea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4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3"/>
          <w:w w:val="100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week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ious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Ibid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6"/>
          <w:w w:val="112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40).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"/>
          <w:w w:val="11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3"/>
          <w:w w:val="101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5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was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ectl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connecte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migration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Moreove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8"/>
          <w:w w:val="10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7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4"/>
          <w:w w:val="108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8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contributio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9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7"/>
        </w:rPr>
        <w:t>to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proc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8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ss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integration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5"/>
        </w:rPr>
        <w:t>nu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15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5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15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1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5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"/>
          <w:w w:val="115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offer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2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1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5"/>
          <w:w w:val="113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rtunit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5"/>
          <w:w w:val="11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3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6"/>
          <w:w w:val="108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lum-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eeker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4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1"/>
          <w:w w:val="112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ssess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3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3"/>
          <w:w w:val="113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os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7"/>
          <w:w w:val="10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1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7"/>
          <w:w w:val="10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ve.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0" w:after="0" w:line="513" w:lineRule="auto"/>
        <w:ind w:left="551" w:right="62" w:firstLine="636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rland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ationali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10)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adop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9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tion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two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as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5"/>
          <w:w w:val="113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ts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9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6"/>
        </w:rPr>
        <w:t>immigratio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8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poli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07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09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6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8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6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fami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reu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if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cation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irst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2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2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7"/>
          <w:w w:val="11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6"/>
          <w:w w:val="12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imm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gr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08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0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7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acquirin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8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citizenshi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6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renounce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8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ori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inal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national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0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ty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5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otherwise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application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4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9"/>
          <w:w w:val="111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"/>
          <w:w w:val="11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8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48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Ibid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6"/>
          <w:w w:val="11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28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4"/>
          <w:w w:val="12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9"/>
        </w:rPr>
        <w:t>Furthermor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7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assimilated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so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6"/>
          <w:w w:val="11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5"/>
          <w:w w:val="115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et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8"/>
        </w:rPr>
        <w:t>knowledge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5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8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tic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1" w:after="0" w:line="240" w:lineRule="auto"/>
        <w:ind w:left="551" w:right="88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counll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1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12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ib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12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4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7"/>
        </w:rPr>
        <w:t>citizen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7"/>
        </w:rPr>
        <w:t>hi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7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6"/>
        </w:rPr>
        <w:t>(I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-13"/>
          <w:w w:val="116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010101"/>
          <w:spacing w:val="-4"/>
          <w:w w:val="12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mt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8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4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4"/>
        </w:rPr>
        <w:t>qui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4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3"/>
          <w:w w:val="11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14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14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9"/>
          <w:w w:val="11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44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7"/>
        </w:rPr>
        <w:t>considerabl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07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35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tJ·ic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ed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57" w:after="0" w:line="240" w:lineRule="auto"/>
        <w:ind w:left="4560" w:right="4109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94949"/>
          <w:spacing w:val="0"/>
          <w:w w:val="113"/>
        </w:rPr>
        <w:t>49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9" w:after="0" w:line="518" w:lineRule="auto"/>
        <w:ind w:left="551" w:right="63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characte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6"/>
        </w:rPr>
        <w:t>tl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"/>
          <w:w w:val="106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2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0"/>
        </w:rPr>
        <w:t>!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09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9"/>
        </w:rPr>
        <w:t>unificat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3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3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rather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demanding: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Dut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nationalit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5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require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immigrant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spous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Dutch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national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least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tltree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year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principal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place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residence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2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Netherland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least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fiftee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ye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0"/>
          <w:w w:val="113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9"/>
          <w:w w:val="11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2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3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3"/>
        </w:rPr>
        <w:t>Ibid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8"/>
          <w:w w:val="11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1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5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6g).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8"/>
          <w:w w:val="10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2"/>
          <w:w w:val="106"/>
        </w:rPr>
        <w:t>q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6"/>
        </w:rPr>
        <w:t>uire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5"/>
          <w:w w:val="106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8"/>
          <w:w w:val="106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spouse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assessed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5"/>
          <w:b/>
          <w:bCs/>
        </w:rPr>
        <w:t>negative.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8" w:after="0" w:line="513" w:lineRule="auto"/>
        <w:ind w:left="539" w:right="59" w:firstLine="648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wh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4"/>
          <w:w w:val="11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-11"/>
          <w:w w:val="11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7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9"/>
        </w:rPr>
        <w:t>introdu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6"/>
          <w:w w:val="109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4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before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general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electi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5"/>
        </w:rPr>
        <w:t>prior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establishment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7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agreement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litio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govemment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linke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integration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residence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require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decent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knowledge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language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Migration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Netw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9"/>
          <w:w w:val="112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24242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24242"/>
          <w:spacing w:val="7"/>
          <w:w w:val="14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egr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3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6"/>
          <w:w w:val="11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8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introducin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speci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activitie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employee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4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facilitatin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6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dev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-12"/>
          <w:w w:val="109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opment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8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professiona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anguage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sk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Moreove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9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legislatio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3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accelerate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2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procedure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9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9"/>
        </w:rPr>
        <w:t>introdu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6"/>
          <w:w w:val="109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ical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ex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2"/>
          <w:w w:val="109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9"/>
        </w:rPr>
        <w:t>minatio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asylum-seeker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9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provided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legal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bette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info1me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about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thei.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applicatio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4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statu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Beside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9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family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statu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covere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regarding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8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18"/>
        </w:rPr>
        <w:t>q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5"/>
          <w:w w:val="94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9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9"/>
        </w:rPr>
        <w:t>nt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09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09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3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1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1"/>
          <w:w w:val="11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5"/>
        </w:rPr>
        <w:t>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7"/>
          <w:w w:val="12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estric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7"/>
          <w:w w:val="8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3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citizenshi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8"/>
          <w:w w:val="111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14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7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9"/>
        </w:rPr>
        <w:t>mandin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1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spouse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contras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9"/>
          <w:w w:val="10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policies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regardin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faci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itatin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adaptatio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groups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ealitie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country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providin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opportunitie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6"/>
        </w:rPr>
        <w:t>wome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etlmic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0"/>
        </w:rPr>
        <w:t>minoritie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0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18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student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8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highly-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migrants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3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next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sectio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1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3"/>
        </w:rPr>
        <w:t>han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2"/>
          <w:w w:val="113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6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tltese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cie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24242"/>
          <w:spacing w:val="0"/>
          <w:w w:val="100"/>
        </w:rPr>
        <w:t>PRR.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6" w:after="0" w:line="140" w:lineRule="exact"/>
        <w:jc w:val="left"/>
        <w:rPr>
          <w:sz w:val="14"/>
          <w:szCs w:val="14"/>
        </w:rPr>
      </w:pPr>
      <w:rPr/>
      <w:r>
        <w:rPr>
          <w:sz w:val="14"/>
          <w:szCs w:val="14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5.2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2"/>
          <w:szCs w:val="22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4"/>
        </w:rPr>
        <w:t>manifesto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500" w:lineRule="auto"/>
        <w:ind w:left="551" w:right="46" w:firstLine="636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5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-12"/>
          <w:w w:val="112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ecti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1"/>
          <w:w w:val="11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"/>
          <w:w w:val="11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8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prepare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6"/>
        </w:rPr>
        <w:t>mani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1"/>
          <w:w w:val="107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1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7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1"/>
        </w:rPr>
        <w:t>la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4"/>
          <w:w w:val="111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orate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variou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immigration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However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6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5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attentio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9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9"/>
        </w:rPr>
        <w:t>reunificatio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1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8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237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80"/>
          <w:w w:val="2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still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237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80"/>
          <w:w w:val="2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9"/>
          <w:w w:val="167"/>
        </w:rPr>
        <w:t>"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popula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0"/>
          <w:w w:val="109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67"/>
        </w:rPr>
        <w:t>"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way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ente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9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3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try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9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3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Touchi.n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integration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2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sto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100"/>
        </w:rPr>
        <w:t>dual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nationalit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27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5"/>
        </w:rPr>
        <w:t>(PV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2"/>
          <w:w w:val="95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2010).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2"/>
        </w:rPr>
        <w:t>Moreove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0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1"/>
        </w:rPr>
        <w:t>migrant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30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could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become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nation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ye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3"/>
          <w:w w:val="112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9"/>
          <w:w w:val="11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9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6"/>
          <w:w w:val="11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es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"/>
          <w:w w:val="11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7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3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7"/>
          <w:w w:val="11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7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9"/>
          <w:w w:val="11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9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5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5"/>
          <w:w w:val="10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6"/>
        </w:rPr>
        <w:t>rlan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9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4"/>
          <w:w w:val="13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9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18"/>
          <w:w w:val="116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6"/>
        </w:rPr>
        <w:t>she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crim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recor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2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2"/>
        </w:rPr>
        <w:t>Ibid.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2"/>
          <w:w w:val="112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12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13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7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6"/>
          <w:w w:val="10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7"/>
        </w:rPr>
        <w:t>ratio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proces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3"/>
        </w:rPr>
        <w:t>upp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9"/>
          <w:w w:val="11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se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1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f01t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assimilation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contJ·act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obligator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sig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5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424242"/>
          <w:spacing w:val="0"/>
          <w:w w:val="147"/>
        </w:rPr>
        <w:t>i</w:t>
      </w:r>
      <w:r>
        <w:rPr>
          <w:rFonts w:ascii="Arial" w:hAnsi="Arial" w:cs="Arial" w:eastAsia="Arial"/>
          <w:sz w:val="19"/>
          <w:szCs w:val="19"/>
          <w:color w:val="424242"/>
          <w:spacing w:val="0"/>
          <w:w w:val="147"/>
        </w:rPr>
        <w:t>f</w:t>
      </w:r>
      <w:r>
        <w:rPr>
          <w:rFonts w:ascii="Arial" w:hAnsi="Arial" w:cs="Arial" w:eastAsia="Arial"/>
          <w:sz w:val="19"/>
          <w:szCs w:val="19"/>
          <w:color w:val="424242"/>
          <w:spacing w:val="-19"/>
          <w:w w:val="14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erso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wish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sta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also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claime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0"/>
        </w:rPr>
        <w:t>pro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-16"/>
          <w:w w:val="11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es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7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sho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begi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migrant'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1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countr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1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1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origi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11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culminatin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9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76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7"/>
        </w:rPr>
        <w:t>integra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7"/>
          <w:w w:val="10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6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examination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5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Migmnt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5"/>
          <w:w w:val="115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5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5"/>
          <w:w w:val="115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15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5"/>
          <w:w w:val="11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5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19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follo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7"/>
        </w:rPr>
        <w:t>own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33" w:after="0" w:line="240" w:lineRule="auto"/>
        <w:ind w:left="4560" w:right="4084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6"/>
        </w:rPr>
        <w:t>50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1" w:lineRule="auto"/>
        <w:ind w:left="551" w:right="6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expens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fallin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behin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face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extensive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restrictio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succee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societ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decent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knowledge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obligator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conditio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ccessf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their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proficienc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deprive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benefit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Isl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zati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migran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wearin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burq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unwillin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wante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deprive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benefit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999999"/>
          <w:spacing w:val="-21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obviousl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negative.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3" w:lineRule="auto"/>
        <w:ind w:left="551" w:right="5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Furthermore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7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Wor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Get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id.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4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espe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originated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12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Poland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reverse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callin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closure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Romania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Bolgaria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urge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tenu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temporary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contJ·act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titu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deprivin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benefit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Fina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labour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houl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stoppe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immigration.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85" w:lineRule="auto"/>
        <w:ind w:left="551" w:right="54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eas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asylu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quota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1,000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considerabl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small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people.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Consequently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titu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7B7B7B"/>
          <w:spacing w:val="-11"/>
          <w:w w:val="150"/>
        </w:rPr>
        <w:t>"</w:t>
      </w:r>
      <w:r>
        <w:rPr>
          <w:rFonts w:ascii="Times New Roman" w:hAnsi="Times New Roman" w:cs="Times New Roman" w:eastAsia="Times New Roman"/>
          <w:sz w:val="20"/>
          <w:szCs w:val="20"/>
          <w:color w:val="424242"/>
          <w:spacing w:val="0"/>
          <w:w w:val="98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424242"/>
          <w:spacing w:val="-10"/>
          <w:w w:val="98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7B7B7B"/>
          <w:spacing w:val="-20"/>
          <w:w w:val="150"/>
        </w:rPr>
        <w:t>"</w:t>
      </w:r>
      <w:r>
        <w:rPr>
          <w:rFonts w:ascii="Times New Roman" w:hAnsi="Times New Roman" w:cs="Times New Roman" w:eastAsia="Times New Roman"/>
          <w:sz w:val="20"/>
          <w:szCs w:val="20"/>
          <w:color w:val="595959"/>
          <w:spacing w:val="0"/>
          <w:w w:val="167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Before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proceedin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actua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32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comparin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ecessar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determine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support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signe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there.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-9"/>
          <w:w w:val="100"/>
        </w:rPr>
        <w:t>5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-1"/>
          <w:w w:val="100"/>
        </w:rPr>
        <w:t>.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3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94"/>
        </w:rPr>
        <w:t>supp01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0"/>
          <w:w w:val="94"/>
        </w:rPr>
        <w:t>t</w:t>
      </w:r>
      <w:r>
        <w:rPr>
          <w:rFonts w:ascii="Times New Roman" w:hAnsi="Times New Roman" w:cs="Times New Roman" w:eastAsia="Times New Roman"/>
          <w:sz w:val="23"/>
          <w:szCs w:val="23"/>
          <w:color w:val="424242"/>
          <w:spacing w:val="-8"/>
          <w:w w:val="94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5"/>
        </w:rPr>
        <w:t>agreement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6" w:after="0" w:line="492" w:lineRule="auto"/>
        <w:ind w:left="551" w:right="64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2"/>
        </w:rPr>
        <w:t>ag1·eement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VV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Gedoogakkoor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VVD-PVV-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CDA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2010)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outline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60"/>
        </w:rPr>
        <w:t>t1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6"/>
          <w:w w:val="6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8"/>
        </w:rPr>
        <w:t>uppot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PVV.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prioritie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effective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immigran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1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implie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patticipatio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1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adequate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</w:rPr>
        <w:t>evel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educatio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professional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activities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5"/>
        </w:rPr>
        <w:t>((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5"/>
        </w:rPr>
        <w:t>Jlow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5"/>
        </w:rPr>
        <w:t>edge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guage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4).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considered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own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responsibility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faile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exam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240" w:lineRule="auto"/>
        <w:ind w:left="551" w:right="6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deprive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permit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qualificatio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2" w:after="0" w:line="240" w:lineRule="auto"/>
        <w:ind w:left="4559" w:right="4073"/>
        <w:jc w:val="center"/>
        <w:rPr>
          <w:rFonts w:ascii="Courier New" w:hAnsi="Courier New" w:cs="Courier New" w:eastAsia="Courier New"/>
          <w:sz w:val="20"/>
          <w:szCs w:val="20"/>
        </w:rPr>
      </w:pPr>
      <w:rPr/>
      <w:r>
        <w:rPr>
          <w:rFonts w:ascii="Courier New" w:hAnsi="Courier New" w:cs="Courier New" w:eastAsia="Courier New"/>
          <w:sz w:val="20"/>
          <w:szCs w:val="20"/>
          <w:color w:val="2D2D2D"/>
          <w:spacing w:val="0"/>
          <w:w w:val="91"/>
        </w:rPr>
        <w:t>51</w:t>
      </w:r>
      <w:r>
        <w:rPr>
          <w:rFonts w:ascii="Courier New" w:hAnsi="Courier New" w:cs="Courier New" w:eastAsia="Courier New"/>
          <w:sz w:val="20"/>
          <w:szCs w:val="20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1" w:lineRule="auto"/>
        <w:ind w:left="539" w:right="66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1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ucc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conditio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selectio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8"/>
        </w:rPr>
        <w:t>:.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8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7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siz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impottance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recognitio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diploma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btai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institution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thus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facilita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promisi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8).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have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sufficient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resource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loa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ubsidi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organizations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petfonuin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activitie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bid.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introduced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estri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asu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general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face-coverin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clothin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burqa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especiall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judi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stat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eove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allowed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acquire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1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1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1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eq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natural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includi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qualificatio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6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4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rement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Beside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refetre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rlan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tionalit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obligin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renounce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nationalit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acquire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Thid.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convicted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year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acquisitio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zenshi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whol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towar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cannot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clearl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naturalizatio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mpora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level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6"/>
        </w:rPr>
        <w:t>integ.-atio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ducatio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ual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ficatio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prohibi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face-coverin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cl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64646"/>
          <w:spacing w:val="0"/>
          <w:w w:val="100"/>
        </w:rPr>
        <w:t>in</w:t>
      </w:r>
      <w:r>
        <w:rPr>
          <w:rFonts w:ascii="Arial" w:hAnsi="Arial" w:cs="Arial" w:eastAsia="Arial"/>
          <w:sz w:val="18"/>
          <w:szCs w:val="18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estri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1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6" w:lineRule="auto"/>
        <w:ind w:left="551" w:right="75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4).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receptio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origi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Dutch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contribute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applicatio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respons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erati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9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concem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emationa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organization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Agenc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eover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entificatio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techniques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Beside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accompanyin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4"/>
        </w:rPr>
        <w:t>provide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4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9"/>
          <w:w w:val="94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7"/>
          <w:w w:val="94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1C1C1C"/>
          <w:spacing w:val="0"/>
          <w:w w:val="94"/>
        </w:rPr>
        <w:t>lum</w:t>
      </w:r>
      <w:r>
        <w:rPr>
          <w:rFonts w:ascii="Times New Roman" w:hAnsi="Times New Roman" w:cs="Times New Roman" w:eastAsia="Times New Roman"/>
          <w:sz w:val="21"/>
          <w:szCs w:val="21"/>
          <w:color w:val="1C1C1C"/>
          <w:spacing w:val="14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3"/>
          <w:w w:val="94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4"/>
        </w:rPr>
        <w:t>tat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0"/>
          <w:w w:val="94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86"/>
        </w:rPr>
        <w:t>lo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5"/>
          <w:w w:val="87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7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8"/>
          <w:w w:val="96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1"/>
          <w:w w:val="10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1"/>
        </w:rPr>
        <w:t>bu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6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were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15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7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ntif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9"/>
          <w:w w:val="96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5"/>
          <w:w w:val="9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89"/>
        </w:rPr>
        <w:t>fami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3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1C1C1C"/>
          <w:spacing w:val="8"/>
          <w:w w:val="80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8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27"/>
          <w:w w:val="8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3"/>
          <w:w w:val="93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6"/>
          <w:w w:val="93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ran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2"/>
          <w:w w:val="93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3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5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6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3"/>
        </w:rPr>
        <w:t>el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3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3"/>
          <w:w w:val="93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3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2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3"/>
        </w:rPr>
        <w:t>fr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8"/>
          <w:w w:val="93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0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any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equir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inco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4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decreasin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intemational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cooperation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positive.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Tou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authorizin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non-EU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8" w:after="0" w:line="456" w:lineRule="exact"/>
        <w:ind w:left="539" w:right="82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y-sk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until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oyer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European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4" w:after="0" w:line="240" w:lineRule="auto"/>
        <w:ind w:left="4560" w:right="4093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343434"/>
          <w:spacing w:val="0"/>
          <w:w w:val="96"/>
        </w:rPr>
        <w:t>52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51" w:right="7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mic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Area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8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8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7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4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6).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Furthennor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least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equal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minimum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wage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10"/>
        </w:rPr>
        <w:t>Stil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highly-skille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therefor-e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remove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obstacle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knowledge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econom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employment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2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52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rdin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limiti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reducin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unli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contribute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development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Therefor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possibilit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estrict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marrie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couple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registere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partnership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c]tildren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Moreover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couple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meet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admissio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requit-ement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sponso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fall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categ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5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9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9"/>
        </w:rPr>
        <w:t>high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9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y-sk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8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reside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Neth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rlan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9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least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1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10"/>
        </w:rPr>
        <w:t>urt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0"/>
          <w:w w:val="11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10"/>
        </w:rPr>
        <w:t>nno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7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9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4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familie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penni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7"/>
          <w:w w:val="100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Equall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importan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tightenin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against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man·iage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convenience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prohibitin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forced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man·iage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Besides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seriou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4"/>
        </w:rPr>
        <w:t>r-estriction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introduced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2"/>
        </w:rPr>
        <w:t>Fit-stl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partner-s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applyin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7"/>
          <w:w w:val="5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7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1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rai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24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Secondl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admitting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decade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7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inco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120%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minimum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wage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6"/>
        </w:rPr>
        <w:t>mt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5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howi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"/>
          <w:w w:val="9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5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connectio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Netherl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tighter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itttroduced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Lastl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connectio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importance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educational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qualificatio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successful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certaitt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educational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migrants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planne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introd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9"/>
        </w:rPr>
        <w:t>nuts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demandin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9"/>
        </w:rPr>
        <w:t>rict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7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"/>
          <w:w w:val="9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49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thing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considered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rathe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itnmigratio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policies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contaitt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promote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except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headscarve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face-coveritt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cloUtittg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problems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considen: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inke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still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moderat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aine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cenre-right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next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sectio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itwestigate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immig.-atio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policymaki.n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2010-2012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determine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origittal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patties.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86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0"/>
          <w:w w:val="115"/>
        </w:rPr>
        <w:t>53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77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5.4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Subsequent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5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1"/>
        </w:rPr>
        <w:t>leg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3"/>
          <w:w w:val="101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-7"/>
          <w:w w:val="125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1"/>
        </w:rPr>
        <w:t>lation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491" w:lineRule="auto"/>
        <w:ind w:left="551" w:right="62" w:firstLine="636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family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nso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registere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ubmit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6"/>
        </w:rPr>
        <w:t>a1t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basic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sponsors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non-recognize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43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membe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oye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seekin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seasonal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tempora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sponso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4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compan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duc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tional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institutio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registe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kille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"/>
          <w:w w:val="11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1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foreign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6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1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ponsi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coming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cettai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5"/>
        </w:rPr>
        <w:t>fu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1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4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fonnati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about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A7A7A7"/>
          <w:spacing w:val="-1"/>
          <w:w w:val="1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2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dual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infonnatio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1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1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Second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ponsor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had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administratio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6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some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onna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oyment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contract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Lastl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ponsor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ponsi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careful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selectio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y-skilled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professional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11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3"/>
          <w:w w:val="93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7"/>
          <w:w w:val="93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6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3"/>
        </w:rPr>
        <w:t>subsequent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1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7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3"/>
          <w:w w:val="93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mit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3"/>
          <w:w w:val="93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7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5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"/>
          <w:w w:val="127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0"/>
        </w:rPr>
        <w:t>Ibid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6"/>
          <w:w w:val="91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5"/>
          <w:w w:val="94"/>
        </w:rPr>
        <w:t>2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8"/>
          <w:w w:val="94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4"/>
        </w:rPr>
        <w:t>).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2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4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13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3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0"/>
        </w:rPr>
        <w:t>han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0"/>
          <w:w w:val="9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bill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ma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6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0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Dutch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6" w:lineRule="exact"/>
        <w:ind w:left="551" w:right="9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institution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responsible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ilitati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knowledge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econom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attracting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4" w:lineRule="auto"/>
        <w:ind w:left="551" w:right="8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high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-skille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1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hand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oblig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implifi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1" w:lineRule="auto"/>
        <w:ind w:left="551" w:right="7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0)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touc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8"/>
        </w:rPr>
        <w:t>WiUt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8"/>
        </w:rPr>
        <w:t>rega•·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raise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oke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Al-mi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toelichtin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27"/>
        </w:rPr>
        <w:t>§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3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highe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kil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ewc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profic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ndar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partic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8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rdin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level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kil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introductio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writ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aminatio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expect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improve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5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situatio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crea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employees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raisin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9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rfonna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facilitatin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assimilatio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considered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7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87" w:lineRule="exact"/>
        <w:ind w:left="4560" w:right="4103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54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39" w:right="60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Drawin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morandum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mational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BCBCBC"/>
          <w:spacing w:val="-8"/>
          <w:w w:val="5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Dev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opment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(2008)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3"/>
        </w:rPr>
        <w:t>coalitio1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agreemen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59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6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Intemational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46"/>
          <w:w w:val="2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ette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11)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presenti1t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mation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lop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2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2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asylu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uppm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lunt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providin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fields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ducat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mpl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lop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promo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qualit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3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bilateral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contract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uppo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esta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enhance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cooperatio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countries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4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71"/>
        </w:rPr>
        <w:t>11.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safe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quic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unac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minor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bette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organizatio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reception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promoted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cooperatio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ag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arl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2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2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aimed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contri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9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establish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dialogue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developin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untr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Furthetmor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land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prut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ipa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intemational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dialogue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5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35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owin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11p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Stockltolm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Programme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consid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2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·i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alua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ab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processes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8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ndi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mitta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though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asize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mittan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opment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1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2).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2" w:lineRule="auto"/>
        <w:ind w:left="551" w:right="6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Giv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7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ette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agettda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7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ette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safe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transition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rei1ttegratio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lunt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assist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cooperatio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intema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wante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continue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estric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initiated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previousl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44444"/>
          <w:spacing w:val="-29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shapin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rehtm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depottatio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9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1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ludi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support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agreemen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putti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ctice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Twe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Kam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2011).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entl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contradictio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promote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followe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7" w:lineRule="auto"/>
        <w:ind w:left="551" w:right="79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3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hl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ette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(2011)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evelopment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approval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Staatsc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uran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2011).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list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17" w:right="89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untr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lopi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109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0"/>
          <w:w w:val="113"/>
        </w:rPr>
        <w:t>55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0" w:lineRule="auto"/>
        <w:ind w:left="551" w:right="6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F3F3F"/>
          <w:w w:val="103"/>
        </w:rPr>
        <w:t>retu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2"/>
          <w:w w:val="10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receptio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reintegratio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unaccompan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minor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ecep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4).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retur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gave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hig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familie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childre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unaccompanie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minor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5).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considera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supp01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voluntarily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retumin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8"/>
        </w:rPr>
        <w:t>ucatio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trainin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jo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acemen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ousin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lthca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2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thus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translatin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actu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activities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positive.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491" w:lineRule="auto"/>
        <w:ind w:left="539" w:right="63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Tou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tighte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2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aimin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faci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lita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newcomer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society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Network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2012).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limitin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13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y-sk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brin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pmtne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Netherland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man·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pa1tnershi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4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2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sponsor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possessin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bri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pmtne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rland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staying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Netherland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least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F3F3F"/>
          <w:spacing w:val="0"/>
          <w:w w:val="131"/>
        </w:rPr>
        <w:t>It</w:t>
      </w:r>
      <w:r>
        <w:rPr>
          <w:rFonts w:ascii="Arial" w:hAnsi="Arial" w:cs="Arial" w:eastAsia="Arial"/>
          <w:sz w:val="18"/>
          <w:szCs w:val="18"/>
          <w:color w:val="3F3F3F"/>
          <w:spacing w:val="-18"/>
          <w:w w:val="13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without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sayin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subject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discussion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media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Europe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Network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2012).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65656"/>
          <w:spacing w:val="0"/>
          <w:w w:val="131"/>
        </w:rPr>
        <w:t>It</w:t>
      </w:r>
      <w:r>
        <w:rPr>
          <w:rFonts w:ascii="Arial" w:hAnsi="Arial" w:cs="Arial" w:eastAsia="Arial"/>
          <w:sz w:val="18"/>
          <w:szCs w:val="18"/>
          <w:color w:val="565656"/>
          <w:spacing w:val="-22"/>
          <w:w w:val="13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shoul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noted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decisio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trict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originate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PV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6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ui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considerin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inco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w w:val="109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3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negative.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6" w:lineRule="auto"/>
        <w:ind w:left="551" w:right="82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tightenin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uppmt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8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11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restrictin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migran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Netw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99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precisel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salary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highly-skille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excee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esta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Beside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pe1mit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reduce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ovidin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obs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non-E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oyee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exception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protect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employee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developing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3"/>
        </w:rPr>
        <w:t>countrie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3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28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2"/>
        </w:rPr>
        <w:t>allowe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3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8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8"/>
          <w:w w:val="91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4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1"/>
        </w:rPr>
        <w:t>rland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41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1"/>
        </w:rPr>
        <w:t>temporar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1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36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basi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1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181818"/>
          <w:spacing w:val="5"/>
          <w:w w:val="91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25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1"/>
        </w:rPr>
        <w:t>assigne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37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cet1ain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3"/>
        </w:rPr>
        <w:t>ru·ea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detennine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circ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project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2"/>
        </w:rPr>
        <w:t>beca111e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pla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govenunent,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79"/>
        </w:rPr>
        <w:t>i1t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7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agt·eement.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9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Age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8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8"/>
        </w:rPr>
        <w:t>12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five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9"/>
        </w:rPr>
        <w:t>field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nru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trade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financin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climate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chang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food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urit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2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peace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10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0"/>
          <w:w w:val="117"/>
        </w:rPr>
        <w:t>56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51" w:right="77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w w:val="105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(p.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6).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9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asylu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y-skilled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borde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urit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against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egal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ll1e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implemente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assistance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budget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main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abo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8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evelo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offe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opportunitie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assist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tricti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other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20).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Due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3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ssess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inal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cooperatio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non-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9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ide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essential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arti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score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docu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towar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witl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1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64" w:firstLine="636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adop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4"/>
        </w:rPr>
        <w:t>1·io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0-2012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prioritie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tablishe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Memora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1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1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7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"f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cusin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migr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lopment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dialogue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ogu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fosterin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institution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lop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4"/>
        </w:rPr>
        <w:t>  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promoti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circ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9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involvement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organization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mittan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developmen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1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taina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a.-Jia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8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23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29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2"/>
          <w:w w:val="12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istr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eign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Affairs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8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7-9)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lopi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retum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eportatio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p.-omote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11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4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9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tendenc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CD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3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2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7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2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4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ymaking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99"/>
        </w:rPr>
        <w:t>Nev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rthele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proposals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2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2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restrict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ific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9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11.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tables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36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5"/>
          <w:w w:val="13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10)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ovide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gration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encompassin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5"/>
        </w:rPr>
        <w:t>man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2"/>
          <w:w w:val="95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5"/>
        </w:rPr>
        <w:t>fe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3"/>
          <w:w w:val="95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7"/>
          <w:w w:val="95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5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7"/>
          <w:w w:val="9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3"/>
          <w:w w:val="91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17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1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3"/>
          <w:w w:val="91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151515"/>
          <w:spacing w:val="1"/>
          <w:w w:val="91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1"/>
        </w:rPr>
        <w:t>ic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2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29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adop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5"/>
          <w:w w:val="100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5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2"/>
        </w:rPr>
        <w:t>af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6"/>
          <w:w w:val="92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4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2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12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7"/>
        </w:rPr>
        <w:t>20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151515"/>
          <w:spacing w:val="0"/>
          <w:w w:val="8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151515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-13"/>
          <w:w w:val="105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5"/>
        </w:rPr>
        <w:t>ec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6"/>
          <w:w w:val="95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86"/>
        </w:rPr>
        <w:t>io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1"/>
          <w:w w:val="87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8"/>
          <w:w w:val="11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808080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808080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9"/>
          <w:w w:val="91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sses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4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6"/>
          <w:w w:val="91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47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666666"/>
          <w:spacing w:val="-8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1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11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4"/>
        </w:rPr>
        <w:t>positiv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18"/>
          <w:w w:val="94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808080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2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egative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utral.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35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9.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  <w:i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2" w:after="0" w:line="203" w:lineRule="exact"/>
        <w:ind w:left="1775" w:right="-67"/>
        <w:jc w:val="left"/>
        <w:tabs>
          <w:tab w:pos="4880" w:val="left"/>
        </w:tabs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  <w:position w:val="-1"/>
        </w:rPr>
        <w:t>Year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  <w:position w:val="-1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2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0"/>
          <w:w w:val="99"/>
          <w:position w:val="-1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11"/>
          <w:w w:val="98"/>
          <w:position w:val="-1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20"/>
          <w:position w:val="-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-3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  <w:position w:val="-1"/>
        </w:rPr>
        <w:t>ty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-3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  <w:position w:val="-1"/>
        </w:rPr>
        <w:tab/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  <w:position w:val="-1"/>
        </w:rPr>
        <w:t>Labou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  <w:position w:val="-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0"/>
          <w:w w:val="106"/>
          <w:position w:val="-1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6"/>
          <w:w w:val="106"/>
          <w:position w:val="-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-5"/>
          <w:w w:val="106"/>
          <w:position w:val="-1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0"/>
          <w:w w:val="106"/>
          <w:position w:val="-1"/>
        </w:rPr>
        <w:t>ration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17" w:after="0" w:line="280" w:lineRule="exact"/>
        <w:jc w:val="left"/>
        <w:rPr>
          <w:sz w:val="28"/>
          <w:szCs w:val="28"/>
        </w:rPr>
      </w:pPr>
      <w:rPr/>
      <w:r>
        <w:rPr/>
        <w:br w:type="column"/>
      </w:r>
      <w:r>
        <w:rPr>
          <w:sz w:val="28"/>
          <w:szCs w:val="28"/>
        </w:rPr>
      </w:r>
    </w:p>
    <w:p>
      <w:pPr>
        <w:spacing w:before="0" w:after="0" w:line="203" w:lineRule="exact"/>
        <w:ind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-16"/>
          <w:w w:val="100"/>
          <w:position w:val="-1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0"/>
          <w:w w:val="100"/>
          <w:position w:val="-1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6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-3"/>
          <w:w w:val="100"/>
          <w:position w:val="-1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  <w:position w:val="-1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3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7"/>
          <w:w w:val="100"/>
          <w:position w:val="-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-6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  <w:position w:val="-1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-1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  <w:position w:val="-1"/>
        </w:rPr>
        <w:t>nificati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4"/>
          <w:w w:val="100"/>
          <w:position w:val="-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151515"/>
          <w:spacing w:val="0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1580" w:bottom="280" w:left="1680" w:right="1260"/>
          <w:cols w:num="2" w:equalWidth="0">
            <w:col w:w="6257" w:space="904"/>
            <w:col w:w="1799"/>
          </w:cols>
        </w:sectPr>
      </w:pPr>
      <w:rPr/>
    </w:p>
    <w:p>
      <w:pPr>
        <w:spacing w:before="57" w:after="0" w:line="240" w:lineRule="auto"/>
        <w:ind w:right="-20"/>
        <w:jc w:val="right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545454"/>
          <w:w w:val="95"/>
        </w:rPr>
        <w:t>2</w:t>
      </w:r>
      <w:r>
        <w:rPr>
          <w:rFonts w:ascii="Arial" w:hAnsi="Arial" w:cs="Arial" w:eastAsia="Arial"/>
          <w:sz w:val="17"/>
          <w:szCs w:val="17"/>
          <w:color w:val="545454"/>
          <w:spacing w:val="9"/>
          <w:w w:val="95"/>
        </w:rPr>
        <w:t>0</w:t>
      </w:r>
      <w:r>
        <w:rPr>
          <w:rFonts w:ascii="Arial" w:hAnsi="Arial" w:cs="Arial" w:eastAsia="Arial"/>
          <w:sz w:val="17"/>
          <w:szCs w:val="17"/>
          <w:color w:val="333333"/>
          <w:spacing w:val="-4"/>
          <w:w w:val="80"/>
        </w:rPr>
        <w:t>1</w:t>
      </w:r>
      <w:r>
        <w:rPr>
          <w:rFonts w:ascii="Arial" w:hAnsi="Arial" w:cs="Arial" w:eastAsia="Arial"/>
          <w:sz w:val="17"/>
          <w:szCs w:val="17"/>
          <w:color w:val="666666"/>
          <w:spacing w:val="-11"/>
          <w:w w:val="106"/>
        </w:rPr>
        <w:t>0</w:t>
      </w:r>
      <w:r>
        <w:rPr>
          <w:rFonts w:ascii="Arial" w:hAnsi="Arial" w:cs="Arial" w:eastAsia="Arial"/>
          <w:sz w:val="17"/>
          <w:szCs w:val="17"/>
          <w:color w:val="808080"/>
          <w:spacing w:val="-9"/>
          <w:w w:val="199"/>
        </w:rPr>
        <w:t>,</w:t>
      </w:r>
      <w:r>
        <w:rPr>
          <w:rFonts w:ascii="Arial" w:hAnsi="Arial" w:cs="Arial" w:eastAsia="Arial"/>
          <w:sz w:val="17"/>
          <w:szCs w:val="17"/>
          <w:color w:val="666666"/>
          <w:spacing w:val="4"/>
          <w:w w:val="102"/>
        </w:rPr>
        <w:t>P</w:t>
      </w:r>
      <w:r>
        <w:rPr>
          <w:rFonts w:ascii="Arial" w:hAnsi="Arial" w:cs="Arial" w:eastAsia="Arial"/>
          <w:sz w:val="17"/>
          <w:szCs w:val="17"/>
          <w:color w:val="808080"/>
          <w:spacing w:val="0"/>
          <w:w w:val="106"/>
        </w:rPr>
        <w:t>VV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69" w:after="0" w:line="193" w:lineRule="exact"/>
        <w:ind w:right="-20"/>
        <w:jc w:val="left"/>
        <w:tabs>
          <w:tab w:pos="2380" w:val="left"/>
        </w:tabs>
        <w:rPr>
          <w:rFonts w:ascii="Arial" w:hAnsi="Arial" w:cs="Arial" w:eastAsia="Arial"/>
          <w:sz w:val="17"/>
          <w:szCs w:val="17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17"/>
          <w:szCs w:val="17"/>
          <w:color w:val="666666"/>
          <w:spacing w:val="0"/>
          <w:w w:val="100"/>
          <w:position w:val="-1"/>
        </w:rPr>
        <w:t>-</w:t>
      </w:r>
      <w:r>
        <w:rPr>
          <w:rFonts w:ascii="Times New Roman" w:hAnsi="Times New Roman" w:cs="Times New Roman" w:eastAsia="Times New Roman"/>
          <w:sz w:val="17"/>
          <w:szCs w:val="17"/>
          <w:color w:val="666666"/>
          <w:spacing w:val="-1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808080"/>
          <w:spacing w:val="0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7"/>
          <w:szCs w:val="17"/>
          <w:color w:val="808080"/>
          <w:spacing w:val="0"/>
          <w:w w:val="100"/>
          <w:position w:val="-1"/>
        </w:rPr>
        <w:tab/>
      </w:r>
      <w:r>
        <w:rPr>
          <w:rFonts w:ascii="Times New Roman" w:hAnsi="Times New Roman" w:cs="Times New Roman" w:eastAsia="Times New Roman"/>
          <w:sz w:val="17"/>
          <w:szCs w:val="17"/>
          <w:color w:val="808080"/>
          <w:spacing w:val="0"/>
          <w:w w:val="100"/>
          <w:position w:val="-1"/>
        </w:rPr>
      </w:r>
      <w:r>
        <w:rPr>
          <w:rFonts w:ascii="Arial" w:hAnsi="Arial" w:cs="Arial" w:eastAsia="Arial"/>
          <w:sz w:val="17"/>
          <w:szCs w:val="17"/>
          <w:color w:val="666666"/>
          <w:spacing w:val="0"/>
          <w:w w:val="121"/>
          <w:position w:val="-1"/>
        </w:rPr>
        <w:t>0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1580" w:bottom="280" w:left="1680" w:right="1260"/>
          <w:cols w:num="2" w:equalWidth="0">
            <w:col w:w="2607" w:space="2886"/>
            <w:col w:w="3467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5" coordorigin="684,558" coordsize="10640,14993">
            <v:shape style="position:absolute;left:7992;top:13176;width:792;height:672" type="#_x0000_t75">
              <v:imagedata r:id="rId6" o:title=""/>
            </v:shape>
            <v:shape style="position:absolute;left:5472;top:13200;width:1056;height:648" type="#_x0000_t75">
              <v:imagedata r:id="rId7" o:title=""/>
            </v:shape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6502;top:13242;width:1511;height:2" coordorigin="6502,13242" coordsize="1511,2">
              <v:shape style="position:absolute;left:6502;top:13242;width:1511;height:2" coordorigin="6502,13242" coordsize="1511,0" path="m6502,13242l8013,13242e" filled="f" stroked="t" strokeweight="1.199597pt" strokecolor="#8C8C8C">
                <v:path arrowok="t"/>
              </v:shape>
            </v:group>
            <v:group style="position:absolute;left:2279;top:13769;width:3215;height:2" coordorigin="2279,13769" coordsize="3215,2">
              <v:shape style="position:absolute;left:2279;top:13769;width:3215;height:2" coordorigin="2279,13769" coordsize="3215,0" path="m2279,13769l5494,13769e" filled="f" stroked="t" strokeweight="1.199597pt" strokecolor="#909090">
                <v:path arrowok="t"/>
              </v:shape>
            </v:group>
            <v:group style="position:absolute;left:2279;top:13506;width:3215;height:2" coordorigin="2279,13506" coordsize="3215,2">
              <v:shape style="position:absolute;left:2279;top:13506;width:3215;height:2" coordorigin="2279,13506" coordsize="3215,0" path="m2279,13506l5494,13506e" filled="f" stroked="t" strokeweight="1.199597pt" strokecolor="#7C7C7C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36" w:after="0" w:line="240" w:lineRule="auto"/>
        <w:ind w:left="4560" w:right="4100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33333"/>
          <w:spacing w:val="0"/>
          <w:w w:val="118"/>
        </w:rPr>
        <w:t>57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type w:val="continuous"/>
          <w:pgSz w:w="11900" w:h="16840"/>
          <w:pgMar w:top="1580" w:bottom="280" w:left="1680" w:right="1260"/>
        </w:sectPr>
      </w:pPr>
      <w:rPr/>
    </w:p>
    <w:p>
      <w:pPr>
        <w:spacing w:before="69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Tab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  <w:i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0"/>
          <w:w w:val="100"/>
          <w:i/>
          <w:position w:val="-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5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8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i/>
          <w:position w:val="-1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i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2"/>
          <w:i/>
          <w:position w:val="-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2"/>
          <w:i/>
          <w:position w:val="-1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16"/>
          <w:i/>
          <w:position w:val="-1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  <w:i/>
          <w:position w:val="-1"/>
        </w:rPr>
        <w:t>2012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3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75.241928" w:type="dxa"/>
      </w:tblPr>
      <w:tblGrid/>
      <w:tr>
        <w:trPr>
          <w:trHeight w:val="264" w:hRule="exact"/>
        </w:trPr>
        <w:tc>
          <w:tcPr>
            <w:tcW w:w="3221" w:type="dxa"/>
            <w:tcBorders>
              <w:top w:val="single" w:sz="9.596776" w:space="0" w:color="7C7C7C"/>
              <w:bottom w:val="single" w:sz="9.596776" w:space="0" w:color="7C7C7C"/>
              <w:left w:val="single" w:sz="9.596776" w:space="0" w:color="7C7C7C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Year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,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</w:rPr>
              <w:t>policy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02" w:type="dxa"/>
            <w:tcBorders>
              <w:top w:val="single" w:sz="9.596776" w:space="0" w:color="7C7C7C"/>
              <w:bottom w:val="single" w:sz="9.596776" w:space="0" w:color="7C7C7C"/>
              <w:left w:val="single" w:sz="4.798384" w:space="0" w:color="444444"/>
              <w:right w:val="single" w:sz="9.596776" w:space="0" w:color="878787"/>
            </w:tcBorders>
          </w:tcPr>
          <w:p>
            <w:pPr>
              <w:spacing w:before="0" w:after="0" w:line="195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w w:val="111"/>
              </w:rPr>
              <w:t>Integra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7"/>
                <w:w w:val="111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61616"/>
                <w:spacing w:val="0"/>
                <w:w w:val="96"/>
              </w:rPr>
              <w:t>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511" w:type="dxa"/>
            <w:tcBorders>
              <w:top w:val="single" w:sz="9.596776" w:space="0" w:color="7C7C7C"/>
              <w:bottom w:val="single" w:sz="9.596776" w:space="0" w:color="7C7C7C"/>
              <w:left w:val="single" w:sz="9.596776" w:space="0" w:color="878787"/>
              <w:right w:val="single" w:sz="9.596776" w:space="0" w:color="878787"/>
            </w:tcBorders>
          </w:tcPr>
          <w:p>
            <w:pPr>
              <w:spacing w:before="0" w:after="0" w:line="195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Labou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7"/>
              </w:rPr>
              <w:t>migration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50" w:type="dxa"/>
            <w:tcBorders>
              <w:top w:val="single" w:sz="9.596776" w:space="0" w:color="7C7C7C"/>
              <w:bottom w:val="single" w:sz="9.596776" w:space="0" w:color="7C7C7C"/>
              <w:left w:val="single" w:sz="9.596776" w:space="0" w:color="878787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w w:val="96"/>
              </w:rPr>
              <w:t>As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6"/>
                <w:w w:val="96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61616"/>
                <w:spacing w:val="0"/>
                <w:w w:val="87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61616"/>
                <w:spacing w:val="-2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um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03" w:type="dxa"/>
            <w:tcBorders>
              <w:top w:val="single" w:sz="9.596776" w:space="0" w:color="7C7C7C"/>
              <w:bottom w:val="single" w:sz="9.596776" w:space="0" w:color="7C7C7C"/>
              <w:left w:val="single" w:sz="4.798384" w:space="0" w:color="444444"/>
              <w:right w:val="single" w:sz="4.798384" w:space="0" w:color="545454"/>
            </w:tcBorders>
          </w:tcPr>
          <w:p>
            <w:pPr>
              <w:spacing w:before="0" w:after="0" w:line="195" w:lineRule="exact"/>
              <w:ind w:left="2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Famil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9"/>
              </w:rPr>
              <w:t>re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10"/>
                <w:w w:val="110"/>
              </w:rPr>
              <w:t>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61616"/>
                <w:spacing w:val="0"/>
                <w:w w:val="97"/>
              </w:rPr>
              <w:t>nif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61616"/>
                <w:spacing w:val="2"/>
                <w:w w:val="97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11"/>
              </w:rPr>
              <w:t>ca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-5"/>
                <w:w w:val="111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61616"/>
                <w:spacing w:val="3"/>
                <w:w w:val="88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4"/>
              </w:rPr>
              <w:t>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264" w:hRule="exact"/>
        </w:trPr>
        <w:tc>
          <w:tcPr>
            <w:tcW w:w="3221" w:type="dxa"/>
            <w:tcBorders>
              <w:top w:val="single" w:sz="9.596776" w:space="0" w:color="7C7C7C"/>
              <w:bottom w:val="single" w:sz="9.596776" w:space="0" w:color="7C7C7C"/>
              <w:left w:val="single" w:sz="9.596776" w:space="0" w:color="7C7C7C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2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18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8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9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11"/>
                <w:w w:val="109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95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5"/>
                <w:w w:val="95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8"/>
                <w:w w:val="108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95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11"/>
                <w:w w:val="94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94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1"/>
                <w:w w:val="94"/>
              </w:rPr>
              <w:t>d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5"/>
                <w:w w:val="99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23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02" w:type="dxa"/>
            <w:tcBorders>
              <w:top w:val="single" w:sz="9.596776" w:space="0" w:color="7C7C7C"/>
              <w:bottom w:val="single" w:sz="9.596776" w:space="0" w:color="7C7C7C"/>
              <w:left w:val="single" w:sz="4.798384" w:space="0" w:color="444444"/>
              <w:right w:val="single" w:sz="9.596776" w:space="0" w:color="878787"/>
            </w:tcBorders>
          </w:tcPr>
          <w:p>
            <w:pPr>
              <w:spacing w:before="0" w:after="0" w:line="195" w:lineRule="exact"/>
              <w:ind w:left="410" w:right="388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511" w:type="dxa"/>
            <w:tcBorders>
              <w:top w:val="single" w:sz="9.596776" w:space="0" w:color="7C7C7C"/>
              <w:bottom w:val="single" w:sz="9.596776" w:space="0" w:color="7C7C7C"/>
              <w:left w:val="single" w:sz="9.596776" w:space="0" w:color="878787"/>
              <w:right w:val="single" w:sz="9.596776" w:space="0" w:color="878787"/>
            </w:tcBorders>
          </w:tcPr>
          <w:p>
            <w:pPr>
              <w:spacing w:before="6" w:after="0" w:line="240" w:lineRule="auto"/>
              <w:ind w:left="604" w:right="584"/>
              <w:jc w:val="center"/>
              <w:rPr>
                <w:rFonts w:ascii="Arial" w:hAnsi="Arial" w:cs="Arial" w:eastAsia="Arial"/>
                <w:sz w:val="16"/>
                <w:szCs w:val="16"/>
              </w:rPr>
            </w:pPr>
            <w:rPr/>
            <w:r>
              <w:rPr>
                <w:rFonts w:ascii="Arial" w:hAnsi="Arial" w:cs="Arial" w:eastAsia="Arial"/>
                <w:sz w:val="16"/>
                <w:szCs w:val="16"/>
                <w:color w:val="7C7C7C"/>
                <w:spacing w:val="0"/>
                <w:w w:val="187"/>
              </w:rPr>
              <w:t>H</w:t>
            </w:r>
            <w:r>
              <w:rPr>
                <w:rFonts w:ascii="Arial" w:hAnsi="Arial" w:cs="Arial" w:eastAsia="Arial"/>
                <w:sz w:val="16"/>
                <w:szCs w:val="16"/>
                <w:color w:val="000000"/>
                <w:spacing w:val="0"/>
                <w:w w:val="100"/>
              </w:rPr>
            </w:r>
          </w:p>
        </w:tc>
        <w:tc>
          <w:tcPr>
            <w:tcW w:w="750" w:type="dxa"/>
            <w:tcBorders>
              <w:top w:val="single" w:sz="9.596776" w:space="0" w:color="7C7C7C"/>
              <w:bottom w:val="single" w:sz="9.596776" w:space="0" w:color="7C7C7C"/>
              <w:left w:val="single" w:sz="9.596776" w:space="0" w:color="878787"/>
              <w:right w:val="single" w:sz="4.798384" w:space="0" w:color="444444"/>
            </w:tcBorders>
          </w:tcPr>
          <w:p>
            <w:pPr>
              <w:spacing w:before="0" w:after="0" w:line="204" w:lineRule="exact"/>
              <w:ind w:left="229" w:right="244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9C9C9C"/>
                <w:spacing w:val="-14"/>
                <w:w w:val="105"/>
                <w:position w:val="2"/>
              </w:rPr>
              <w:t>+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2F2F2F"/>
                <w:spacing w:val="0"/>
                <w:w w:val="48"/>
                <w:position w:val="2"/>
              </w:rPr>
              <w:t>I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703" w:type="dxa"/>
            <w:tcBorders>
              <w:top w:val="single" w:sz="9.596776" w:space="0" w:color="7C7C7C"/>
              <w:bottom w:val="single" w:sz="9.596776" w:space="0" w:color="7C7C7C"/>
              <w:left w:val="single" w:sz="4.798384" w:space="0" w:color="444444"/>
              <w:right w:val="single" w:sz="4.798384" w:space="0" w:color="545454"/>
            </w:tcBorders>
          </w:tcPr>
          <w:p>
            <w:pPr>
              <w:spacing w:before="0" w:after="0" w:line="195" w:lineRule="exact"/>
              <w:ind w:left="757" w:right="732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264" w:hRule="exact"/>
        </w:trPr>
        <w:tc>
          <w:tcPr>
            <w:tcW w:w="3221" w:type="dxa"/>
            <w:tcBorders>
              <w:top w:val="single" w:sz="9.596776" w:space="0" w:color="7C7C7C"/>
              <w:bottom w:val="single" w:sz="9.596776" w:space="0" w:color="7C7C7C"/>
              <w:left w:val="single" w:sz="9.596776" w:space="0" w:color="7C7C7C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w w:val="99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7"/>
                <w:w w:val="9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6"/>
                <w:w w:val="76"/>
              </w:rPr>
              <w:t>1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11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etherland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8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at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8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7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-5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96"/>
              </w:rPr>
              <w:t>Ac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8"/>
                <w:w w:val="96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23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02" w:type="dxa"/>
            <w:tcBorders>
              <w:top w:val="single" w:sz="9.596776" w:space="0" w:color="7C7C7C"/>
              <w:bottom w:val="single" w:sz="9.596776" w:space="0" w:color="7C7C7C"/>
              <w:left w:val="single" w:sz="4.798384" w:space="0" w:color="444444"/>
              <w:right w:val="single" w:sz="9.596776" w:space="0" w:color="878787"/>
            </w:tcBorders>
          </w:tcPr>
          <w:p>
            <w:pPr>
              <w:spacing w:before="0" w:after="0" w:line="204" w:lineRule="exact"/>
              <w:ind w:left="385" w:right="366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7C7C7C"/>
                <w:spacing w:val="-34"/>
                <w:w w:val="99"/>
                <w:position w:val="2"/>
              </w:rPr>
              <w:t>•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2F2F2F"/>
                <w:spacing w:val="0"/>
                <w:w w:val="48"/>
                <w:position w:val="2"/>
              </w:rPr>
              <w:t>I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511" w:type="dxa"/>
            <w:tcBorders>
              <w:top w:val="single" w:sz="9.596776" w:space="0" w:color="7C7C7C"/>
              <w:bottom w:val="single" w:sz="9.596776" w:space="0" w:color="7C7C7C"/>
              <w:left w:val="single" w:sz="9.596776" w:space="0" w:color="878787"/>
              <w:right w:val="single" w:sz="9.596776" w:space="0" w:color="878787"/>
            </w:tcBorders>
          </w:tcPr>
          <w:p>
            <w:pPr>
              <w:spacing w:before="0" w:after="0" w:line="195" w:lineRule="exact"/>
              <w:ind w:left="650" w:right="624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4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50" w:type="dxa"/>
            <w:tcBorders>
              <w:top w:val="single" w:sz="9.596776" w:space="0" w:color="7C7C7C"/>
              <w:bottom w:val="single" w:sz="9.596776" w:space="0" w:color="7C7C7C"/>
              <w:left w:val="single" w:sz="9.596776" w:space="0" w:color="878787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278" w:right="268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03" w:type="dxa"/>
            <w:tcBorders>
              <w:top w:val="single" w:sz="9.596776" w:space="0" w:color="7C7C7C"/>
              <w:bottom w:val="single" w:sz="9.596776" w:space="0" w:color="7C7C7C"/>
              <w:left w:val="single" w:sz="4.798384" w:space="0" w:color="444444"/>
              <w:right w:val="single" w:sz="4.798384" w:space="0" w:color="545454"/>
            </w:tcBorders>
          </w:tcPr>
          <w:p>
            <w:pPr>
              <w:spacing w:before="18" w:after="0" w:line="240" w:lineRule="auto"/>
              <w:ind w:left="733" w:right="688"/>
              <w:jc w:val="center"/>
              <w:rPr>
                <w:rFonts w:ascii="Arial" w:hAnsi="Arial" w:cs="Arial" w:eastAsia="Arial"/>
                <w:sz w:val="16"/>
                <w:szCs w:val="16"/>
              </w:rPr>
            </w:pPr>
            <w:rPr/>
            <w:r>
              <w:rPr>
                <w:rFonts w:ascii="Arial" w:hAnsi="Arial" w:cs="Arial" w:eastAsia="Arial"/>
                <w:sz w:val="16"/>
                <w:szCs w:val="16"/>
                <w:color w:val="5D5D5D"/>
                <w:spacing w:val="0"/>
                <w:w w:val="184"/>
              </w:rPr>
              <w:t>·I</w:t>
            </w:r>
            <w:r>
              <w:rPr>
                <w:rFonts w:ascii="Arial" w:hAnsi="Arial" w:cs="Arial" w:eastAsia="Arial"/>
                <w:sz w:val="16"/>
                <w:szCs w:val="16"/>
                <w:color w:val="000000"/>
                <w:spacing w:val="0"/>
                <w:w w:val="100"/>
              </w:rPr>
            </w:r>
          </w:p>
        </w:tc>
      </w:tr>
      <w:tr>
        <w:trPr>
          <w:trHeight w:val="414" w:hRule="exact"/>
        </w:trPr>
        <w:tc>
          <w:tcPr>
            <w:tcW w:w="3221" w:type="dxa"/>
            <w:tcBorders>
              <w:top w:val="single" w:sz="9.596776" w:space="0" w:color="7C7C7C"/>
              <w:bottom w:val="single" w:sz="4.798384" w:space="0" w:color="646464"/>
              <w:left w:val="single" w:sz="9.596776" w:space="0" w:color="7C7C7C"/>
              <w:right w:val="single" w:sz="4.798384" w:space="0" w:color="444444"/>
            </w:tcBorders>
          </w:tcPr>
          <w:p>
            <w:pPr>
              <w:spacing w:before="0" w:after="0" w:line="209" w:lineRule="exact"/>
              <w:ind w:left="12" w:right="-40"/>
              <w:jc w:val="left"/>
              <w:tabs>
                <w:tab w:pos="740" w:val="left"/>
                <w:tab w:pos="1820" w:val="left"/>
                <w:tab w:pos="2900" w:val="left"/>
              </w:tabs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w w:val="99"/>
                <w:position w:val="1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6"/>
                <w:w w:val="99"/>
                <w:position w:val="1"/>
              </w:rPr>
              <w:t>0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2F2F2F"/>
                <w:spacing w:val="18"/>
                <w:w w:val="48"/>
                <w:position w:val="1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9"/>
                <w:position w:val="1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  <w:position w:val="1"/>
              </w:rPr>
              <w:tab/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  <w:position w:val="1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13"/>
                <w:w w:val="100"/>
                <w:position w:val="1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1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7"/>
                <w:w w:val="100"/>
                <w:position w:val="1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  <w:position w:val="1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-5"/>
                <w:w w:val="100"/>
                <w:position w:val="1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5"/>
                <w:w w:val="100"/>
                <w:position w:val="1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-9"/>
                <w:w w:val="100"/>
                <w:position w:val="1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4"/>
                <w:w w:val="100"/>
                <w:position w:val="1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  <w:position w:val="1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-40"/>
                <w:w w:val="100"/>
                <w:position w:val="1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  <w:position w:val="1"/>
              </w:rPr>
              <w:tab/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100"/>
                <w:position w:val="1"/>
              </w:rPr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1"/>
              </w:rPr>
              <w:t>agreement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1"/>
              </w:rPr>
              <w:tab/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1"/>
              </w:rPr>
              <w:t>and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  <w:p>
            <w:pPr>
              <w:spacing w:before="0" w:after="0" w:line="177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96"/>
              </w:rPr>
              <w:t>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11"/>
                <w:w w:val="96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0"/>
                <w:w w:val="96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F2F2F"/>
                <w:spacing w:val="4"/>
                <w:w w:val="96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96"/>
              </w:rPr>
              <w:t>iamentar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96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8"/>
                <w:w w:val="96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supp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8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agreemen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4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02" w:type="dxa"/>
            <w:tcBorders>
              <w:top w:val="single" w:sz="9.596776" w:space="0" w:color="7C7C7C"/>
              <w:bottom w:val="single" w:sz="4.798384" w:space="0" w:color="646464"/>
              <w:left w:val="single" w:sz="4.798384" w:space="0" w:color="444444"/>
              <w:right w:val="single" w:sz="9.596776" w:space="0" w:color="878787"/>
            </w:tcBorders>
          </w:tcPr>
          <w:p>
            <w:pPr>
              <w:spacing w:before="0" w:after="0" w:line="204" w:lineRule="exact"/>
              <w:ind w:left="385" w:right="366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7C7C7C"/>
                <w:spacing w:val="-34"/>
                <w:w w:val="99"/>
                <w:position w:val="2"/>
              </w:rPr>
              <w:t>•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2F2F2F"/>
                <w:spacing w:val="0"/>
                <w:w w:val="48"/>
                <w:position w:val="2"/>
              </w:rPr>
              <w:t>I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511" w:type="dxa"/>
            <w:tcBorders>
              <w:top w:val="single" w:sz="9.596776" w:space="0" w:color="7C7C7C"/>
              <w:bottom w:val="single" w:sz="4.798384" w:space="0" w:color="646464"/>
              <w:left w:val="single" w:sz="9.596776" w:space="0" w:color="878787"/>
              <w:right w:val="single" w:sz="9.596776" w:space="0" w:color="878787"/>
            </w:tcBorders>
          </w:tcPr>
          <w:p>
            <w:pPr>
              <w:spacing w:before="15" w:after="0" w:line="240" w:lineRule="auto"/>
              <w:ind w:left="557" w:right="549"/>
              <w:jc w:val="center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5D5D5D"/>
                <w:w w:val="320"/>
              </w:rPr>
              <w:t>·</w:t>
            </w:r>
            <w:r>
              <w:rPr>
                <w:rFonts w:ascii="Arial" w:hAnsi="Arial" w:cs="Arial" w:eastAsia="Arial"/>
                <w:sz w:val="15"/>
                <w:szCs w:val="15"/>
                <w:color w:val="5D5D5D"/>
                <w:spacing w:val="-27"/>
                <w:w w:val="100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7C7C7C"/>
                <w:spacing w:val="0"/>
                <w:w w:val="335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750" w:type="dxa"/>
            <w:tcBorders>
              <w:top w:val="single" w:sz="9.596776" w:space="0" w:color="7C7C7C"/>
              <w:bottom w:val="single" w:sz="4.798384" w:space="0" w:color="646464"/>
              <w:left w:val="single" w:sz="9.596776" w:space="0" w:color="878787"/>
              <w:right w:val="single" w:sz="4.798384" w:space="0" w:color="444444"/>
            </w:tcBorders>
          </w:tcPr>
          <w:p>
            <w:pPr>
              <w:spacing w:before="0" w:after="0" w:line="204" w:lineRule="exact"/>
              <w:ind w:left="229" w:right="251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9C9C9C"/>
                <w:spacing w:val="-2"/>
                <w:w w:val="105"/>
                <w:position w:val="2"/>
              </w:rPr>
              <w:t>+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2F2F2F"/>
                <w:spacing w:val="0"/>
                <w:w w:val="32"/>
                <w:position w:val="2"/>
              </w:rPr>
              <w:t>I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703" w:type="dxa"/>
            <w:tcBorders>
              <w:top w:val="single" w:sz="9.596776" w:space="0" w:color="7C7C7C"/>
              <w:bottom w:val="single" w:sz="4.798384" w:space="0" w:color="646464"/>
              <w:left w:val="single" w:sz="4.798384" w:space="0" w:color="444444"/>
              <w:right w:val="single" w:sz="4.798384" w:space="0" w:color="545454"/>
            </w:tcBorders>
          </w:tcPr>
          <w:p>
            <w:pPr>
              <w:spacing w:before="18" w:after="0" w:line="240" w:lineRule="auto"/>
              <w:ind w:left="732" w:right="687"/>
              <w:jc w:val="center"/>
              <w:rPr>
                <w:rFonts w:ascii="Arial" w:hAnsi="Arial" w:cs="Arial" w:eastAsia="Arial"/>
                <w:sz w:val="16"/>
                <w:szCs w:val="16"/>
              </w:rPr>
            </w:pPr>
            <w:rPr/>
            <w:r>
              <w:rPr>
                <w:rFonts w:ascii="Arial" w:hAnsi="Arial" w:cs="Arial" w:eastAsia="Arial"/>
                <w:sz w:val="16"/>
                <w:szCs w:val="16"/>
                <w:color w:val="5D5D5D"/>
                <w:spacing w:val="0"/>
                <w:w w:val="184"/>
              </w:rPr>
              <w:t>·I</w:t>
            </w:r>
            <w:r>
              <w:rPr>
                <w:rFonts w:ascii="Arial" w:hAnsi="Arial" w:cs="Arial" w:eastAsia="Arial"/>
                <w:sz w:val="16"/>
                <w:szCs w:val="16"/>
                <w:color w:val="000000"/>
                <w:spacing w:val="0"/>
                <w:w w:val="100"/>
              </w:rPr>
            </w:r>
          </w:p>
        </w:tc>
      </w:tr>
      <w:tr>
        <w:trPr>
          <w:trHeight w:val="270" w:hRule="exact"/>
        </w:trPr>
        <w:tc>
          <w:tcPr>
            <w:tcW w:w="3221" w:type="dxa"/>
            <w:tcBorders>
              <w:top w:val="single" w:sz="4.798384" w:space="0" w:color="646464"/>
              <w:bottom w:val="single" w:sz="9.596776" w:space="0" w:color="7C7C7C"/>
              <w:left w:val="single" w:sz="9.596776" w:space="0" w:color="7C7C7C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20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6"/>
                <w:w w:val="100"/>
              </w:rPr>
              <w:t>1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(M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13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der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Migratio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Poli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7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bil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5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02" w:type="dxa"/>
            <w:tcBorders>
              <w:top w:val="single" w:sz="4.798384" w:space="0" w:color="646464"/>
              <w:bottom w:val="single" w:sz="9.596776" w:space="0" w:color="7C7C7C"/>
              <w:left w:val="single" w:sz="4.798384" w:space="0" w:color="444444"/>
              <w:right w:val="single" w:sz="9.596776" w:space="0" w:color="878787"/>
            </w:tcBorders>
          </w:tcPr>
          <w:p>
            <w:pPr>
              <w:spacing w:before="0" w:after="0" w:line="240" w:lineRule="auto"/>
              <w:ind w:left="410" w:right="388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511" w:type="dxa"/>
            <w:tcBorders>
              <w:top w:val="single" w:sz="4.798384" w:space="0" w:color="646464"/>
              <w:bottom w:val="single" w:sz="9.596776" w:space="0" w:color="7C7C7C"/>
              <w:left w:val="single" w:sz="9.596776" w:space="0" w:color="878787"/>
              <w:right w:val="single" w:sz="9.596776" w:space="0" w:color="878787"/>
            </w:tcBorders>
          </w:tcPr>
          <w:p>
            <w:pPr>
              <w:spacing w:before="0" w:after="0" w:line="216" w:lineRule="exact"/>
              <w:ind w:left="601" w:right="600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9C9C9C"/>
                <w:spacing w:val="-3"/>
                <w:w w:val="105"/>
                <w:position w:val="2"/>
              </w:rPr>
              <w:t>+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7C7C7C"/>
                <w:spacing w:val="0"/>
                <w:w w:val="61"/>
                <w:position w:val="2"/>
              </w:rPr>
              <w:t>n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750" w:type="dxa"/>
            <w:tcBorders>
              <w:top w:val="single" w:sz="4.798384" w:space="0" w:color="646464"/>
              <w:bottom w:val="single" w:sz="9.596776" w:space="0" w:color="7C7C7C"/>
              <w:left w:val="single" w:sz="9.596776" w:space="0" w:color="878787"/>
              <w:right w:val="single" w:sz="4.798384" w:space="0" w:color="444444"/>
            </w:tcBorders>
          </w:tcPr>
          <w:p>
            <w:pPr>
              <w:spacing w:before="0" w:after="0" w:line="240" w:lineRule="auto"/>
              <w:ind w:left="278" w:right="268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03" w:type="dxa"/>
            <w:tcBorders>
              <w:top w:val="single" w:sz="4.798384" w:space="0" w:color="646464"/>
              <w:bottom w:val="single" w:sz="9.596776" w:space="0" w:color="7C7C7C"/>
              <w:left w:val="single" w:sz="4.798384" w:space="0" w:color="444444"/>
              <w:right w:val="single" w:sz="4.798384" w:space="0" w:color="545454"/>
            </w:tcBorders>
          </w:tcPr>
          <w:p>
            <w:pPr>
              <w:spacing w:before="0" w:after="0" w:line="216" w:lineRule="exact"/>
              <w:ind w:left="709" w:right="712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7C7C7C"/>
                <w:spacing w:val="-2"/>
                <w:w w:val="105"/>
                <w:position w:val="2"/>
              </w:rPr>
              <w:t>+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444444"/>
                <w:spacing w:val="0"/>
                <w:w w:val="48"/>
                <w:position w:val="2"/>
              </w:rPr>
              <w:t>I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  <w:position w:val="0"/>
              </w:rPr>
            </w:r>
          </w:p>
        </w:tc>
      </w:tr>
      <w:tr>
        <w:trPr>
          <w:trHeight w:val="426" w:hRule="exact"/>
        </w:trPr>
        <w:tc>
          <w:tcPr>
            <w:tcW w:w="3221" w:type="dxa"/>
            <w:tcBorders>
              <w:top w:val="single" w:sz="9.596776" w:space="0" w:color="7C7C7C"/>
              <w:bottom w:val="single" w:sz="4.798384" w:space="0" w:color="3B3B3B"/>
              <w:left w:val="single" w:sz="9.596776" w:space="0" w:color="7C7C7C"/>
              <w:right w:val="single" w:sz="4.798384" w:space="0" w:color="444444"/>
            </w:tcBorders>
          </w:tcPr>
          <w:p>
            <w:pPr>
              <w:spacing w:before="0" w:after="0" w:line="183" w:lineRule="exact"/>
              <w:ind w:left="12" w:right="-53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20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6"/>
                <w:w w:val="100"/>
              </w:rPr>
              <w:t>1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3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16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mendment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-6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4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Alien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3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Decree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9" w:after="0" w:line="240" w:lineRule="auto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w w:val="99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2"/>
                <w:w w:val="9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1"/>
              </w:rPr>
              <w:t>00)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02" w:type="dxa"/>
            <w:tcBorders>
              <w:top w:val="single" w:sz="9.596776" w:space="0" w:color="7C7C7C"/>
              <w:bottom w:val="single" w:sz="4.798384" w:space="0" w:color="3B3B3B"/>
              <w:left w:val="single" w:sz="4.798384" w:space="0" w:color="444444"/>
              <w:right w:val="single" w:sz="9.596776" w:space="0" w:color="878787"/>
            </w:tcBorders>
          </w:tcPr>
          <w:p>
            <w:pPr>
              <w:spacing w:before="0" w:after="0" w:line="204" w:lineRule="exact"/>
              <w:ind w:left="361" w:right="344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9C9C9C"/>
                <w:spacing w:val="-14"/>
                <w:w w:val="105"/>
                <w:position w:val="2"/>
              </w:rPr>
              <w:t>+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444444"/>
                <w:spacing w:val="0"/>
                <w:w w:val="64"/>
                <w:position w:val="2"/>
              </w:rPr>
              <w:t>I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511" w:type="dxa"/>
            <w:tcBorders>
              <w:top w:val="single" w:sz="9.596776" w:space="0" w:color="7C7C7C"/>
              <w:bottom w:val="single" w:sz="4.798384" w:space="0" w:color="3B3B3B"/>
              <w:left w:val="single" w:sz="9.596776" w:space="0" w:color="878787"/>
              <w:right w:val="single" w:sz="9.596776" w:space="0" w:color="878787"/>
            </w:tcBorders>
          </w:tcPr>
          <w:p>
            <w:pPr>
              <w:spacing w:before="0" w:after="0" w:line="204" w:lineRule="exact"/>
              <w:ind w:left="601" w:right="600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9C9C9C"/>
                <w:spacing w:val="-3"/>
                <w:w w:val="105"/>
                <w:position w:val="2"/>
              </w:rPr>
              <w:t>+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5D5D5D"/>
                <w:spacing w:val="0"/>
                <w:w w:val="61"/>
                <w:position w:val="2"/>
              </w:rPr>
              <w:t>n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750" w:type="dxa"/>
            <w:tcBorders>
              <w:top w:val="single" w:sz="9.596776" w:space="0" w:color="7C7C7C"/>
              <w:bottom w:val="single" w:sz="4.798384" w:space="0" w:color="3B3B3B"/>
              <w:left w:val="single" w:sz="9.596776" w:space="0" w:color="878787"/>
              <w:right w:val="single" w:sz="4.798384" w:space="0" w:color="444444"/>
            </w:tcBorders>
          </w:tcPr>
          <w:p>
            <w:pPr>
              <w:spacing w:before="0" w:after="0" w:line="204" w:lineRule="exact"/>
              <w:ind w:left="229" w:right="224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9C9C9C"/>
                <w:spacing w:val="-14"/>
                <w:w w:val="105"/>
                <w:position w:val="2"/>
              </w:rPr>
              <w:t>+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444444"/>
                <w:spacing w:val="0"/>
                <w:w w:val="64"/>
                <w:position w:val="2"/>
              </w:rPr>
              <w:t>I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703" w:type="dxa"/>
            <w:tcBorders>
              <w:top w:val="single" w:sz="9.596776" w:space="0" w:color="7C7C7C"/>
              <w:bottom w:val="single" w:sz="4.798384" w:space="0" w:color="3B3B3B"/>
              <w:left w:val="single" w:sz="4.798384" w:space="0" w:color="444444"/>
              <w:right w:val="single" w:sz="4.798384" w:space="0" w:color="545454"/>
            </w:tcBorders>
          </w:tcPr>
          <w:p>
            <w:pPr>
              <w:spacing w:before="0" w:after="0" w:line="195" w:lineRule="exact"/>
              <w:ind w:left="757" w:right="732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264" w:hRule="exact"/>
        </w:trPr>
        <w:tc>
          <w:tcPr>
            <w:tcW w:w="3221" w:type="dxa"/>
            <w:tcBorders>
              <w:top w:val="single" w:sz="4.798384" w:space="0" w:color="3B3B3B"/>
              <w:bottom w:val="single" w:sz="4.798384" w:space="0" w:color="383838"/>
              <w:left w:val="single" w:sz="9.596776" w:space="0" w:color="7C7C7C"/>
              <w:right w:val="single" w:sz="4.798384" w:space="0" w:color="444444"/>
            </w:tcBorders>
          </w:tcPr>
          <w:p>
            <w:pPr>
              <w:spacing w:before="0" w:after="0" w:line="216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w w:val="99"/>
                <w:position w:val="2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6"/>
                <w:w w:val="99"/>
                <w:position w:val="2"/>
              </w:rPr>
              <w:t>0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444444"/>
                <w:spacing w:val="0"/>
                <w:w w:val="61"/>
                <w:position w:val="2"/>
              </w:rPr>
              <w:t>II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444444"/>
                <w:spacing w:val="-55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16"/>
                <w:w w:val="100"/>
                <w:position w:val="2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2"/>
              </w:rPr>
              <w:t>For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13"/>
                <w:w w:val="100"/>
                <w:position w:val="2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8"/>
                <w:w w:val="100"/>
                <w:position w:val="2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2"/>
              </w:rPr>
              <w:t>gn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13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8"/>
                <w:w w:val="97"/>
                <w:position w:val="2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97"/>
                <w:position w:val="2"/>
              </w:rPr>
              <w:t>at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3"/>
                <w:w w:val="97"/>
                <w:position w:val="2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8"/>
                <w:w w:val="97"/>
                <w:position w:val="2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97"/>
                <w:position w:val="2"/>
              </w:rPr>
              <w:t>nal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97"/>
                <w:position w:val="2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-1"/>
                <w:w w:val="97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97"/>
                <w:position w:val="2"/>
              </w:rPr>
              <w:t>Empl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8"/>
                <w:w w:val="97"/>
                <w:position w:val="2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10"/>
                <w:w w:val="97"/>
                <w:position w:val="2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97"/>
                <w:position w:val="2"/>
              </w:rPr>
              <w:t>ment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7"/>
                <w:w w:val="97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4"/>
                <w:w w:val="95"/>
                <w:position w:val="2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6"/>
                <w:position w:val="2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16"/>
                <w:w w:val="106"/>
                <w:position w:val="2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23"/>
                <w:position w:val="2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002" w:type="dxa"/>
            <w:tcBorders>
              <w:top w:val="single" w:sz="4.798384" w:space="0" w:color="3B3B3B"/>
              <w:bottom w:val="single" w:sz="4.798384" w:space="0" w:color="383838"/>
              <w:left w:val="single" w:sz="4.798384" w:space="0" w:color="444444"/>
              <w:right w:val="single" w:sz="9.596776" w:space="0" w:color="878787"/>
            </w:tcBorders>
          </w:tcPr>
          <w:p>
            <w:pPr>
              <w:spacing w:before="0" w:after="0" w:line="240" w:lineRule="auto"/>
              <w:ind w:left="410" w:right="388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511" w:type="dxa"/>
            <w:tcBorders>
              <w:top w:val="single" w:sz="4.798384" w:space="0" w:color="3B3B3B"/>
              <w:bottom w:val="single" w:sz="4.798384" w:space="0" w:color="383838"/>
              <w:left w:val="single" w:sz="9.596776" w:space="0" w:color="878787"/>
              <w:right w:val="single" w:sz="9.596776" w:space="0" w:color="878787"/>
            </w:tcBorders>
          </w:tcPr>
          <w:p>
            <w:pPr>
              <w:spacing w:before="8" w:after="0" w:line="240" w:lineRule="auto"/>
              <w:ind w:left="584" w:right="547"/>
              <w:jc w:val="center"/>
              <w:rPr>
                <w:rFonts w:ascii="Arial" w:hAnsi="Arial" w:cs="Arial" w:eastAsia="Arial"/>
                <w:sz w:val="17"/>
                <w:szCs w:val="17"/>
              </w:rPr>
            </w:pPr>
            <w:rPr/>
            <w:r>
              <w:rPr>
                <w:rFonts w:ascii="Arial" w:hAnsi="Arial" w:cs="Arial" w:eastAsia="Arial"/>
                <w:sz w:val="17"/>
                <w:szCs w:val="17"/>
                <w:color w:val="161616"/>
                <w:w w:val="282"/>
              </w:rPr>
              <w:t>·</w:t>
            </w:r>
            <w:r>
              <w:rPr>
                <w:rFonts w:ascii="Arial" w:hAnsi="Arial" w:cs="Arial" w:eastAsia="Arial"/>
                <w:sz w:val="17"/>
                <w:szCs w:val="17"/>
                <w:color w:val="161616"/>
                <w:spacing w:val="-31"/>
                <w:w w:val="100"/>
              </w:rPr>
              <w:t> </w:t>
            </w:r>
            <w:r>
              <w:rPr>
                <w:rFonts w:ascii="Arial" w:hAnsi="Arial" w:cs="Arial" w:eastAsia="Arial"/>
                <w:sz w:val="17"/>
                <w:szCs w:val="17"/>
                <w:color w:val="7C7C7C"/>
                <w:spacing w:val="0"/>
                <w:w w:val="295"/>
              </w:rPr>
              <w:t>I</w:t>
            </w:r>
            <w:r>
              <w:rPr>
                <w:rFonts w:ascii="Arial" w:hAnsi="Arial" w:cs="Arial" w:eastAsia="Arial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750" w:type="dxa"/>
            <w:tcBorders>
              <w:top w:val="single" w:sz="4.798384" w:space="0" w:color="3B3B3B"/>
              <w:bottom w:val="single" w:sz="4.798384" w:space="0" w:color="383838"/>
              <w:left w:val="single" w:sz="9.596776" w:space="0" w:color="878787"/>
              <w:right w:val="single" w:sz="4.798384" w:space="0" w:color="444444"/>
            </w:tcBorders>
          </w:tcPr>
          <w:p>
            <w:pPr>
              <w:spacing w:before="0" w:after="0" w:line="240" w:lineRule="auto"/>
              <w:ind w:left="278" w:right="268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03" w:type="dxa"/>
            <w:tcBorders>
              <w:top w:val="single" w:sz="4.798384" w:space="0" w:color="3B3B3B"/>
              <w:bottom w:val="single" w:sz="4.798384" w:space="0" w:color="383838"/>
              <w:left w:val="single" w:sz="4.798384" w:space="0" w:color="444444"/>
              <w:right w:val="single" w:sz="4.798384" w:space="0" w:color="545454"/>
            </w:tcBorders>
          </w:tcPr>
          <w:p>
            <w:pPr>
              <w:spacing w:before="0" w:after="0" w:line="240" w:lineRule="auto"/>
              <w:ind w:left="757" w:right="732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414" w:hRule="exact"/>
        </w:trPr>
        <w:tc>
          <w:tcPr>
            <w:tcW w:w="3221" w:type="dxa"/>
            <w:tcBorders>
              <w:top w:val="single" w:sz="4.798384" w:space="0" w:color="383838"/>
              <w:bottom w:val="single" w:sz="9.596776" w:space="0" w:color="7C7C7C"/>
              <w:left w:val="single" w:sz="9.596776" w:space="0" w:color="7C7C7C"/>
              <w:right w:val="single" w:sz="4.798384" w:space="0" w:color="444444"/>
            </w:tcBorders>
          </w:tcPr>
          <w:p>
            <w:pPr>
              <w:spacing w:before="0" w:after="0" w:line="215" w:lineRule="exact"/>
              <w:ind w:left="12" w:right="-47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w w:val="99"/>
                <w:position w:val="2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6"/>
                <w:w w:val="99"/>
                <w:position w:val="2"/>
              </w:rPr>
              <w:t>0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444444"/>
                <w:spacing w:val="21"/>
                <w:w w:val="48"/>
                <w:position w:val="2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92"/>
                <w:position w:val="2"/>
              </w:rPr>
              <w:t>2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4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  <w:position w:val="2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16"/>
                <w:w w:val="100"/>
                <w:position w:val="2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  <w:position w:val="2"/>
              </w:rPr>
              <w:t>mendment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0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22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44444"/>
                <w:spacing w:val="-6"/>
                <w:w w:val="100"/>
                <w:position w:val="2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  <w:position w:val="2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3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2"/>
              </w:rPr>
              <w:t>the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42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2"/>
              </w:rPr>
              <w:t>Alien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2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40"/>
                <w:w w:val="100"/>
                <w:position w:val="2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0"/>
                <w:position w:val="2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  <w:position w:val="2"/>
              </w:rPr>
              <w:t>ircular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  <w:p>
            <w:pPr>
              <w:spacing w:before="0" w:after="0" w:line="180" w:lineRule="exact"/>
              <w:ind w:left="1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-8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0"/>
              </w:rPr>
              <w:t>ct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2"/>
              </w:rPr>
              <w:t>20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-5"/>
                <w:w w:val="102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06"/>
              </w:rPr>
              <w:t>0)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02" w:type="dxa"/>
            <w:tcBorders>
              <w:top w:val="single" w:sz="4.798384" w:space="0" w:color="383838"/>
              <w:bottom w:val="single" w:sz="9.596776" w:space="0" w:color="7C7C7C"/>
              <w:left w:val="single" w:sz="4.798384" w:space="0" w:color="444444"/>
              <w:right w:val="single" w:sz="9.596776" w:space="0" w:color="878787"/>
            </w:tcBorders>
          </w:tcPr>
          <w:p>
            <w:pPr>
              <w:spacing w:before="0" w:after="0" w:line="240" w:lineRule="auto"/>
              <w:ind w:left="410" w:right="388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511" w:type="dxa"/>
            <w:tcBorders>
              <w:top w:val="single" w:sz="4.798384" w:space="0" w:color="383838"/>
              <w:bottom w:val="single" w:sz="9.596776" w:space="0" w:color="7C7C7C"/>
              <w:left w:val="single" w:sz="9.596776" w:space="0" w:color="878787"/>
              <w:right w:val="single" w:sz="9.596776" w:space="0" w:color="878787"/>
            </w:tcBorders>
          </w:tcPr>
          <w:p>
            <w:pPr>
              <w:spacing w:before="0" w:after="0" w:line="240" w:lineRule="auto"/>
              <w:ind w:left="650" w:right="624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C7C7C"/>
                <w:spacing w:val="0"/>
                <w:w w:val="14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750" w:type="dxa"/>
            <w:tcBorders>
              <w:top w:val="single" w:sz="4.798384" w:space="0" w:color="383838"/>
              <w:bottom w:val="single" w:sz="9.596776" w:space="0" w:color="7C7C7C"/>
              <w:left w:val="single" w:sz="9.596776" w:space="0" w:color="878787"/>
              <w:right w:val="single" w:sz="4.798384" w:space="0" w:color="444444"/>
            </w:tcBorders>
          </w:tcPr>
          <w:p>
            <w:pPr>
              <w:spacing w:before="0" w:after="0" w:line="240" w:lineRule="auto"/>
              <w:ind w:left="278" w:right="268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D5D5D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03" w:type="dxa"/>
            <w:tcBorders>
              <w:top w:val="single" w:sz="4.798384" w:space="0" w:color="383838"/>
              <w:bottom w:val="single" w:sz="9.596776" w:space="0" w:color="7C7C7C"/>
              <w:left w:val="single" w:sz="4.798384" w:space="0" w:color="444444"/>
              <w:right w:val="single" w:sz="4.798384" w:space="0" w:color="545454"/>
            </w:tcBorders>
          </w:tcPr>
          <w:p>
            <w:pPr>
              <w:spacing w:before="1" w:after="0" w:line="240" w:lineRule="auto"/>
              <w:ind w:left="732" w:right="730"/>
              <w:jc w:val="center"/>
              <w:rPr>
                <w:rFonts w:ascii="Courier New" w:hAnsi="Courier New" w:cs="Courier New" w:eastAsia="Courier New"/>
                <w:sz w:val="20"/>
                <w:szCs w:val="20"/>
              </w:rPr>
            </w:pPr>
            <w:rPr/>
            <w:r>
              <w:rPr>
                <w:rFonts w:ascii="Courier New" w:hAnsi="Courier New" w:cs="Courier New" w:eastAsia="Courier New"/>
                <w:sz w:val="20"/>
                <w:szCs w:val="20"/>
                <w:color w:val="161616"/>
                <w:spacing w:val="11"/>
                <w:w w:val="57"/>
              </w:rPr>
              <w:t>-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5D5D5D"/>
                <w:spacing w:val="0"/>
                <w:w w:val="48"/>
              </w:rPr>
              <w:t>I</w:t>
            </w:r>
            <w:r>
              <w:rPr>
                <w:rFonts w:ascii="Courier New" w:hAnsi="Courier New" w:cs="Courier New" w:eastAsia="Courier New"/>
                <w:sz w:val="20"/>
                <w:szCs w:val="20"/>
                <w:color w:val="000000"/>
                <w:spacing w:val="0"/>
                <w:w w:val="100"/>
              </w:rPr>
            </w:r>
          </w:p>
        </w:tc>
      </w:tr>
    </w:tbl>
    <w:p>
      <w:pPr>
        <w:spacing w:before="7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491" w:lineRule="auto"/>
        <w:ind w:left="539" w:right="67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reveal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7"/>
        </w:rPr>
        <w:t>platfom1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0"/>
          <w:w w:val="100"/>
        </w:rPr>
        <w:t>10</w:t>
      </w:r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shows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erent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tendencie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9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agree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some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ardin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prohibite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face-coverin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othin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dual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3"/>
        </w:rPr>
        <w:t>nationali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7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0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egardin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mostl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linke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6"/>
        </w:rPr>
        <w:t>formance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directl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D5D"/>
          <w:spacing w:val="0"/>
          <w:w w:val="110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5D5D5D"/>
          <w:spacing w:val="-9"/>
          <w:w w:val="11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7C7C7C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C7C7C"/>
          <w:spacing w:val="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when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demandin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6"/>
        </w:rPr>
        <w:t>t110ug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guage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introduced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Secondl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D5D5D"/>
          <w:spacing w:val="0"/>
          <w:w w:val="110"/>
        </w:rPr>
        <w:t>2010,</w:t>
      </w:r>
      <w:r>
        <w:rPr>
          <w:rFonts w:ascii="Times New Roman" w:hAnsi="Times New Roman" w:cs="Times New Roman" w:eastAsia="Times New Roman"/>
          <w:sz w:val="18"/>
          <w:szCs w:val="18"/>
          <w:color w:val="5D5D5D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prioritize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high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y-s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contri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lop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country.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Thirdl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controversia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6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agree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necessit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prioritize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deportatio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retum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36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63"/>
          <w:w w:val="2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manage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aimin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support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voluntaril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retumin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seekers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tab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illustrate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considered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eithe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utral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showin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fai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9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2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8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tab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shows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reunification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consider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5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explaine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particula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-9"/>
          <w:w w:val="100"/>
        </w:rPr>
        <w:t>5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-3"/>
          <w:w w:val="100"/>
        </w:rPr>
        <w:t>.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4"/>
        </w:rPr>
        <w:t>Conclusion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487" w:lineRule="auto"/>
        <w:ind w:left="551" w:right="7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hap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ypo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upp01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1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exert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nificant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icy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purpos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1"/>
        </w:rPr>
        <w:t>etical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applie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</w:rPr>
        <w:t>empiric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data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obtaine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6"/>
        </w:rPr>
        <w:t>fi·om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7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8"/>
          <w:w w:val="9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8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4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lic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incumbenc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</w:rPr>
        <w:t>VVD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03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7"/>
        </w:rPr>
        <w:t>DA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4560" w:right="409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9"/>
        </w:rPr>
        <w:t>58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51" w:right="5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3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99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9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considerab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some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govenune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acc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iew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awarde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cit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erform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functio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1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gre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98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72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2012).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mpitical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99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1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0"/>
          <w:w w:val="11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6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-c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othin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burq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29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2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0.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7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urt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nno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prohibi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6"/>
        </w:rPr>
        <w:t>iona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exce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eco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gee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BCBCBC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BCBCBC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una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noun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frrs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1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3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ship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Migr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2"/>
        </w:rPr>
        <w:t>Netw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14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2012),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5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opose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2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2"/>
        </w:rPr>
        <w:t>VV.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3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hapi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pottatio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conside.-able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discontent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coal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Tweede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Kame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9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tigh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7"/>
        </w:rPr>
        <w:t>nifi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98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9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vere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festo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9"/>
        </w:rPr>
        <w:t>Netw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6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trictio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befo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7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010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agree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practi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9"/>
        </w:rPr>
        <w:t>evant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ucces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implemente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ithout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mprom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nfin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second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expe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its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rtai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without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compromi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adapt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specific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2012).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0" w:lineRule="auto"/>
        <w:ind w:left="551" w:right="5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4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9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upportin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nter-right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minority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trict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9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9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0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ep0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9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1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1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4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ificatio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opp01tunit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iderable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kin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favourable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6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govemme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11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6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6"/>
          <w:w w:val="14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6"/>
        </w:rPr>
        <w:t>ety.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10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3131"/>
          <w:spacing w:val="0"/>
          <w:w w:val="117"/>
        </w:rPr>
        <w:t>59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4"/>
          <w:szCs w:val="24"/>
          <w:color w:val="313131"/>
          <w:spacing w:val="0"/>
          <w:w w:val="100"/>
          <w:b/>
          <w:bCs/>
        </w:rPr>
        <w:t>Chapter</w:t>
      </w:r>
      <w:r>
        <w:rPr>
          <w:rFonts w:ascii="Times New Roman" w:hAnsi="Times New Roman" w:cs="Times New Roman" w:eastAsia="Times New Roman"/>
          <w:sz w:val="24"/>
          <w:szCs w:val="24"/>
          <w:color w:val="313131"/>
          <w:spacing w:val="11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0"/>
          <w:b/>
          <w:bCs/>
        </w:rPr>
        <w:t>6.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-1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2"/>
          <w:b/>
          <w:bCs/>
        </w:rPr>
        <w:t>Belgium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93" w:lineRule="auto"/>
        <w:ind w:left="551" w:right="67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chapter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analyzed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electio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regional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legislatio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2"/>
        </w:rPr>
        <w:t>regru·din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point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before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electi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8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8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ional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Flemi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parliam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6"/>
        </w:rPr>
        <w:t>compru·ative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possibl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salient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investigate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positiv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9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evaluatio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compariso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3"/>
        </w:rPr>
        <w:t>fo.Jlowe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conclusio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addressin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thir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research.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88" w:lineRule="auto"/>
        <w:ind w:left="551" w:right="57" w:firstLine="648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mis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ock/Flemi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2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2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necessar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exit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Belgia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Lijphart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(1999),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Belgium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consensu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emocrac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1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1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characterize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multipart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cabinet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consistin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represent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linguistic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groups,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bicameral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egislat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7"/>
        </w:rPr>
        <w:t>mino1itie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opportunit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represente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Mor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2"/>
        </w:rPr>
        <w:t>imp011ant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9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Belgium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100"/>
        </w:rPr>
        <w:t>divide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8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90"/>
        </w:rPr>
        <w:t>ree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3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90"/>
        </w:rPr>
        <w:t>geogra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7"/>
          <w:w w:val="9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0"/>
        </w:rPr>
        <w:t>hical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4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1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2"/>
        </w:rPr>
        <w:t>three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9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4"/>
          <w:w w:val="92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2"/>
        </w:rPr>
        <w:t>ultural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17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97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2"/>
          <w:w w:val="98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3"/>
        </w:rPr>
        <w:t>mmunit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2"/>
          <w:w w:val="93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89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6"/>
          <w:w w:val="9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8"/>
          <w:w w:val="90"/>
        </w:rPr>
        <w:t>w</w:t>
      </w:r>
      <w:r>
        <w:rPr>
          <w:rFonts w:ascii="Times New Roman" w:hAnsi="Times New Roman" w:cs="Times New Roman" w:eastAsia="Times New Roman"/>
          <w:sz w:val="21"/>
          <w:szCs w:val="21"/>
          <w:color w:val="1C1C1C"/>
          <w:spacing w:val="4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0"/>
        </w:rPr>
        <w:t>ic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31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0"/>
        </w:rPr>
        <w:t>presuppose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34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0"/>
        </w:rPr>
        <w:t>dee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0"/>
          <w:w w:val="9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494949"/>
          <w:spacing w:val="23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hn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9" w:lineRule="exact"/>
        <w:ind w:left="551" w:right="10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linguistic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division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geographic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communitie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1" w:lineRule="auto"/>
        <w:ind w:left="551" w:right="8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represente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egislative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exe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9"/>
        </w:rPr>
        <w:t>branche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85"/>
        </w:rPr>
        <w:t>thei1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85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own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constitute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complexit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Belgia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sys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tem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order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investigate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5"/>
          <w:w w:val="10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8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3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8"/>
        </w:rPr>
        <w:t>regiona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well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slati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egardin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ssu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analyze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2" w:lineRule="auto"/>
        <w:ind w:left="551" w:right="72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begi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9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4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situatio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Belgium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described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Belgium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faced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three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wave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Worl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Geet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2006).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wav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place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</w:rPr>
        <w:t>sixtie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stl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characterize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Morocc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Turke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demand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authoritie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8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young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able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willing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9E9E9E"/>
          <w:spacing w:val="-3"/>
          <w:w w:val="5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2"/>
        </w:rPr>
        <w:t>rumal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du1in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seventie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ste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guest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25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wive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joi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accorde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equ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alent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their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breadwinner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thir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wave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emerged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mid-eightie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increasin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comin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untr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gium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nutshel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inevitable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declinin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agein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75" w:lineRule="exact"/>
        <w:ind w:left="4560" w:right="4071"/>
        <w:jc w:val="center"/>
        <w:rPr>
          <w:rFonts w:ascii="Courier New" w:hAnsi="Courier New" w:cs="Courier New" w:eastAsia="Courier New"/>
          <w:sz w:val="18"/>
          <w:szCs w:val="18"/>
        </w:rPr>
      </w:pPr>
      <w:rPr/>
      <w:r>
        <w:rPr>
          <w:rFonts w:ascii="Courier New" w:hAnsi="Courier New" w:cs="Courier New" w:eastAsia="Courier New"/>
          <w:sz w:val="18"/>
          <w:szCs w:val="18"/>
          <w:color w:val="313131"/>
          <w:spacing w:val="0"/>
          <w:w w:val="112"/>
          <w:position w:val="2"/>
        </w:rPr>
        <w:t>60</w:t>
      </w:r>
      <w:r>
        <w:rPr>
          <w:rFonts w:ascii="Courier New" w:hAnsi="Courier New" w:cs="Courier New" w:eastAsia="Courier New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5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populatio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kee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tab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ander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particula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-1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growin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ecomin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countries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91" w:lineRule="auto"/>
        <w:ind w:left="551" w:right="49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won'isome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picture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provoke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share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views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authoritie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wante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rising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gratio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flo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coincide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erg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Flem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Bloc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-4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successful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party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establishe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1978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dee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vision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People'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Uni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06060"/>
          <w:spacing w:val="0"/>
          <w:w w:val="100"/>
          <w:i/>
        </w:rPr>
        <w:t>(</w:t>
      </w:r>
      <w:r>
        <w:rPr>
          <w:rFonts w:ascii="Arial" w:hAnsi="Arial" w:cs="Arial" w:eastAsia="Arial"/>
          <w:sz w:val="17"/>
          <w:szCs w:val="17"/>
          <w:color w:val="606060"/>
          <w:spacing w:val="-14"/>
          <w:w w:val="100"/>
          <w:i/>
        </w:rPr>
        <w:t>d</w:t>
      </w:r>
      <w:r>
        <w:rPr>
          <w:rFonts w:ascii="Arial" w:hAnsi="Arial" w:cs="Arial" w:eastAsia="Arial"/>
          <w:sz w:val="17"/>
          <w:szCs w:val="17"/>
          <w:color w:val="808080"/>
          <w:spacing w:val="0"/>
          <w:w w:val="100"/>
          <w:i/>
        </w:rPr>
        <w:t>e</w:t>
      </w:r>
      <w:r>
        <w:rPr>
          <w:rFonts w:ascii="Arial" w:hAnsi="Arial" w:cs="Arial" w:eastAsia="Arial"/>
          <w:sz w:val="17"/>
          <w:szCs w:val="17"/>
          <w:color w:val="808080"/>
          <w:spacing w:val="0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808080"/>
          <w:spacing w:val="29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606060"/>
          <w:spacing w:val="-18"/>
          <w:w w:val="111"/>
          <w:i/>
        </w:rPr>
        <w:t>V</w:t>
      </w:r>
      <w:r>
        <w:rPr>
          <w:rFonts w:ascii="Arial" w:hAnsi="Arial" w:cs="Arial" w:eastAsia="Arial"/>
          <w:sz w:val="17"/>
          <w:szCs w:val="17"/>
          <w:color w:val="808080"/>
          <w:spacing w:val="-10"/>
          <w:w w:val="129"/>
          <w:i/>
        </w:rPr>
        <w:t>o</w:t>
      </w:r>
      <w:r>
        <w:rPr>
          <w:rFonts w:ascii="Arial" w:hAnsi="Arial" w:cs="Arial" w:eastAsia="Arial"/>
          <w:sz w:val="17"/>
          <w:szCs w:val="17"/>
          <w:color w:val="606060"/>
          <w:spacing w:val="0"/>
          <w:w w:val="107"/>
          <w:i/>
        </w:rPr>
        <w:t>lksun</w:t>
      </w:r>
      <w:r>
        <w:rPr>
          <w:rFonts w:ascii="Arial" w:hAnsi="Arial" w:cs="Arial" w:eastAsia="Arial"/>
          <w:sz w:val="17"/>
          <w:szCs w:val="17"/>
          <w:color w:val="606060"/>
          <w:spacing w:val="-11"/>
          <w:w w:val="107"/>
          <w:i/>
        </w:rPr>
        <w:t>i</w:t>
      </w:r>
      <w:r>
        <w:rPr>
          <w:rFonts w:ascii="Arial" w:hAnsi="Arial" w:cs="Arial" w:eastAsia="Arial"/>
          <w:sz w:val="17"/>
          <w:szCs w:val="17"/>
          <w:color w:val="808080"/>
          <w:spacing w:val="0"/>
          <w:w w:val="103"/>
          <w:i/>
        </w:rPr>
        <w:t>e</w:t>
      </w:r>
      <w:r>
        <w:rPr>
          <w:rFonts w:ascii="Arial" w:hAnsi="Arial" w:cs="Arial" w:eastAsia="Arial"/>
          <w:sz w:val="17"/>
          <w:szCs w:val="17"/>
          <w:color w:val="808080"/>
          <w:spacing w:val="-31"/>
          <w:w w:val="100"/>
          <w:i/>
        </w:rPr>
        <w:t> </w:t>
      </w:r>
      <w:r>
        <w:rPr>
          <w:rFonts w:ascii="Arial" w:hAnsi="Arial" w:cs="Arial" w:eastAsia="Arial"/>
          <w:sz w:val="17"/>
          <w:szCs w:val="17"/>
          <w:color w:val="606060"/>
          <w:spacing w:val="0"/>
          <w:w w:val="100"/>
          <w:i/>
        </w:rPr>
        <w:t>)</w:t>
      </w:r>
      <w:r>
        <w:rPr>
          <w:rFonts w:ascii="Arial" w:hAnsi="Arial" w:cs="Arial" w:eastAsia="Arial"/>
          <w:sz w:val="17"/>
          <w:szCs w:val="17"/>
          <w:color w:val="606060"/>
          <w:spacing w:val="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followe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variou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nationalist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1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because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viola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anti-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racism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Pauwel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founde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mis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later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adde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point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progra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grati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ssu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criticism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elites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accuse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evise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name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-48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59595"/>
          <w:spacing w:val="-36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maintainin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remainin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elites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5"/>
        </w:rPr>
        <w:t>resmTectio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tumin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point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enable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B8B8B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B8B8B8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vot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parliament.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8" w:after="0" w:line="489" w:lineRule="auto"/>
        <w:ind w:left="551" w:right="52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Acc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rdin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theoretical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3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capacitie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4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depen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degree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B8B8B8"/>
          <w:spacing w:val="-7"/>
          <w:w w:val="61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maintai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statu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9"/>
          <w:w w:val="108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3"/>
          <w:w w:val="108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8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2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2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5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I).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4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growing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supp01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electoral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breakthroug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otlte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rhetoric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viewpoint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Pellikaa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Schau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2006).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electio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7"/>
        </w:rPr>
        <w:t>res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2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2"/>
        </w:rPr>
        <w:t>dUt'in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1'io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4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7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considerabl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votes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databas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16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allow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6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6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5"/>
        </w:rPr>
        <w:t>regardit1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" w:after="0" w:line="487" w:lineRule="auto"/>
        <w:ind w:left="551" w:right="53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Equall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importan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6"/>
        </w:rPr>
        <w:t>seekit1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level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trie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exe1t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agenda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4"/>
        </w:rPr>
        <w:t>(Mudd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Schain,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2" w:after="0" w:line="487" w:lineRule="auto"/>
        <w:ind w:left="551" w:right="6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w w:val="106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4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2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3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ntl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pre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5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3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oppose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Walloon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strive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Flander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sovereig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attracts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regional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elect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hare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iew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operate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successfull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regional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level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Vlaam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Belang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Therefore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primaril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regional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level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76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7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4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Flemi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·e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onal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elec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245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sequ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0"/>
        </w:rPr>
        <w:t>pe1'io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949"/>
          <w:spacing w:val="0"/>
          <w:w w:val="109"/>
        </w:rPr>
        <w:t>of2004-2009.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07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20"/>
        </w:rPr>
        <w:t>61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5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20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-3"/>
          <w:w w:val="117"/>
        </w:rPr>
        <w:t>6</w:t>
      </w:r>
      <w:r>
        <w:rPr>
          <w:rFonts w:ascii="Times New Roman" w:hAnsi="Times New Roman" w:cs="Times New Roman" w:eastAsia="Times New Roman"/>
          <w:sz w:val="22"/>
          <w:szCs w:val="22"/>
          <w:color w:val="1F1F1F"/>
          <w:spacing w:val="7"/>
          <w:w w:val="101"/>
        </w:rPr>
        <w:t>.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83"/>
        </w:rPr>
        <w:t>1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1F1F1F"/>
          <w:spacing w:val="-12"/>
          <w:w w:val="95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9"/>
        </w:rPr>
        <w:t>egi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-7"/>
          <w:w w:val="110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1F1F1F"/>
          <w:spacing w:val="1"/>
          <w:w w:val="95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5"/>
        </w:rPr>
        <w:t>ation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488" w:lineRule="auto"/>
        <w:ind w:left="551" w:right="4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investigate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decisive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viou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shoul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analyzed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B.S.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5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4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V.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7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003)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regarding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gration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5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primar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consiste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three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trainin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packages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1"/>
        </w:rPr>
        <w:t>orientatio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caree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orientation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1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1"/>
          <w:w w:val="115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4"/>
          <w:w w:val="11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3"/>
          <w:w w:val="112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Hous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appointe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responsible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coordinatio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testing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99" w:lineRule="exact"/>
        <w:ind w:left="551" w:right="8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providin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pa1ticipant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suita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8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8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2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6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a1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8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13bi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11"/>
          <w:w w:val="105"/>
        </w:rPr>
        <w:t> </w:t>
      </w:r>
      <w:r>
        <w:rPr>
          <w:rFonts w:ascii="Arial" w:hAnsi="Arial" w:cs="Arial" w:eastAsia="Arial"/>
          <w:sz w:val="19"/>
          <w:szCs w:val="19"/>
          <w:color w:val="5D5D5D"/>
          <w:spacing w:val="0"/>
          <w:w w:val="100"/>
          <w:i/>
        </w:rPr>
        <w:t>§</w:t>
      </w:r>
      <w:r>
        <w:rPr>
          <w:rFonts w:ascii="Arial" w:hAnsi="Arial" w:cs="Arial" w:eastAsia="Arial"/>
          <w:sz w:val="19"/>
          <w:szCs w:val="19"/>
          <w:color w:val="5D5D5D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2"/>
        </w:rPr>
        <w:t>2).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8" w:lineRule="auto"/>
        <w:ind w:left="551" w:right="52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terminate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egratio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punishe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administrat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50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98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8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00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7"/>
          <w:w w:val="102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BDBDBD"/>
          <w:spacing w:val="0"/>
          <w:w w:val="52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BDBDBD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2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6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0"/>
          <w:w w:val="104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27"/>
        </w:rPr>
        <w:t>§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7"/>
          <w:w w:val="12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2).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1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impo1tant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whos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2"/>
        </w:rPr>
        <w:t>fmanci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lowe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equal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minimum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wage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prima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offere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free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charge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8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8"/>
        </w:rPr>
        <w:t> </w:t>
      </w:r>
      <w:r>
        <w:rPr>
          <w:rFonts w:ascii="Arial" w:hAnsi="Arial" w:cs="Arial" w:eastAsia="Arial"/>
          <w:sz w:val="19"/>
          <w:szCs w:val="19"/>
          <w:color w:val="5D5D5D"/>
          <w:spacing w:val="0"/>
          <w:w w:val="100"/>
          <w:i/>
        </w:rPr>
        <w:t>§</w:t>
      </w:r>
      <w:r>
        <w:rPr>
          <w:rFonts w:ascii="Arial" w:hAnsi="Arial" w:cs="Arial" w:eastAsia="Arial"/>
          <w:sz w:val="19"/>
          <w:szCs w:val="19"/>
          <w:color w:val="5D5D5D"/>
          <w:spacing w:val="-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3).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legislat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newcomer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appropriate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8"/>
        </w:rPr>
        <w:t>progra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bearin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full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cost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ien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thems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ancial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9"/>
        </w:rPr>
        <w:t>ituatio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9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0"/>
          <w:w w:val="91"/>
        </w:rPr>
        <w:t>facilita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5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1F1F1F"/>
          <w:spacing w:val="5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ng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38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integratio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26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proces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22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828282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82828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assesse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19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positiv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9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1F1F1F"/>
          <w:spacing w:val="0"/>
          <w:w w:val="91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1F1F1F"/>
          <w:spacing w:val="42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-3"/>
          <w:w w:val="91"/>
        </w:rPr>
        <w:t>W</w:t>
      </w:r>
      <w:r>
        <w:rPr>
          <w:rFonts w:ascii="Times New Roman" w:hAnsi="Times New Roman" w:cs="Times New Roman" w:eastAsia="Times New Roman"/>
          <w:sz w:val="21"/>
          <w:szCs w:val="21"/>
          <w:color w:val="1F1F1F"/>
          <w:spacing w:val="3"/>
          <w:w w:val="91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at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22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F2F2F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F2F2F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21"/>
          <w:szCs w:val="21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70707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70707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0707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7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707070"/>
          <w:spacing w:val="0"/>
          <w:w w:val="100"/>
        </w:rPr>
        <w:t>ecree</w:t>
      </w:r>
      <w:r>
        <w:rPr>
          <w:rFonts w:ascii="Times New Roman" w:hAnsi="Times New Roman" w:cs="Times New Roman" w:eastAsia="Times New Roman"/>
          <w:sz w:val="21"/>
          <w:szCs w:val="21"/>
          <w:color w:val="707070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made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pnblic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9" w:lineRule="exact"/>
        <w:ind w:left="551" w:right="6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employment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13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3"/>
          <w:w w:val="11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AAAAAA"/>
          <w:spacing w:val="8"/>
          <w:w w:val="5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ice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responsible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3"/>
        </w:rPr>
        <w:t>cat·ee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orientatio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71" w:lineRule="auto"/>
        <w:ind w:left="551" w:right="9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labo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13bi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9"/>
          <w:w w:val="10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1).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document.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2" w:after="0" w:line="471" w:lineRule="auto"/>
        <w:ind w:left="551" w:right="63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0"/>
          <w:w w:val="99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1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resident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</w:rPr>
        <w:t>their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application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inadmissibl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exclude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target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Flemi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7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3,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3"/>
          <w:w w:val="12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2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2"/>
          <w:w w:val="12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1"/>
          <w:w w:val="126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979797"/>
          <w:spacing w:val="-13"/>
          <w:w w:val="126"/>
        </w:rPr>
        <w:t>°</w:t>
      </w:r>
      <w:r>
        <w:rPr>
          <w:rFonts w:ascii="Times New Roman" w:hAnsi="Times New Roman" w:cs="Times New Roman" w:eastAsia="Times New Roman"/>
          <w:sz w:val="18"/>
          <w:szCs w:val="18"/>
          <w:color w:val="5D5D5D"/>
          <w:spacing w:val="0"/>
          <w:w w:val="126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5D5D5D"/>
          <w:spacing w:val="2"/>
          <w:w w:val="12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lum-seeker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ambiguou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3"/>
        </w:rPr>
        <w:t>score.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4" w:after="0" w:line="483" w:lineRule="auto"/>
        <w:ind w:left="551" w:right="6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4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addressin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fomt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ssu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9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-48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exempte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12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er-state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9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EU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6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ational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family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ope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Economic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85"/>
        </w:rPr>
        <w:t>At·e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"/>
          <w:w w:val="8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entitle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Belgium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2"/>
        </w:rPr>
        <w:t>from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obligation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5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4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1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5,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1"/>
          <w:szCs w:val="21"/>
          <w:color w:val="5D5D5D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21"/>
          <w:w w:val="12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2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27"/>
          <w:w w:val="1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1"/>
          <w:w w:val="125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979797"/>
          <w:spacing w:val="-13"/>
          <w:w w:val="125"/>
        </w:rPr>
        <w:t>°</w:t>
      </w:r>
      <w:r>
        <w:rPr>
          <w:rFonts w:ascii="Times New Roman" w:hAnsi="Times New Roman" w:cs="Times New Roman" w:eastAsia="Times New Roman"/>
          <w:sz w:val="18"/>
          <w:szCs w:val="18"/>
          <w:color w:val="5D5D5D"/>
          <w:spacing w:val="0"/>
          <w:w w:val="125"/>
        </w:rPr>
        <w:t>).</w:t>
      </w:r>
      <w:r>
        <w:rPr>
          <w:rFonts w:ascii="Times New Roman" w:hAnsi="Times New Roman" w:cs="Times New Roman" w:eastAsia="Times New Roman"/>
          <w:sz w:val="18"/>
          <w:szCs w:val="18"/>
          <w:color w:val="5D5D5D"/>
          <w:spacing w:val="-19"/>
          <w:w w:val="1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wide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fallin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categorie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7070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gratio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D5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iberal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positive.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4562" w:right="4098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464646"/>
          <w:spacing w:val="0"/>
          <w:w w:val="110"/>
        </w:rPr>
        <w:t>62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1" w:lineRule="auto"/>
        <w:ind w:left="551" w:right="62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6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30.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I.20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3)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mploy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1"/>
        </w:rPr>
        <w:t>eavin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aside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9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consiste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5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oye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employme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service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6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8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4).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4"/>
        </w:rPr>
        <w:t>ewc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complete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primary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8"/>
        </w:rPr>
        <w:t>progra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1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prima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progra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B.S.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V.2003)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7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1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II).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target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entitle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special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rainin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guidanc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organiz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employment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ander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fotm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ogram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purp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tainab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employment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4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4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9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491" w:lineRule="auto"/>
        <w:ind w:left="551" w:right="5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1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32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7).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competencie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44444"/>
          <w:spacing w:val="-6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east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provided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tech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angua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traini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futu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9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6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8).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egra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subsequent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6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stage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showe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strongl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iber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attihtde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towa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migra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envil-onment: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1"/>
        </w:rPr>
        <w:t>ghl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25"/>
        </w:rPr>
        <w:t>­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kil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speci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rtai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1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adjust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mar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potential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mpl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yee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providi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b·aini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1"/>
        </w:rPr>
        <w:t>ects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highligh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5"/>
        </w:rPr>
        <w:t>exb·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9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"/>
          <w:w w:val="9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9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6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88" w:lineRule="auto"/>
        <w:ind w:left="551" w:right="7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House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guage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B.S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19.XI.2004)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touche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facilita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oces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emis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ciet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eaming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House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launched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4"/>
          <w:w w:val="112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5"/>
          <w:w w:val="231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ibute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optimize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sec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1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A1A1A1"/>
          <w:spacing w:val="8"/>
          <w:w w:val="5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NT2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alrea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ulfil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sory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wante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leam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ofession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reason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1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0"/>
          <w:w w:val="110"/>
        </w:rPr>
        <w:t> </w:t>
      </w:r>
      <w:r>
        <w:rPr>
          <w:rFonts w:ascii="Arial" w:hAnsi="Arial" w:cs="Arial" w:eastAsia="Arial"/>
          <w:sz w:val="19"/>
          <w:szCs w:val="19"/>
          <w:color w:val="666666"/>
          <w:spacing w:val="0"/>
          <w:w w:val="100"/>
          <w:i/>
        </w:rPr>
        <w:t>§</w:t>
      </w:r>
      <w:r>
        <w:rPr>
          <w:rFonts w:ascii="Arial" w:hAnsi="Arial" w:cs="Arial" w:eastAsia="Arial"/>
          <w:sz w:val="19"/>
          <w:szCs w:val="19"/>
          <w:color w:val="666666"/>
          <w:spacing w:val="-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6"/>
          <w:w w:val="14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4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9"/>
          <w:w w:val="14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8"/>
          <w:w w:val="12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A1A1A1"/>
          <w:spacing w:val="-15"/>
          <w:w w:val="123"/>
        </w:rPr>
        <w:t>°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2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7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House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foreign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guage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peaker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0"/>
          <w:w w:val="100"/>
        </w:rPr>
        <w:t>well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14"/>
          <w:w w:val="100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7"/>
          <w:w w:val="100"/>
        </w:rPr>
        <w:t>k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10"/>
          <w:w w:val="10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181818"/>
          <w:spacing w:val="-2"/>
          <w:w w:val="100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0"/>
          <w:w w:val="100"/>
        </w:rPr>
        <w:t>.,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1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43434"/>
          <w:spacing w:val="0"/>
          <w:w w:val="100"/>
        </w:rPr>
        <w:t>m</w:t>
      </w:r>
      <w:r>
        <w:rPr>
          <w:rFonts w:ascii="Arial" w:hAnsi="Arial" w:cs="Arial" w:eastAsia="Arial"/>
          <w:sz w:val="17"/>
          <w:szCs w:val="17"/>
          <w:color w:val="343434"/>
          <w:spacing w:val="0"/>
          <w:w w:val="100"/>
        </w:rPr>
        <w:t>t</w:t>
      </w:r>
      <w:r>
        <w:rPr>
          <w:rFonts w:ascii="Arial" w:hAnsi="Arial" w:cs="Arial" w:eastAsia="Arial"/>
          <w:sz w:val="17"/>
          <w:szCs w:val="17"/>
          <w:color w:val="343434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181818"/>
          <w:spacing w:val="3"/>
          <w:w w:val="92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-22"/>
          <w:w w:val="110"/>
        </w:rPr>
        <w:t>8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0"/>
          <w:w w:val="164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-21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545454"/>
          <w:spacing w:val="0"/>
          <w:w w:val="100"/>
          <w:i/>
        </w:rPr>
        <w:t>§</w:t>
      </w:r>
      <w:r>
        <w:rPr>
          <w:rFonts w:ascii="Arial" w:hAnsi="Arial" w:cs="Arial" w:eastAsia="Arial"/>
          <w:sz w:val="19"/>
          <w:szCs w:val="19"/>
          <w:color w:val="545454"/>
          <w:spacing w:val="46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181818"/>
          <w:spacing w:val="10"/>
          <w:w w:val="84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0"/>
          <w:w w:val="164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66666"/>
          <w:spacing w:val="-28"/>
          <w:w w:val="110"/>
        </w:rPr>
        <w:t>2</w:t>
      </w:r>
      <w:r>
        <w:rPr>
          <w:rFonts w:ascii="Times New Roman" w:hAnsi="Times New Roman" w:cs="Times New Roman" w:eastAsia="Times New Roman"/>
          <w:sz w:val="20"/>
          <w:szCs w:val="20"/>
          <w:color w:val="A1A1A1"/>
          <w:spacing w:val="-11"/>
          <w:w w:val="139"/>
        </w:rPr>
        <w:t>°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8"/>
          <w:w w:val="111"/>
        </w:rPr>
        <w:t>)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0"/>
          <w:w w:val="82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808080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2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4"/>
          <w:w w:val="103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1"/>
        </w:rPr>
        <w:t>ta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2"/>
          <w:w w:val="102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181818"/>
          <w:spacing w:val="4"/>
          <w:w w:val="78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89"/>
        </w:rPr>
        <w:t>is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4"/>
          <w:w w:val="90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666666"/>
          <w:spacing w:val="-2"/>
          <w:w w:val="11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89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4"/>
        </w:rPr>
        <w:t>ser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9"/>
          <w:w w:val="104"/>
        </w:rPr>
        <w:t>v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13"/>
          <w:w w:val="104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29"/>
          <w:w w:val="10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66666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0"/>
          <w:w w:val="100"/>
        </w:rPr>
        <w:t>assisting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6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BCBCBC"/>
          <w:spacing w:val="-8"/>
          <w:w w:val="5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ssesse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owin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fferent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Siltce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three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214" w:lineRule="exact"/>
        <w:ind w:left="551" w:right="8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w w:val="103"/>
          <w:position w:val="-1"/>
        </w:rPr>
        <w:t>election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4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  <w:position w:val="-1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  <w:position w:val="-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pla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  <w:position w:val="-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ilt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  <w:position w:val="-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6"/>
          <w:position w:val="-1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6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8"/>
          <w:w w:val="106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  <w:position w:val="-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7"/>
          <w:position w:val="-1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7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28"/>
          <w:w w:val="107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  <w:position w:val="-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hap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  <w:position w:val="-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utt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c01respondin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riod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10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4"/>
        </w:rPr>
        <w:t>63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7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6.2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A2A2A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22"/>
          <w:szCs w:val="22"/>
          <w:color w:val="2A2A2A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2"/>
          <w:szCs w:val="22"/>
          <w:color w:val="2A2A2A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2A2A2A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2"/>
          <w:szCs w:val="22"/>
          <w:color w:val="2A2A2A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regi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22"/>
          <w:szCs w:val="22"/>
          <w:color w:val="1A1A1A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-3"/>
          <w:w w:val="114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1A1A1A"/>
          <w:spacing w:val="-17"/>
          <w:w w:val="143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6"/>
        </w:rPr>
        <w:t>ections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492" w:lineRule="auto"/>
        <w:ind w:left="551" w:right="48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9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9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gainin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24.2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vote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emis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election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accuse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racism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1"/>
        </w:rPr>
        <w:t>Utat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3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93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43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Bloc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Interes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start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slate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unim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hab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utatio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Rihou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2005).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starte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4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0"/>
          <w:w w:val="10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aunche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Decembe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07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Touchin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1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emande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immediate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halt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blame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creatin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insmmountable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Flander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densel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populate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worl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VIaam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Belan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2004).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elite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represente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8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gi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9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itic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8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cast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",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blame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1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neglectin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consequence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94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4"/>
          <w:w w:val="9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p.22).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3" w:lineRule="auto"/>
        <w:ind w:left="551" w:right="4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refene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6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9"/>
        </w:rPr>
        <w:t>wer·e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faci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itate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reali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!lime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empt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word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mostl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because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seriou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sanctio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infringement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procedure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44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28).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Therefor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party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advocate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adoptio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stringent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ewcomers: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particula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83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drastic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1"/>
        </w:rPr>
        <w:t>tightenin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1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38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0"/>
          <w:w w:val="91"/>
        </w:rPr>
        <w:t>natural</w:t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5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1"/>
        </w:rPr>
        <w:t>za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5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2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7"/>
          <w:w w:val="91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0"/>
          <w:w w:val="91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0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15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3"/>
        </w:rPr>
        <w:t>la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17"/>
          <w:w w:val="94"/>
        </w:rPr>
        <w:t>w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0"/>
          <w:w w:val="159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A2A2A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sa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0"/>
        </w:rPr>
        <w:t>naturalizati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4"/>
          <w:w w:val="9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1A1A1A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1A1A1A"/>
          <w:spacing w:val="0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1A1A1A"/>
          <w:spacing w:val="9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culminatio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4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successf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assim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settle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pennanentl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2" w:after="0" w:line="492" w:lineRule="auto"/>
        <w:ind w:left="551" w:right="6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adapt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languag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lll•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custom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ander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FurUtennor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abol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gwet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blame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influ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9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9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spok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against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7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comp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sory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citizens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foreigners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supposed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consist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measurin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anguage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acceptance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3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readines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2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urge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enunent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organ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2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special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followe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expense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pmticipant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important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offere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so-calle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declm·atio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oy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6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9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undat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Flemish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societ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law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Fai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egratio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declaratio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</w:rPr>
        <w:t>depr-ivatio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leas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wante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headscarv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scho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se1vice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contradictio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alue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2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onse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4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7"/>
          <w:w w:val="10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entl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radic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1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negative.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4560" w:right="4084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6"/>
        </w:rPr>
        <w:t>64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1" w:lineRule="auto"/>
        <w:ind w:left="551" w:right="7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ssu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thorough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progra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ntion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vacan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publ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service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rese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1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A7A7A7"/>
          <w:spacing w:val="6"/>
          <w:w w:val="5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highlighte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documen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never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eles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visio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occu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left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8"/>
          <w:w w:val="10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2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9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74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76767"/>
          <w:w w:val="95"/>
        </w:rPr>
        <w:t>Asy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8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1"/>
        </w:rPr>
        <w:t>ssibility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attracte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nui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5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1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gee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adventurers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3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ricte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against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abuse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implementation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tenitoriality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principl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according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ich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accommoda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1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instnu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Lastl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unsafe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ntt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6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6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5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9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3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3"/>
        </w:rPr>
        <w:t>-y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ol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3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pmmotio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tric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negative.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94" w:lineRule="auto"/>
        <w:ind w:left="551" w:right="5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oppose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existin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ifest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vast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maj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eu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2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pediment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assimilation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erefor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vo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drastic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6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9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appeare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restrictiv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especi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nificant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mph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platfonn.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00"/>
        </w:rPr>
        <w:t>6.3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00"/>
        </w:rPr>
        <w:t>Immigr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313131"/>
          <w:spacing w:val="-14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5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22"/>
          <w:szCs w:val="22"/>
          <w:color w:val="676767"/>
          <w:spacing w:val="0"/>
          <w:w w:val="100"/>
        </w:rPr>
        <w:t>yma</w:t>
      </w:r>
      <w:r>
        <w:rPr>
          <w:rFonts w:ascii="Times New Roman" w:hAnsi="Times New Roman" w:cs="Times New Roman" w:eastAsia="Times New Roman"/>
          <w:sz w:val="22"/>
          <w:szCs w:val="22"/>
          <w:color w:val="676767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54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24242"/>
          <w:spacing w:val="0"/>
          <w:w w:val="106"/>
        </w:rPr>
        <w:t>2005-2007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483" w:lineRule="auto"/>
        <w:ind w:left="551" w:right="7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A1A1A"/>
          <w:spacing w:val="-2"/>
          <w:w w:val="100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amendin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6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5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I.2006)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essed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whole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range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0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egratio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3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repeate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positions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8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ticipant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primary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5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ntegra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5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1A1A1A"/>
          <w:spacing w:val="0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1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37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1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5"/>
          <w:w w:val="91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ogram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23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83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22"/>
          <w:w w:val="8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fe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838383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838383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93"/>
        </w:rPr>
        <w:t>amount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7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0"/>
        </w:rPr>
        <w:t>wh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10"/>
          <w:w w:val="76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1"/>
          <w:w w:val="120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4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5"/>
          <w:w w:val="87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87"/>
        </w:rPr>
        <w:t>etermin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2"/>
          <w:w w:val="87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87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26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4"/>
          <w:w w:val="87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16"/>
          <w:w w:val="87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24242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2"/>
        </w:rPr>
        <w:t>Flemis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2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1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linke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financi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tandi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pmticipant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ouse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9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5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partners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5454"/>
          <w:spacing w:val="0"/>
          <w:w w:val="160"/>
        </w:rPr>
        <w:t>If</w:t>
      </w:r>
      <w:r>
        <w:rPr>
          <w:rFonts w:ascii="Arial" w:hAnsi="Arial" w:cs="Arial" w:eastAsia="Arial"/>
          <w:sz w:val="18"/>
          <w:szCs w:val="18"/>
          <w:color w:val="545454"/>
          <w:spacing w:val="-22"/>
          <w:w w:val="16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fin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cial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capa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wag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prima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offere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charge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deposit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candidate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obta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naturalizatio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certificate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30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4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18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1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4"/>
          <w:w w:val="11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3).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ogram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chang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towards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0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35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remaine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sitive.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0" w:after="0" w:line="240" w:lineRule="auto"/>
        <w:ind w:left="4560" w:right="4111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3131"/>
          <w:spacing w:val="0"/>
          <w:w w:val="112"/>
        </w:rPr>
        <w:t>65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8" w:lineRule="auto"/>
        <w:ind w:left="539" w:right="64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ree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connecte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primar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program.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fes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employe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entitle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botlt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perfon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professional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activit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compl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obligation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6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98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27"/>
        </w:rPr>
        <w:t>§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8"/>
          <w:w w:val="12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Furthennor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5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asylu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eac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perso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recognize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8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gium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9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ige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follo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-9"/>
          <w:w w:val="1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registere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Registe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twelve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2"/>
        </w:rPr>
        <w:t>montl1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5,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3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32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-12"/>
          <w:w w:val="146"/>
        </w:rPr>
        <w:t>°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regard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99" w:lineRule="exact"/>
        <w:ind w:left="551" w:right="10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relative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membe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non-E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0"/>
          <w:w w:val="100"/>
        </w:rPr>
        <w:t>+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7"/>
        </w:rPr>
        <w:t>stat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6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belonge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priority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39" w:right="79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B5B5B5"/>
          <w:spacing w:val="-21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6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5"/>
          <w:w w:val="14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4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2"/>
          <w:w w:val="14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27"/>
        </w:rPr>
        <w:t>§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6"/>
          <w:w w:val="12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8"/>
          <w:w w:val="112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7"/>
          <w:w w:val="128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-14"/>
          <w:w w:val="128"/>
        </w:rPr>
        <w:t>°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4"/>
          <w:w w:val="12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2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8"/>
          <w:w w:val="12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facilitating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professional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fulfilment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infonne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um-see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about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linguistic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gave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0"/>
          <w:w w:val="100"/>
        </w:rPr>
        <w:t>+</w:t>
      </w:r>
      <w:r>
        <w:rPr>
          <w:rFonts w:ascii="Times New Roman" w:hAnsi="Times New Roman" w:cs="Times New Roman" w:eastAsia="Times New Roman"/>
          <w:sz w:val="19"/>
          <w:szCs w:val="19"/>
          <w:color w:val="9A9A9A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contributin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reunification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1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0"/>
          <w:w w:val="100"/>
        </w:rPr>
        <w:t>6.4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0"/>
          <w:w w:val="100"/>
        </w:rPr>
        <w:t>aff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181818"/>
          <w:spacing w:val="-6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B4B4B"/>
          <w:spacing w:val="0"/>
          <w:w w:val="105"/>
        </w:rPr>
        <w:t>2004-2006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490" w:lineRule="auto"/>
        <w:ind w:left="551" w:right="72" w:firstLine="636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85"/>
        </w:rPr>
        <w:t>TI1e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religiou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2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publ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service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negativel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raise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Patric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Dewa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Flemi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Democrats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VLD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Marin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9"/>
        </w:rPr>
        <w:t>Ke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Ministe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Affair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rba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Housin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ivic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debatable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(Hoogh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Rihoux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9"/>
        </w:rPr>
        <w:t>Dando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Winte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B4B4B"/>
          <w:spacing w:val="0"/>
          <w:w w:val="132"/>
        </w:rPr>
        <w:t>&amp;</w:t>
      </w:r>
      <w:r>
        <w:rPr>
          <w:rFonts w:ascii="Arial" w:hAnsi="Arial" w:cs="Arial" w:eastAsia="Arial"/>
          <w:sz w:val="18"/>
          <w:szCs w:val="18"/>
          <w:color w:val="4B4B4B"/>
          <w:spacing w:val="7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Dumont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2005).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controversial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discussion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lea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pecific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leg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problem.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Comparin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leg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latio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sent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comprehensive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coverage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5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mostl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connectio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idin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residen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58"/>
        </w:rPr>
        <w:t>s'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7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prima1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progra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yin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uclt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proble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abuse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illegal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immigrants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4"/>
        </w:rPr>
        <w:t>boU1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platfon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necessit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compulsory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100"/>
        </w:rPr>
        <w:t>egra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18181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88"/>
        </w:rPr>
        <w:t>program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21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citizenshi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90"/>
        </w:rPr>
        <w:t>tes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-11"/>
          <w:w w:val="9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approache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5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91"/>
        </w:rPr>
        <w:t>negativel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demandin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208" w:lineRule="exact"/>
        <w:ind w:left="551" w:right="9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shoul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compl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threa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deport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40" w:lineRule="atLeast"/>
        <w:ind w:left="551" w:right="8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disobedience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Belan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5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2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atfon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diffe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aspec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investigate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legi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83"/>
        </w:rPr>
        <w:t>CaJll\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8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trace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here.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whol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's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stron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aimed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providin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assistance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immigrants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9"/>
        </w:rPr>
        <w:t>Nev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8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11hel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8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7"/>
          <w:w w:val="11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authorit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toughened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9" w:after="0" w:line="240" w:lineRule="auto"/>
        <w:ind w:left="4560" w:right="4077"/>
        <w:jc w:val="center"/>
        <w:rPr>
          <w:rFonts w:ascii="Courier New" w:hAnsi="Courier New" w:cs="Courier New" w:eastAsia="Courier New"/>
          <w:sz w:val="18"/>
          <w:szCs w:val="18"/>
        </w:rPr>
      </w:pPr>
      <w:rPr/>
      <w:r>
        <w:rPr>
          <w:rFonts w:ascii="Courier New" w:hAnsi="Courier New" w:cs="Courier New" w:eastAsia="Courier New"/>
          <w:sz w:val="18"/>
          <w:szCs w:val="18"/>
          <w:color w:val="343434"/>
          <w:spacing w:val="0"/>
          <w:w w:val="109"/>
        </w:rPr>
        <w:t>66</w:t>
      </w:r>
      <w:r>
        <w:rPr>
          <w:rFonts w:ascii="Courier New" w:hAnsi="Courier New" w:cs="Courier New" w:eastAsia="Courier New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39" w:right="71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5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undocu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nte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rous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strike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organize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rejecte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Rihoux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Winter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Dumont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Demett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applie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asylum­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etaine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7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88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8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77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investigate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Associ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civil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ertie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condemnatio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Belgia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tut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Huma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tough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7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authoritie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asylu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2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nui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houl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accommodate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3"/>
          <w:szCs w:val="13"/>
          <w:color w:val="424242"/>
          <w:spacing w:val="0"/>
          <w:w w:val="119"/>
        </w:rPr>
        <w:t>O</w:t>
      </w:r>
      <w:r>
        <w:rPr>
          <w:rFonts w:ascii="Times New Roman" w:hAnsi="Times New Roman" w:cs="Times New Roman" w:eastAsia="Times New Roman"/>
          <w:sz w:val="13"/>
          <w:szCs w:val="13"/>
          <w:color w:val="424242"/>
          <w:spacing w:val="0"/>
          <w:w w:val="119"/>
        </w:rPr>
        <w:t>\vll</w:t>
      </w:r>
      <w:r>
        <w:rPr>
          <w:rFonts w:ascii="Times New Roman" w:hAnsi="Times New Roman" w:cs="Times New Roman" w:eastAsia="Times New Roman"/>
          <w:sz w:val="13"/>
          <w:szCs w:val="13"/>
          <w:color w:val="424242"/>
          <w:spacing w:val="26"/>
          <w:w w:val="11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abusin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houl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rejecte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depo1te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Vlaam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Belan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0" w:lineRule="auto"/>
        <w:ind w:left="539" w:right="52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tlteoretical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3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3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limi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other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1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4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4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76"/>
        </w:rPr>
        <w:t>'!f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concrete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example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permanentl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stay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opp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Tryin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rict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prese1ve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2"/>
        </w:rPr>
        <w:t>tatu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9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greemen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ordon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  <w:i/>
        </w:rPr>
        <w:t>sanitai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06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2"/>
          <w:w w:val="106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6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stip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lati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cooperate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Rihou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92" w:lineRule="auto"/>
        <w:ind w:left="551" w:right="65" w:firstLine="-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Moreover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tlteoretical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take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issues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owne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Rooduij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4).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good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illustratio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Jean­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Marie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Dedeck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eft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llian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adoptte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ric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tryin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4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-3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tabl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Dedecke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Dumon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4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ordon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sanitaire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create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stJ·on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incentive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but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1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"/>
          <w:w w:val="11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1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drawin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Belgia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9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election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1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place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Oct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7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1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2"/>
          <w:w w:val="11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1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govemm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itical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agend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choose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parbter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regions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(Mu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51" w:right="48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compariso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witlt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eviou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regional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ection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significant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progress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majorit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communitie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increasin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vote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gainin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supp01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Rihou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2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2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Demett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growin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1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3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govenun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thus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breakin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ordon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sanitai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efe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Antwer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8"/>
          <w:w w:val="10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largest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28282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demon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4"/>
          <w:w w:val="13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mte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substanti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resulte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maintaining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-1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ordon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sanitai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3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Proceedin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furthe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47474"/>
          <w:spacing w:val="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</w:rPr>
        <w:t>whetl1e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situatio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4560" w:right="410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17"/>
        </w:rPr>
        <w:t>67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85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run-up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compared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subse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00"/>
        </w:rPr>
        <w:t>6.5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3"/>
          <w:w w:val="100"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10"/>
          <w:w w:val="100"/>
        </w:rPr>
        <w:t>h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0"/>
        </w:rPr>
        <w:t>Feder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03030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03030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44444"/>
          <w:spacing w:val="0"/>
          <w:w w:val="107"/>
        </w:rPr>
        <w:t>elections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496" w:lineRule="auto"/>
        <w:ind w:left="551" w:right="80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Federal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present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some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positions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reviewe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lau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dica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utu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launc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490" w:lineRule="auto"/>
        <w:ind w:left="522" w:right="88" w:firstLine="-19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2004.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rejecte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multiple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tizenshi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nk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naturalizatio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ccess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accomplislunent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assimilatio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oces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Belan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8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emt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hl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3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1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citizens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wante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obtai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permit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organize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training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13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1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trainin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alread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7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subsequent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amendment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2006.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Moreov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shar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VB'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immigrartt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conrse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own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9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0"/>
          <w:w w:val="109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12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7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financial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ticipant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efu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dida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btai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naturalization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certifi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18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1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0"/>
          <w:szCs w:val="20"/>
          <w:color w:val="44444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4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4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2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ews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remaine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committe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1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5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scarve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publ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place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8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1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laar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6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remaine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radical.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82" w:lineRule="auto"/>
        <w:ind w:left="551" w:right="62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applie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0"/>
        </w:rPr>
        <w:t>asyllllm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ositi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same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0"/>
          <w:w w:val="100"/>
        </w:rPr>
        <w:t>vacan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public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96969"/>
          <w:spacing w:val="0"/>
          <w:w w:val="92"/>
        </w:rPr>
        <w:t>se1vice</w:t>
      </w:r>
      <w:r>
        <w:rPr>
          <w:rFonts w:ascii="Times New Roman" w:hAnsi="Times New Roman" w:cs="Times New Roman" w:eastAsia="Times New Roman"/>
          <w:sz w:val="21"/>
          <w:szCs w:val="21"/>
          <w:color w:val="696969"/>
          <w:spacing w:val="-15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that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2"/>
        </w:rPr>
        <w:t>sh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7"/>
          <w:w w:val="92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ul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8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reserve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national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5"/>
          <w:w w:val="100"/>
        </w:rPr>
        <w:t>)</w:t>
      </w:r>
      <w:r>
        <w:rPr>
          <w:rFonts w:ascii="Times New Roman" w:hAnsi="Times New Roman" w:cs="Times New Roman" w:eastAsia="Times New Roman"/>
          <w:sz w:val="21"/>
          <w:szCs w:val="21"/>
          <w:color w:val="69696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696969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96969"/>
          <w:spacing w:val="0"/>
          <w:w w:val="93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696969"/>
          <w:spacing w:val="-12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ithe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"/>
          <w:w w:val="91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0"/>
          <w:w w:val="91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34"/>
          <w:w w:val="91"/>
        </w:rPr>
        <w:t>1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1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4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change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7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3"/>
        </w:rPr>
        <w:t>negative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views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accommodatio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seek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3"/>
        </w:rPr>
        <w:t>\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8"/>
          <w:w w:val="8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rific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gee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stricte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pmtatio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Lastl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abolishment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elgwet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2000,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2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regulate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reunification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  <w:position w:val="-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  <w:position w:val="-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  <w:position w:val="-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8"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  <w:position w:val="-1"/>
        </w:rPr>
        <w:t>nsi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9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  <w:position w:val="-1"/>
        </w:rPr>
        <w:t>era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immigmnt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  <w:position w:val="-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  <w:position w:val="-1"/>
        </w:rPr>
        <w:t>ld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4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35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overcome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96969"/>
          <w:spacing w:val="0"/>
          <w:w w:val="101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9" w:after="0" w:line="240" w:lineRule="auto"/>
        <w:ind w:left="4560" w:right="4071"/>
        <w:jc w:val="center"/>
        <w:rPr>
          <w:rFonts w:ascii="Courier New" w:hAnsi="Courier New" w:cs="Courier New" w:eastAsia="Courier New"/>
          <w:sz w:val="18"/>
          <w:szCs w:val="18"/>
        </w:rPr>
      </w:pPr>
      <w:rPr/>
      <w:r>
        <w:rPr>
          <w:rFonts w:ascii="Courier New" w:hAnsi="Courier New" w:cs="Courier New" w:eastAsia="Courier New"/>
          <w:sz w:val="18"/>
          <w:szCs w:val="18"/>
          <w:color w:val="343434"/>
          <w:spacing w:val="0"/>
          <w:w w:val="112"/>
        </w:rPr>
        <w:t>68</w:t>
      </w:r>
      <w:r>
        <w:rPr>
          <w:rFonts w:ascii="Courier New" w:hAnsi="Courier New" w:cs="Courier New" w:eastAsia="Courier New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0" w:lineRule="auto"/>
        <w:ind w:left="551" w:right="5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3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campaig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bri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ict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largest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Rih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5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Linkin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empirical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theoretical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0"/>
          <w:w w:val="104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1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rty'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defeat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plai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tendenc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owne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Rooduij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8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4).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cas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eat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autonomy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1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particula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Alliance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13"/>
        </w:rPr>
        <w:t>(N-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}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Dedecke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2008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2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595959"/>
          <w:spacing w:val="-3"/>
          <w:w w:val="100"/>
        </w:rPr>
        <w:t>6</w:t>
      </w:r>
      <w:r>
        <w:rPr>
          <w:rFonts w:ascii="Times New Roman" w:hAnsi="Times New Roman" w:cs="Times New Roman" w:eastAsia="Times New Roman"/>
          <w:sz w:val="23"/>
          <w:szCs w:val="23"/>
          <w:color w:val="1A1A1A"/>
          <w:spacing w:val="-13"/>
          <w:w w:val="100"/>
        </w:rPr>
        <w:t>.</w:t>
      </w:r>
      <w:r>
        <w:rPr>
          <w:rFonts w:ascii="Times New Roman" w:hAnsi="Times New Roman" w:cs="Times New Roman" w:eastAsia="Times New Roman"/>
          <w:sz w:val="23"/>
          <w:szCs w:val="23"/>
          <w:color w:val="595959"/>
          <w:spacing w:val="0"/>
          <w:w w:val="100"/>
        </w:rPr>
        <w:t>6</w:t>
      </w:r>
      <w:r>
        <w:rPr>
          <w:rFonts w:ascii="Times New Roman" w:hAnsi="Times New Roman" w:cs="Times New Roman" w:eastAsia="Times New Roman"/>
          <w:sz w:val="23"/>
          <w:szCs w:val="23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44444"/>
          <w:spacing w:val="0"/>
          <w:w w:val="100"/>
        </w:rPr>
        <w:t>Subsequent</w:t>
      </w:r>
      <w:r>
        <w:rPr>
          <w:rFonts w:ascii="Times New Roman" w:hAnsi="Times New Roman" w:cs="Times New Roman" w:eastAsia="Times New Roman"/>
          <w:sz w:val="23"/>
          <w:szCs w:val="23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33333"/>
          <w:spacing w:val="0"/>
          <w:w w:val="100"/>
        </w:rPr>
        <w:t>leg</w:t>
      </w:r>
      <w:r>
        <w:rPr>
          <w:rFonts w:ascii="Times New Roman" w:hAnsi="Times New Roman" w:cs="Times New Roman" w:eastAsia="Times New Roman"/>
          <w:sz w:val="23"/>
          <w:szCs w:val="23"/>
          <w:color w:val="333333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23"/>
          <w:szCs w:val="23"/>
          <w:color w:val="595959"/>
          <w:spacing w:val="-7"/>
          <w:w w:val="100"/>
        </w:rPr>
        <w:t>s</w:t>
      </w:r>
      <w:r>
        <w:rPr>
          <w:rFonts w:ascii="Times New Roman" w:hAnsi="Times New Roman" w:cs="Times New Roman" w:eastAsia="Times New Roman"/>
          <w:sz w:val="23"/>
          <w:szCs w:val="23"/>
          <w:color w:val="333333"/>
          <w:spacing w:val="0"/>
          <w:w w:val="100"/>
        </w:rPr>
        <w:t>lation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36" w:after="0" w:line="490" w:lineRule="auto"/>
        <w:ind w:left="551" w:right="47" w:firstLine="636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5"/>
        </w:rPr>
        <w:t>Feb111ar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2008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amendin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Flemi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B.S.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7"/>
        </w:rPr>
        <w:t>21.11.2008)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added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evi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7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7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bili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Brussel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ecepti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inform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non-Dutc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speakin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about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socio-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offering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bri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A3A3A3"/>
          <w:spacing w:val="-1"/>
          <w:w w:val="1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3"/>
        </w:rPr>
        <w:t>wiU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7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service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sixty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school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day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1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registratio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7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17).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7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amendment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facilitatin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minor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f()r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resi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6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Brussel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Capit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ssess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oth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primar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labour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professionall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5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oye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primar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8"/>
        </w:rPr>
        <w:t>progra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exercise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activi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ake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a1t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4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2"/>
          <w:w w:val="122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2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2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95959"/>
          <w:spacing w:val="0"/>
          <w:w w:val="122"/>
        </w:rPr>
        <w:t>§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0" w:after="0" w:line="211" w:lineRule="exact"/>
        <w:ind w:left="551" w:right="7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6).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9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3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combine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wor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1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6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0" w:lineRule="auto"/>
        <w:ind w:left="551" w:right="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egar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required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follo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ori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ntat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fulfil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igation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5"/>
        </w:rPr>
        <w:t>duri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fmthe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procedur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provided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applicatio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subm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least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month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before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7"/>
        </w:rPr>
        <w:t>a1t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1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95959"/>
          <w:spacing w:val="0"/>
          <w:w w:val="100"/>
        </w:rPr>
        <w:t>§</w:t>
      </w:r>
      <w:r>
        <w:rPr>
          <w:rFonts w:ascii="Times New Roman" w:hAnsi="Times New Roman" w:cs="Times New Roman" w:eastAsia="Times New Roman"/>
          <w:sz w:val="20"/>
          <w:szCs w:val="20"/>
          <w:color w:val="59595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18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7"/>
          <w:w w:val="11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7"/>
          <w:w w:val="100"/>
        </w:rPr>
        <w:t>°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6"/>
        </w:rPr>
        <w:t>U1e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integr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m-seeker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consider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U1ings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7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77777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77777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0"/>
        </w:rPr>
        <w:t>radical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16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ange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were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4"/>
          <w:w w:val="100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serv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6"/>
          <w:w w:val="93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3"/>
        </w:rPr>
        <w:t>ecree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3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7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bn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3"/>
          <w:w w:val="7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2"/>
        </w:rPr>
        <w:t>east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3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3"/>
        </w:rPr>
        <w:t>manifest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3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3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and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subse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egislatio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7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</w:rPr>
        <w:t>yzed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esearc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3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9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-31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decrease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expected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exe1t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longer.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57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333333"/>
          <w:spacing w:val="0"/>
          <w:w w:val="103"/>
        </w:rPr>
        <w:t>69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77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2"/>
          <w:szCs w:val="22"/>
          <w:color w:val="484848"/>
          <w:spacing w:val="-3"/>
          <w:w w:val="100"/>
        </w:rPr>
        <w:t>6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-12"/>
          <w:w w:val="100"/>
        </w:rPr>
        <w:t>.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84848"/>
          <w:spacing w:val="-5"/>
          <w:w w:val="100"/>
        </w:rPr>
        <w:t>F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484848"/>
          <w:spacing w:val="0"/>
          <w:w w:val="100"/>
        </w:rPr>
        <w:t>emi</w:t>
      </w:r>
      <w:r>
        <w:rPr>
          <w:rFonts w:ascii="Times New Roman" w:hAnsi="Times New Roman" w:cs="Times New Roman" w:eastAsia="Times New Roman"/>
          <w:sz w:val="22"/>
          <w:szCs w:val="22"/>
          <w:color w:val="484848"/>
          <w:spacing w:val="-14"/>
          <w:w w:val="100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9"/>
        </w:rPr>
        <w:t>pa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5"/>
          <w:w w:val="110"/>
        </w:rPr>
        <w:t>r</w:t>
      </w:r>
      <w:r>
        <w:rPr>
          <w:rFonts w:ascii="Times New Roman" w:hAnsi="Times New Roman" w:cs="Times New Roman" w:eastAsia="Times New Roman"/>
          <w:sz w:val="22"/>
          <w:szCs w:val="22"/>
          <w:color w:val="131313"/>
          <w:spacing w:val="14"/>
          <w:w w:val="95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98"/>
        </w:rPr>
        <w:t>iamentr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13"/>
          <w:w w:val="99"/>
        </w:rPr>
        <w:t>u</w:t>
      </w:r>
      <w:r>
        <w:rPr>
          <w:rFonts w:ascii="Times New Roman" w:hAnsi="Times New Roman" w:cs="Times New Roman" w:eastAsia="Times New Roman"/>
          <w:sz w:val="22"/>
          <w:szCs w:val="22"/>
          <w:color w:val="575757"/>
          <w:spacing w:val="0"/>
          <w:w w:val="134"/>
        </w:rPr>
        <w:t>y</w:t>
      </w:r>
      <w:r>
        <w:rPr>
          <w:rFonts w:ascii="Times New Roman" w:hAnsi="Times New Roman" w:cs="Times New Roman" w:eastAsia="Times New Roman"/>
          <w:sz w:val="22"/>
          <w:szCs w:val="22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84848"/>
          <w:spacing w:val="0"/>
          <w:w w:val="106"/>
        </w:rPr>
        <w:t>elections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491" w:lineRule="auto"/>
        <w:ind w:left="539" w:right="72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4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7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ich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containe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'tr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1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ditiona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rtain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B8B8B8"/>
          <w:spacing w:val="-4"/>
          <w:w w:val="5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rogram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consiste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demand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reserve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vac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service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2"/>
          <w:w w:val="9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1"/>
        </w:rPr>
        <w:t>·ee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4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gt·e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Touchin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egrati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adjust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legislatio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99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6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securit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1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"adapt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6"/>
        </w:rPr>
        <w:t>retum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4"/>
          <w:w w:val="107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sta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Flander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follo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own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exp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Vl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6"/>
        </w:rPr>
        <w:t>ru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8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Belan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5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2009).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12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propo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16"/>
        </w:rPr>
        <w:t>consist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Dut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esson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1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3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ulminati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mandatory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exam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exam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btai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pennanent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residency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2"/>
        </w:rPr>
        <w:t>t11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7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successfull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ogram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fulfill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7"/>
        </w:rPr>
        <w:t>civic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obligation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8"/>
          <w:w w:val="9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9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promisin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foundation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societ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Furthermor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advocate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vatio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ultu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identit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multicultural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thinki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7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9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2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9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5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8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terminatio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subsidization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Isl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oc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uslim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religiou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communitie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sprea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messages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ardin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abolitio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Snelbelgwe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21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allowi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6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4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E6678C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E6678C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Instea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3"/>
          <w:w w:val="104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8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propo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princip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1"/>
        </w:rPr>
        <w:t>origi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ivi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origi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3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ecome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Belgian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national.it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votin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abolitio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mu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9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79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4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1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claimin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3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ull-f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1"/>
        </w:rPr>
        <w:t>citizens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3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trict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6" w:after="0" w:line="490" w:lineRule="auto"/>
        <w:ind w:left="551" w:right="6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uchi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acconunodate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center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area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duri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cla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uncha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hl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ght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5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8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abuse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allowi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9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itic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B8B8B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B8B8B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abolishin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8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2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7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3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0"/>
          <w:w w:val="139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84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86" w:lineRule="exact"/>
        <w:ind w:left="4560" w:right="4106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5"/>
        </w:rPr>
        <w:t>70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240" w:lineRule="auto"/>
        <w:ind w:left="551" w:right="11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stricte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repatriatio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illegal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6"/>
          <w:w w:val="86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2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6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je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generalize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regularization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42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remaine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negative.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4" w:lineRule="auto"/>
        <w:ind w:left="551" w:right="81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impediment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assimilatio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foreigner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claime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existin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shoul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drasticall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tightene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Relat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wishe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Belgiu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exam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agenc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justi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basic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knowledge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Dut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0" w:lineRule="auto"/>
        <w:ind w:left="551" w:right="5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parliamenta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election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large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disappointin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99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exp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rience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ector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consequentl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seat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house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Rihou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4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abs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winne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election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lliance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5"/>
        </w:rPr>
        <w:t>(N-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22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6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greate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autonom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compulsory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stricte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laws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eference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highl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(N-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3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500" w:lineRule="auto"/>
        <w:ind w:left="551" w:right="74" w:firstLine="-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6262"/>
          <w:w w:val="108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4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hough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cettai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nationalist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ewpoint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99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ithe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oppose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whole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wante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7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6"/>
        </w:rPr>
        <w:t>nc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modera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apparen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aso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winnin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PRR.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D4D4D"/>
          <w:spacing w:val="0"/>
          <w:w w:val="100"/>
        </w:rPr>
        <w:t>6.8</w:t>
      </w:r>
      <w:r>
        <w:rPr>
          <w:rFonts w:ascii="Times New Roman" w:hAnsi="Times New Roman" w:cs="Times New Roman" w:eastAsia="Times New Roman"/>
          <w:sz w:val="23"/>
          <w:szCs w:val="23"/>
          <w:color w:val="4D4D4D"/>
          <w:spacing w:val="56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D4D4D"/>
          <w:spacing w:val="0"/>
          <w:w w:val="100"/>
        </w:rPr>
        <w:t>Subsequent</w:t>
      </w:r>
      <w:r>
        <w:rPr>
          <w:rFonts w:ascii="Times New Roman" w:hAnsi="Times New Roman" w:cs="Times New Roman" w:eastAsia="Times New Roman"/>
          <w:sz w:val="23"/>
          <w:szCs w:val="23"/>
          <w:color w:val="4D4D4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63636"/>
          <w:spacing w:val="0"/>
          <w:w w:val="100"/>
        </w:rPr>
        <w:t>legislation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48" w:after="0" w:line="486" w:lineRule="auto"/>
        <w:ind w:left="551" w:right="50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pape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Mandator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!n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urgering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2009-2014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release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Octobe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particular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reunification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presente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basic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followe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migran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origi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luntar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fi·ee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charge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preparin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their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life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Belgiu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facilitatin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subsequent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9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successfull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passe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evaluatio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tes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consistin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component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5"/>
        </w:rPr>
        <w:t>able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0"/>
          <w:w w:val="9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4"/>
        </w:rPr>
        <w:t>present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8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5"/>
        </w:rPr>
        <w:t>cettificate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6"/>
          <w:w w:val="9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3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4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3"/>
        </w:rPr>
        <w:t>Dutc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3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6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3"/>
        </w:rPr>
        <w:t>language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1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4"/>
        </w:rPr>
        <w:t>least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3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100"/>
        </w:rPr>
        <w:t>A2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85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3"/>
          <w:w w:val="85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88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-1"/>
          <w:w w:val="87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4"/>
          <w:w w:val="100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C7C7C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were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19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awarde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8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wit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17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6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naturalization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certificate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nsequent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earlie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start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assimilatio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positiv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Fmthenuor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specific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6"/>
        </w:rPr>
        <w:t>progra11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8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illiterate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ional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perspect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disable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handicappe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tlt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expandin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range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ntial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This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auto"/>
        <w:ind w:left="551" w:right="9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contributio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profe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growt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groups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7"/>
        </w:rPr>
        <w:t>111igrant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0" w:after="0" w:line="240" w:lineRule="auto"/>
        <w:ind w:left="4560" w:right="409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63636"/>
          <w:spacing w:val="0"/>
          <w:w w:val="119"/>
        </w:rPr>
        <w:t>71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149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9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03030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2009-2014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nta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any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restrict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</w:rPr>
        <w:t>regat·din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</w:rPr>
        <w:t>immigran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9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2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94" w:lineRule="auto"/>
        <w:ind w:left="551" w:right="15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Islamic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eadscarves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sal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nta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1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Rihou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39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3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39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4"/>
          <w:w w:val="13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mmunit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(2009)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pup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7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staf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ligio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marki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patticula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Islamic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adsca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ves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catio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titut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86" w:lineRule="auto"/>
        <w:ind w:left="551" w:right="14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changes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exc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ibiti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wearin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marking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titutio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8"/>
          <w:w w:val="10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mis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nta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8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3"/>
          <w:w w:val="108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gar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ilitati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assimi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AFAFAF"/>
          <w:spacing w:val="-8"/>
          <w:w w:val="5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pecial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dis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iUi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mentione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previous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thing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C1C1C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C1C1C1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radic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1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26262"/>
          <w:spacing w:val="-5"/>
          <w:w w:val="100"/>
        </w:rPr>
        <w:t>V</w:t>
      </w:r>
      <w:r>
        <w:rPr>
          <w:rFonts w:ascii="Times New Roman" w:hAnsi="Times New Roman" w:cs="Times New Roman" w:eastAsia="Times New Roman"/>
          <w:sz w:val="20"/>
          <w:szCs w:val="20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ecisi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Isl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ad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6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cati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stit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implementation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claim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20"/>
          <w:szCs w:val="20"/>
          <w:color w:val="626262"/>
          <w:spacing w:val="-10"/>
          <w:w w:val="100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8A8A8A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8A8A8A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3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moderate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494" w:lineRule="auto"/>
        <w:ind w:left="551" w:right="17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tabl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0"/>
          <w:w w:val="100"/>
        </w:rPr>
        <w:t>11</w:t>
      </w:r>
      <w:r>
        <w:rPr>
          <w:rFonts w:ascii="Times New Roman" w:hAnsi="Times New Roman" w:cs="Times New Roman" w:eastAsia="Times New Roman"/>
          <w:sz w:val="18"/>
          <w:szCs w:val="18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2)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ovide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5"/>
        </w:rPr>
        <w:t>2003-200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3"/>
          <w:w w:val="105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ssi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9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-1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ral.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86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-23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  <w:i/>
          <w:position w:val="-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4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  <w:i/>
          <w:position w:val="-1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  <w:i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10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  <w:i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2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VB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  <w:i/>
          <w:position w:val="-1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0"/>
          <w:w w:val="100"/>
          <w:i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52"/>
          <w:spacing w:val="5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04"/>
          <w:i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14"/>
          <w:i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  <w:i/>
          <w:position w:val="-1"/>
        </w:rPr>
        <w:t>igration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5" w:after="0" w:line="30" w:lineRule="exact"/>
        <w:jc w:val="left"/>
        <w:rPr>
          <w:sz w:val="3"/>
          <w:szCs w:val="3"/>
        </w:rPr>
      </w:pPr>
      <w:rPr/>
      <w:r>
        <w:rPr>
          <w:sz w:val="3"/>
          <w:szCs w:val="3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03.266144" w:type="dxa"/>
      </w:tblPr>
      <w:tblGrid/>
      <w:tr>
        <w:trPr>
          <w:trHeight w:val="312" w:hRule="exact"/>
        </w:trPr>
        <w:tc>
          <w:tcPr>
            <w:tcW w:w="2279" w:type="dxa"/>
            <w:tcBorders>
              <w:top w:val="single" w:sz="9.596776" w:space="0" w:color="8C8C8C"/>
              <w:bottom w:val="single" w:sz="4.798384" w:space="0" w:color="747474"/>
              <w:left w:val="single" w:sz="9.596776" w:space="0" w:color="7C7C7C"/>
              <w:right w:val="single" w:sz="9.596776" w:space="0" w:color="777777"/>
            </w:tcBorders>
          </w:tcPr>
          <w:p>
            <w:pPr>
              <w:spacing w:before="57" w:after="0" w:line="240" w:lineRule="auto"/>
              <w:ind w:left="915" w:right="882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12"/>
              </w:rPr>
              <w:t>Year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25" w:type="dxa"/>
            <w:tcBorders>
              <w:top w:val="single" w:sz="9.596776" w:space="0" w:color="8C8C8C"/>
              <w:bottom w:val="single" w:sz="4.798384" w:space="0" w:color="747474"/>
              <w:left w:val="single" w:sz="9.596776" w:space="0" w:color="777777"/>
              <w:right w:val="single" w:sz="4.798384" w:space="0" w:color="575757"/>
            </w:tcBorders>
          </w:tcPr>
          <w:p>
            <w:pPr>
              <w:spacing w:before="57" w:after="0" w:line="240" w:lineRule="auto"/>
              <w:ind w:left="3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11"/>
              </w:rPr>
              <w:t>J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10"/>
                <w:w w:val="111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111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4"/>
                <w:w w:val="111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221"/>
              </w:rPr>
              <w:t>ra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5"/>
                <w:w w:val="221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107"/>
              </w:rPr>
              <w:t>ion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511" w:type="dxa"/>
            <w:tcBorders>
              <w:top w:val="single" w:sz="9.596776" w:space="0" w:color="8C8C8C"/>
              <w:bottom w:val="single" w:sz="4.798384" w:space="0" w:color="4B4B4B"/>
              <w:left w:val="single" w:sz="4.798384" w:space="0" w:color="575757"/>
              <w:right w:val="single" w:sz="4.798384" w:space="0" w:color="545454"/>
            </w:tcBorders>
          </w:tcPr>
          <w:p>
            <w:pPr>
              <w:spacing w:before="45" w:after="0" w:line="240" w:lineRule="auto"/>
              <w:ind w:left="96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0"/>
                <w:w w:val="114"/>
              </w:rPr>
              <w:t>labou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0"/>
                <w:w w:val="114"/>
              </w:rPr>
              <w:t>r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8"/>
                <w:w w:val="114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0"/>
                <w:w w:val="114"/>
              </w:rPr>
              <w:t>migration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9.596776" w:space="0" w:color="8C8C8C"/>
              <w:bottom w:val="single" w:sz="4.798384" w:space="0" w:color="4B4B4B"/>
              <w:left w:val="single" w:sz="4.798384" w:space="0" w:color="545454"/>
              <w:right w:val="single" w:sz="4.798384" w:space="0" w:color="484848"/>
            </w:tcBorders>
          </w:tcPr>
          <w:p>
            <w:pPr>
              <w:spacing w:before="45" w:after="0" w:line="240" w:lineRule="auto"/>
              <w:ind w:left="26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6"/>
              </w:rPr>
              <w:t>Asylum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99" w:type="dxa"/>
            <w:tcBorders>
              <w:top w:val="single" w:sz="9.596776" w:space="0" w:color="8C8C8C"/>
              <w:bottom w:val="single" w:sz="4.798384" w:space="0" w:color="4B4B4B"/>
              <w:left w:val="single" w:sz="4.798384" w:space="0" w:color="484848"/>
              <w:right w:val="single" w:sz="4.798384" w:space="0" w:color="484848"/>
            </w:tcBorders>
          </w:tcPr>
          <w:p>
            <w:pPr>
              <w:spacing w:before="45" w:after="0" w:line="240" w:lineRule="auto"/>
              <w:ind w:left="156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w w:val="96"/>
              </w:rPr>
              <w:t>f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w w:val="95"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-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6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9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-6"/>
                <w:w w:val="128"/>
              </w:rPr>
              <w:t>r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6"/>
                <w:w w:val="111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99"/>
              </w:rPr>
              <w:t>u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-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4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2"/>
                <w:w w:val="103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103"/>
              </w:rPr>
              <w:t>f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-10"/>
                <w:w w:val="102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11"/>
              </w:rPr>
              <w:t>cation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28" w:hRule="exact"/>
        </w:trPr>
        <w:tc>
          <w:tcPr>
            <w:tcW w:w="2279" w:type="dxa"/>
            <w:tcBorders>
              <w:top w:val="single" w:sz="4.798384" w:space="0" w:color="747474"/>
              <w:bottom w:val="single" w:sz="9.596776" w:space="0" w:color="8C8C8C"/>
              <w:left w:val="single" w:sz="9.596776" w:space="0" w:color="7C7C7C"/>
              <w:right w:val="single" w:sz="9.596776" w:space="0" w:color="777777"/>
            </w:tcBorders>
          </w:tcPr>
          <w:p>
            <w:pPr>
              <w:spacing w:before="15" w:after="0" w:line="195" w:lineRule="exact"/>
              <w:ind w:left="915" w:right="884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9"/>
              </w:rPr>
              <w:t>2004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25" w:type="dxa"/>
            <w:tcBorders>
              <w:top w:val="single" w:sz="4.798384" w:space="0" w:color="747474"/>
              <w:bottom w:val="single" w:sz="9.596776" w:space="0" w:color="8C8C8C"/>
              <w:left w:val="single" w:sz="9.596776" w:space="0" w:color="777777"/>
              <w:right w:val="single" w:sz="4.798384" w:space="0" w:color="575757"/>
            </w:tcBorders>
          </w:tcPr>
          <w:p>
            <w:pPr>
              <w:spacing w:before="15" w:after="0" w:line="195" w:lineRule="exact"/>
              <w:ind w:left="699" w:right="706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511" w:type="dxa"/>
            <w:tcBorders>
              <w:top w:val="single" w:sz="4.798384" w:space="0" w:color="4B4B4B"/>
              <w:bottom w:val="single" w:sz="9.596776" w:space="0" w:color="8C8C8C"/>
              <w:left w:val="single" w:sz="4.798384" w:space="0" w:color="575757"/>
              <w:right w:val="single" w:sz="4.798384" w:space="0" w:color="545454"/>
            </w:tcBorders>
          </w:tcPr>
          <w:p>
            <w:pPr>
              <w:spacing w:before="15" w:after="0" w:line="195" w:lineRule="exact"/>
              <w:ind w:left="639" w:right="658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4.798384" w:space="0" w:color="4B4B4B"/>
              <w:bottom w:val="single" w:sz="9.596776" w:space="0" w:color="8C8C8C"/>
              <w:left w:val="single" w:sz="4.798384" w:space="0" w:color="545454"/>
              <w:right w:val="single" w:sz="4.798384" w:space="0" w:color="484848"/>
            </w:tcBorders>
          </w:tcPr>
          <w:p>
            <w:pPr>
              <w:spacing w:before="15" w:after="0" w:line="195" w:lineRule="exact"/>
              <w:ind w:left="447" w:right="451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7"/>
              </w:rPr>
              <w:t>-I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99" w:type="dxa"/>
            <w:tcBorders>
              <w:top w:val="single" w:sz="4.798384" w:space="0" w:color="4B4B4B"/>
              <w:bottom w:val="single" w:sz="9.596776" w:space="0" w:color="8C8C8C"/>
              <w:left w:val="single" w:sz="4.798384" w:space="0" w:color="484848"/>
              <w:right w:val="single" w:sz="4.798384" w:space="0" w:color="484848"/>
            </w:tcBorders>
          </w:tcPr>
          <w:p>
            <w:pPr>
              <w:spacing w:before="15" w:after="0" w:line="195" w:lineRule="exact"/>
              <w:ind w:left="783" w:right="786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7"/>
              </w:rPr>
              <w:t>-I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70" w:hRule="exact"/>
        </w:trPr>
        <w:tc>
          <w:tcPr>
            <w:tcW w:w="2279" w:type="dxa"/>
            <w:tcBorders>
              <w:top w:val="single" w:sz="9.596776" w:space="0" w:color="8C8C8C"/>
              <w:bottom w:val="single" w:sz="4.798384" w:space="0" w:color="4F4F4F"/>
              <w:left w:val="single" w:sz="9.596776" w:space="0" w:color="7C7C7C"/>
              <w:right w:val="single" w:sz="9.596776" w:space="0" w:color="777777"/>
            </w:tcBorders>
          </w:tcPr>
          <w:p>
            <w:pPr>
              <w:spacing w:before="45" w:after="0" w:line="240" w:lineRule="auto"/>
              <w:ind w:left="915" w:right="884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9"/>
              </w:rPr>
              <w:t>2007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25" w:type="dxa"/>
            <w:tcBorders>
              <w:top w:val="single" w:sz="9.596776" w:space="0" w:color="8C8C8C"/>
              <w:bottom w:val="single" w:sz="4.798384" w:space="0" w:color="4F4F4F"/>
              <w:left w:val="single" w:sz="9.596776" w:space="0" w:color="777777"/>
              <w:right w:val="single" w:sz="4.798384" w:space="0" w:color="575757"/>
            </w:tcBorders>
          </w:tcPr>
          <w:p>
            <w:pPr>
              <w:spacing w:before="45" w:after="0" w:line="240" w:lineRule="auto"/>
              <w:ind w:left="699" w:right="706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511" w:type="dxa"/>
            <w:tcBorders>
              <w:top w:val="single" w:sz="9.596776" w:space="0" w:color="8C8C8C"/>
              <w:bottom w:val="single" w:sz="4.798384" w:space="0" w:color="4F4F4F"/>
              <w:left w:val="single" w:sz="4.798384" w:space="0" w:color="575757"/>
              <w:right w:val="single" w:sz="4.798384" w:space="0" w:color="545454"/>
            </w:tcBorders>
          </w:tcPr>
          <w:p>
            <w:pPr>
              <w:spacing w:before="45" w:after="0" w:line="240" w:lineRule="auto"/>
              <w:ind w:left="639" w:right="626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5"/>
              </w:rPr>
              <w:t>-1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9.596776" w:space="0" w:color="8C8C8C"/>
              <w:bottom w:val="single" w:sz="4.798384" w:space="0" w:color="4F4F4F"/>
              <w:left w:val="single" w:sz="4.798384" w:space="0" w:color="545454"/>
              <w:right w:val="single" w:sz="4.798384" w:space="0" w:color="484848"/>
            </w:tcBorders>
          </w:tcPr>
          <w:p>
            <w:pPr>
              <w:spacing w:before="45" w:after="0" w:line="240" w:lineRule="auto"/>
              <w:ind w:left="447" w:right="454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-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99" w:type="dxa"/>
            <w:tcBorders>
              <w:top w:val="single" w:sz="9.596776" w:space="0" w:color="8C8C8C"/>
              <w:bottom w:val="single" w:sz="4.798384" w:space="0" w:color="4F4F4F"/>
              <w:left w:val="single" w:sz="4.798384" w:space="0" w:color="484848"/>
              <w:right w:val="single" w:sz="4.798384" w:space="0" w:color="484848"/>
            </w:tcBorders>
          </w:tcPr>
          <w:p>
            <w:pPr>
              <w:spacing w:before="45" w:after="0" w:line="240" w:lineRule="auto"/>
              <w:ind w:left="783" w:right="79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-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82" w:hRule="exact"/>
        </w:trPr>
        <w:tc>
          <w:tcPr>
            <w:tcW w:w="2279" w:type="dxa"/>
            <w:tcBorders>
              <w:top w:val="single" w:sz="4.798384" w:space="0" w:color="4F4F4F"/>
              <w:bottom w:val="single" w:sz="9.596776" w:space="0" w:color="8C8C8C"/>
              <w:left w:val="single" w:sz="9.596776" w:space="0" w:color="7C7C7C"/>
              <w:right w:val="single" w:sz="9.596776" w:space="0" w:color="777777"/>
            </w:tcBorders>
          </w:tcPr>
          <w:p>
            <w:pPr>
              <w:spacing w:before="57" w:after="0" w:line="240" w:lineRule="auto"/>
              <w:ind w:left="915" w:right="884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9"/>
              </w:rPr>
              <w:t>2009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25" w:type="dxa"/>
            <w:tcBorders>
              <w:top w:val="single" w:sz="4.798384" w:space="0" w:color="4F4F4F"/>
              <w:bottom w:val="single" w:sz="9.596776" w:space="0" w:color="8C8C8C"/>
              <w:left w:val="single" w:sz="9.596776" w:space="0" w:color="777777"/>
              <w:right w:val="single" w:sz="4.798384" w:space="0" w:color="575757"/>
            </w:tcBorders>
          </w:tcPr>
          <w:p>
            <w:pPr>
              <w:spacing w:before="57" w:after="0" w:line="240" w:lineRule="auto"/>
              <w:ind w:left="699" w:right="706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511" w:type="dxa"/>
            <w:tcBorders>
              <w:top w:val="single" w:sz="4.798384" w:space="0" w:color="4F4F4F"/>
              <w:bottom w:val="single" w:sz="9.596776" w:space="0" w:color="8C8C8C"/>
              <w:left w:val="single" w:sz="4.798384" w:space="0" w:color="575757"/>
              <w:right w:val="single" w:sz="4.798384" w:space="0" w:color="545454"/>
            </w:tcBorders>
          </w:tcPr>
          <w:p>
            <w:pPr>
              <w:spacing w:before="57" w:after="0" w:line="240" w:lineRule="auto"/>
              <w:ind w:left="663" w:right="653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128" w:type="dxa"/>
            <w:tcBorders>
              <w:top w:val="single" w:sz="4.798384" w:space="0" w:color="4F4F4F"/>
              <w:bottom w:val="single" w:sz="9.596776" w:space="0" w:color="8C8C8C"/>
              <w:left w:val="single" w:sz="4.798384" w:space="0" w:color="545454"/>
              <w:right w:val="single" w:sz="4.798384" w:space="0" w:color="484848"/>
            </w:tcBorders>
          </w:tcPr>
          <w:p>
            <w:pPr>
              <w:spacing w:before="57" w:after="0" w:line="240" w:lineRule="auto"/>
              <w:ind w:left="447" w:right="451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7"/>
              </w:rPr>
              <w:t>-I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99" w:type="dxa"/>
            <w:tcBorders>
              <w:top w:val="single" w:sz="4.798384" w:space="0" w:color="4F4F4F"/>
              <w:bottom w:val="single" w:sz="9.596776" w:space="0" w:color="8C8C8C"/>
              <w:left w:val="single" w:sz="4.798384" w:space="0" w:color="484848"/>
              <w:right w:val="single" w:sz="4.798384" w:space="0" w:color="484848"/>
            </w:tcBorders>
          </w:tcPr>
          <w:p>
            <w:pPr>
              <w:spacing w:before="57" w:after="0" w:line="240" w:lineRule="auto"/>
              <w:ind w:left="783" w:right="786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7"/>
              </w:rPr>
              <w:t>-I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</w:tbl>
    <w:p>
      <w:pPr>
        <w:spacing w:before="7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11"/>
          <w:i/>
          <w:position w:val="-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1"/>
          <w:i/>
          <w:position w:val="-1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11"/>
          <w:i/>
          <w:position w:val="-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1"/>
          <w:i/>
          <w:position w:val="-1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1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11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  <w:i/>
          <w:position w:val="-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1"/>
          <w:i/>
          <w:position w:val="-1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212121"/>
          <w:spacing w:val="0"/>
          <w:w w:val="116"/>
          <w:i/>
          <w:position w:val="-1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  <w:i/>
          <w:position w:val="-1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3" w:after="0" w:line="20" w:lineRule="exact"/>
        <w:jc w:val="left"/>
        <w:rPr>
          <w:sz w:val="2"/>
          <w:szCs w:val="2"/>
        </w:rPr>
      </w:pPr>
      <w:rPr/>
      <w:r>
        <w:rPr>
          <w:sz w:val="2"/>
          <w:szCs w:val="2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15.262108" w:type="dxa"/>
      </w:tblPr>
      <w:tblGrid/>
      <w:tr>
        <w:trPr>
          <w:trHeight w:val="258" w:hRule="exact"/>
        </w:trPr>
        <w:tc>
          <w:tcPr>
            <w:tcW w:w="2273" w:type="dxa"/>
            <w:tcBorders>
              <w:top w:val="single" w:sz="9.596776" w:space="0" w:color="7C7C7C"/>
              <w:bottom w:val="single" w:sz="4.798384" w:space="0" w:color="484848"/>
              <w:left w:val="single" w:sz="9.596776" w:space="0" w:color="7C7C7C"/>
              <w:right w:val="single" w:sz="4.798384" w:space="0" w:color="4F4F4F"/>
            </w:tcBorders>
          </w:tcPr>
          <w:p>
            <w:pPr>
              <w:spacing w:before="33" w:after="0" w:line="240" w:lineRule="auto"/>
              <w:ind w:left="6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0"/>
              </w:rPr>
              <w:t>Year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0"/>
              </w:rPr>
              <w:t>,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0"/>
                <w:w w:val="102"/>
              </w:rPr>
              <w:t>p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1"/>
                <w:w w:val="102"/>
              </w:rPr>
              <w:t>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0"/>
                <w:w w:val="98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2"/>
                <w:w w:val="98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1"/>
              </w:rPr>
              <w:t>cy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31" w:type="dxa"/>
            <w:tcBorders>
              <w:top w:val="single" w:sz="9.596776" w:space="0" w:color="7C7C7C"/>
              <w:bottom w:val="single" w:sz="4.798384" w:space="0" w:color="484848"/>
              <w:left w:val="single" w:sz="4.798384" w:space="0" w:color="4F4F4F"/>
              <w:right w:val="single" w:sz="4.798384" w:space="0" w:color="545454"/>
            </w:tcBorders>
          </w:tcPr>
          <w:p>
            <w:pPr>
              <w:spacing w:before="33" w:after="0" w:line="240" w:lineRule="auto"/>
              <w:ind w:left="372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w w:val="118"/>
              </w:rPr>
              <w:t>Integra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5"/>
                <w:w w:val="118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2"/>
                <w:w w:val="94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10"/>
              </w:rPr>
              <w:t>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9.596776" w:space="0" w:color="7C7C7C"/>
              <w:bottom w:val="single" w:sz="4.798384" w:space="0" w:color="484848"/>
              <w:left w:val="single" w:sz="4.798384" w:space="0" w:color="545454"/>
              <w:right w:val="single" w:sz="4.798384" w:space="0" w:color="545454"/>
            </w:tcBorders>
          </w:tcPr>
          <w:p>
            <w:pPr>
              <w:spacing w:before="33" w:after="0" w:line="240" w:lineRule="auto"/>
              <w:ind w:left="228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w w:val="102"/>
              </w:rPr>
              <w:t>la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-3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6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100"/>
              </w:rPr>
              <w:t>ur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0"/>
                <w:w w:val="114"/>
              </w:rPr>
              <w:t>migration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00" w:type="dxa"/>
            <w:tcBorders>
              <w:top w:val="single" w:sz="9.596776" w:space="0" w:color="7C7C7C"/>
              <w:bottom w:val="single" w:sz="4.798384" w:space="0" w:color="484848"/>
              <w:left w:val="single" w:sz="4.798384" w:space="0" w:color="545454"/>
              <w:right w:val="single" w:sz="4.798384" w:space="0" w:color="575757"/>
            </w:tcBorders>
          </w:tcPr>
          <w:p>
            <w:pPr>
              <w:spacing w:before="33" w:after="0" w:line="240" w:lineRule="auto"/>
              <w:ind w:left="156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w w:val="102"/>
              </w:rPr>
              <w:t>As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6"/>
                <w:w w:val="102"/>
              </w:rPr>
              <w:t>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106"/>
              </w:rPr>
              <w:t>lum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823" w:type="dxa"/>
            <w:tcBorders>
              <w:top w:val="single" w:sz="9.596776" w:space="0" w:color="7C7C7C"/>
              <w:bottom w:val="single" w:sz="4.798384" w:space="0" w:color="484848"/>
              <w:left w:val="single" w:sz="4.798384" w:space="0" w:color="575757"/>
              <w:right w:val="single" w:sz="4.798384" w:space="0" w:color="383838"/>
            </w:tcBorders>
          </w:tcPr>
          <w:p>
            <w:pPr>
              <w:spacing w:before="33" w:after="0" w:line="240" w:lineRule="auto"/>
              <w:ind w:left="156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0"/>
              </w:rPr>
              <w:t>famil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-6"/>
                <w:w w:val="128"/>
              </w:rPr>
              <w:t>r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6"/>
                <w:w w:val="111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0"/>
                <w:w w:val="99"/>
              </w:rPr>
              <w:t>u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-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0"/>
                <w:w w:val="113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12121"/>
                <w:spacing w:val="2"/>
                <w:w w:val="112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0"/>
                <w:w w:val="90"/>
              </w:rPr>
              <w:t>f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3"/>
                <w:w w:val="89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18"/>
              </w:rPr>
              <w:t>ca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5"/>
                <w:w w:val="118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30303"/>
                <w:spacing w:val="2"/>
                <w:w w:val="94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10"/>
              </w:rPr>
              <w:t>on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420" w:hRule="exact"/>
        </w:trPr>
        <w:tc>
          <w:tcPr>
            <w:tcW w:w="2273" w:type="dxa"/>
            <w:tcBorders>
              <w:top w:val="single" w:sz="4.798384" w:space="0" w:color="484848"/>
              <w:bottom w:val="single" w:sz="4.798384" w:space="0" w:color="444444"/>
              <w:left w:val="single" w:sz="9.596776" w:space="0" w:color="7C7C7C"/>
              <w:right w:val="single" w:sz="4.798384" w:space="0" w:color="4F4F4F"/>
            </w:tcBorders>
          </w:tcPr>
          <w:p>
            <w:pPr>
              <w:spacing w:before="0" w:after="0" w:line="193" w:lineRule="exact"/>
              <w:ind w:left="51" w:right="58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2003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0"/>
                <w:w w:val="109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0"/>
                <w:w w:val="109"/>
              </w:rPr>
              <w:t>De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-9"/>
                <w:w w:val="109"/>
              </w:rPr>
              <w:t>c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109"/>
              </w:rPr>
              <w:t>ree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-8"/>
                <w:w w:val="109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-8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12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8"/>
                <w:w w:val="112"/>
              </w:rPr>
              <w:t>h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2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-10"/>
                <w:w w:val="112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2"/>
              </w:rPr>
              <w:t>Flemi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2"/>
                <w:w w:val="103"/>
              </w:rPr>
              <w:t>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1"/>
              </w:rPr>
              <w:t>h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  <w:p>
            <w:pPr>
              <w:spacing w:before="8" w:after="0" w:line="240" w:lineRule="auto"/>
              <w:ind w:left="435" w:right="413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92"/>
              </w:rPr>
              <w:t>inte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92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92"/>
              </w:rPr>
              <w:t>&gt;,ratio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92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6"/>
                <w:w w:val="92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81"/>
              </w:rPr>
              <w:t>P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1"/>
                <w:w w:val="81"/>
              </w:rPr>
              <w:t>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98"/>
              </w:rPr>
              <w:t>l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10"/>
                <w:w w:val="98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1"/>
              </w:rPr>
              <w:t>cy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2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31" w:type="dxa"/>
            <w:tcBorders>
              <w:top w:val="single" w:sz="4.798384" w:space="0" w:color="484848"/>
              <w:bottom w:val="single" w:sz="4.798384" w:space="0" w:color="444444"/>
              <w:left w:val="single" w:sz="4.798384" w:space="0" w:color="4F4F4F"/>
              <w:right w:val="single" w:sz="4.798384" w:space="0" w:color="545454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675" w:right="698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8A8A8A"/>
                <w:w w:val="106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8A8A8A"/>
                <w:spacing w:val="-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4.798384" w:space="0" w:color="484848"/>
              <w:bottom w:val="single" w:sz="4.798384" w:space="0" w:color="444444"/>
              <w:left w:val="single" w:sz="4.798384" w:space="0" w:color="545454"/>
              <w:right w:val="single" w:sz="4.798384" w:space="0" w:color="545454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35" w:right="758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0"/>
                <w:w w:val="100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-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00" w:type="dxa"/>
            <w:tcBorders>
              <w:top w:val="single" w:sz="4.798384" w:space="0" w:color="484848"/>
              <w:bottom w:val="single" w:sz="4.798384" w:space="0" w:color="444444"/>
              <w:left w:val="single" w:sz="4.798384" w:space="0" w:color="545454"/>
              <w:right w:val="single" w:sz="4.798384" w:space="0" w:color="575757"/>
            </w:tcBorders>
          </w:tcPr>
          <w:p>
            <w:pPr>
              <w:spacing w:before="13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363" w:right="341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823" w:type="dxa"/>
            <w:tcBorders>
              <w:top w:val="single" w:sz="4.798384" w:space="0" w:color="484848"/>
              <w:bottom w:val="single" w:sz="4.798384" w:space="0" w:color="444444"/>
              <w:left w:val="single" w:sz="4.798384" w:space="0" w:color="575757"/>
              <w:right w:val="single" w:sz="4.798384" w:space="0" w:color="383838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70" w:right="759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8A8A8A"/>
                <w:spacing w:val="1"/>
                <w:w w:val="106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8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58" w:hRule="exact"/>
        </w:trPr>
        <w:tc>
          <w:tcPr>
            <w:tcW w:w="2273" w:type="dxa"/>
            <w:tcBorders>
              <w:top w:val="single" w:sz="4.798384" w:space="0" w:color="444444"/>
              <w:bottom w:val="single" w:sz="9.596776" w:space="0" w:color="7C7C7C"/>
              <w:left w:val="single" w:sz="9.596776" w:space="0" w:color="7C7C7C"/>
              <w:right w:val="single" w:sz="4.798384" w:space="0" w:color="4F4F4F"/>
            </w:tcBorders>
          </w:tcPr>
          <w:p>
            <w:pPr>
              <w:spacing w:before="26" w:after="0" w:line="213" w:lineRule="exact"/>
              <w:ind w:left="32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  <w:position w:val="-1"/>
              </w:rPr>
              <w:t>Decree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22"/>
                <w:w w:val="100"/>
                <w:position w:val="-1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B7B7B"/>
                <w:spacing w:val="0"/>
                <w:w w:val="98"/>
                <w:position w:val="-1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7B7B7B"/>
                <w:spacing w:val="-16"/>
                <w:w w:val="98"/>
                <w:position w:val="-1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26"/>
                <w:position w:val="-1"/>
              </w:rPr>
              <w:t>4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-17"/>
                <w:w w:val="126"/>
                <w:position w:val="-1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1"/>
                <w:w w:val="97"/>
                <w:position w:val="-1"/>
              </w:rPr>
              <w:t>J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99"/>
                <w:position w:val="-1"/>
              </w:rPr>
              <w:t>u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-32"/>
                <w:w w:val="100"/>
                <w:position w:val="-1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7"/>
                <w:w w:val="101"/>
                <w:position w:val="-1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30"/>
                <w:position w:val="-1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-18"/>
                <w:w w:val="100"/>
                <w:position w:val="-1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8"/>
                <w:position w:val="-1"/>
              </w:rPr>
              <w:t>2003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631" w:type="dxa"/>
            <w:tcBorders>
              <w:top w:val="single" w:sz="4.798384" w:space="0" w:color="444444"/>
              <w:bottom w:val="single" w:sz="9.596776" w:space="0" w:color="7C7C7C"/>
              <w:left w:val="single" w:sz="4.798384" w:space="0" w:color="4F4F4F"/>
              <w:right w:val="single" w:sz="4.798384" w:space="0" w:color="545454"/>
            </w:tcBorders>
          </w:tcPr>
          <w:p>
            <w:pPr>
              <w:spacing w:before="45" w:after="0" w:line="195" w:lineRule="exact"/>
              <w:ind w:left="675" w:right="664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8A8A8A"/>
                <w:spacing w:val="1"/>
                <w:w w:val="106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108"/>
              </w:rPr>
              <w:t>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4.798384" w:space="0" w:color="444444"/>
              <w:bottom w:val="single" w:sz="9.596776" w:space="0" w:color="7C7C7C"/>
              <w:left w:val="single" w:sz="4.798384" w:space="0" w:color="545454"/>
              <w:right w:val="single" w:sz="4.798384" w:space="0" w:color="545454"/>
            </w:tcBorders>
          </w:tcPr>
          <w:p>
            <w:pPr>
              <w:spacing w:before="45" w:after="0" w:line="195" w:lineRule="exact"/>
              <w:ind w:left="735" w:right="758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8A8A8A"/>
                <w:spacing w:val="0"/>
                <w:w w:val="100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8A8A8A"/>
                <w:spacing w:val="-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25252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00" w:type="dxa"/>
            <w:tcBorders>
              <w:top w:val="single" w:sz="4.798384" w:space="0" w:color="444444"/>
              <w:bottom w:val="single" w:sz="9.596776" w:space="0" w:color="7C7C7C"/>
              <w:left w:val="single" w:sz="4.798384" w:space="0" w:color="545454"/>
              <w:right w:val="single" w:sz="4.798384" w:space="0" w:color="575757"/>
            </w:tcBorders>
          </w:tcPr>
          <w:p>
            <w:pPr>
              <w:spacing w:before="57" w:after="0" w:line="183" w:lineRule="exact"/>
              <w:ind w:left="363" w:right="341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  <w:position w:val="-1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823" w:type="dxa"/>
            <w:tcBorders>
              <w:top w:val="single" w:sz="4.798384" w:space="0" w:color="444444"/>
              <w:bottom w:val="single" w:sz="9.596776" w:space="0" w:color="7C7C7C"/>
              <w:left w:val="single" w:sz="4.798384" w:space="0" w:color="575757"/>
              <w:right w:val="single" w:sz="4.798384" w:space="0" w:color="383838"/>
            </w:tcBorders>
          </w:tcPr>
          <w:p>
            <w:pPr>
              <w:spacing w:before="57" w:after="0" w:line="183" w:lineRule="exact"/>
              <w:ind w:left="817" w:right="807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  <w:position w:val="-1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  <w:position w:val="0"/>
              </w:rPr>
            </w:r>
          </w:p>
        </w:tc>
      </w:tr>
      <w:tr>
        <w:trPr>
          <w:trHeight w:val="414" w:hRule="exact"/>
        </w:trPr>
        <w:tc>
          <w:tcPr>
            <w:tcW w:w="2273" w:type="dxa"/>
            <w:tcBorders>
              <w:top w:val="single" w:sz="9.596776" w:space="0" w:color="7C7C7C"/>
              <w:bottom w:val="single" w:sz="4.798384" w:space="0" w:color="444444"/>
              <w:left w:val="single" w:sz="9.596776" w:space="0" w:color="7C7C7C"/>
              <w:right w:val="single" w:sz="4.798384" w:space="0" w:color="4F4F4F"/>
            </w:tcBorders>
          </w:tcPr>
          <w:p>
            <w:pPr>
              <w:spacing w:before="2" w:after="0" w:line="192" w:lineRule="exact"/>
              <w:ind w:left="300" w:right="78" w:firstLine="-192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2004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3"/>
              </w:rPr>
              <w:t>(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3"/>
              </w:rPr>
              <w:t>De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-9"/>
                <w:w w:val="113"/>
              </w:rPr>
              <w:t>c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13"/>
              </w:rPr>
              <w:t>r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14"/>
                <w:w w:val="113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3"/>
              </w:rPr>
              <w:t>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-13"/>
                <w:w w:val="113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B7B7B"/>
                <w:spacing w:val="-8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4"/>
              </w:rPr>
              <w:t>Houses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4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2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1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6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0"/>
                <w:w w:val="104"/>
              </w:rPr>
              <w:t>la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-7"/>
                <w:w w:val="104"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7"/>
                <w:w w:val="104"/>
              </w:rPr>
              <w:t>g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-6"/>
                <w:w w:val="104"/>
              </w:rPr>
              <w:t>u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4"/>
              </w:rPr>
              <w:t>age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4"/>
              </w:rPr>
              <w:t>)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31" w:type="dxa"/>
            <w:tcBorders>
              <w:top w:val="single" w:sz="9.596776" w:space="0" w:color="7C7C7C"/>
              <w:bottom w:val="single" w:sz="4.798384" w:space="0" w:color="444444"/>
              <w:left w:val="single" w:sz="4.798384" w:space="0" w:color="4F4F4F"/>
              <w:right w:val="single" w:sz="4.798384" w:space="0" w:color="545454"/>
            </w:tcBorders>
          </w:tcPr>
          <w:p>
            <w:pPr>
              <w:spacing w:before="9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40" w:lineRule="auto"/>
              <w:ind w:left="675" w:right="698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8A8A8A"/>
                <w:w w:val="106"/>
              </w:rPr>
              <w:t>+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8A8A8A"/>
                <w:spacing w:val="-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13131"/>
                <w:spacing w:val="0"/>
                <w:w w:val="75"/>
              </w:rPr>
              <w:t>I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9.596776" w:space="0" w:color="7C7C7C"/>
              <w:bottom w:val="single" w:sz="4.798384" w:space="0" w:color="444444"/>
              <w:left w:val="single" w:sz="4.798384" w:space="0" w:color="545454"/>
              <w:right w:val="single" w:sz="4.798384" w:space="0" w:color="545454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783" w:right="785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900" w:type="dxa"/>
            <w:tcBorders>
              <w:top w:val="single" w:sz="9.596776" w:space="0" w:color="7C7C7C"/>
              <w:bottom w:val="single" w:sz="4.798384" w:space="0" w:color="444444"/>
              <w:left w:val="single" w:sz="4.798384" w:space="0" w:color="545454"/>
              <w:right w:val="single" w:sz="4.798384" w:space="0" w:color="575757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363" w:right="341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823" w:type="dxa"/>
            <w:tcBorders>
              <w:top w:val="single" w:sz="9.596776" w:space="0" w:color="7C7C7C"/>
              <w:bottom w:val="single" w:sz="4.798384" w:space="0" w:color="444444"/>
              <w:left w:val="single" w:sz="4.798384" w:space="0" w:color="575757"/>
              <w:right w:val="single" w:sz="4.798384" w:space="0" w:color="383838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818" w:right="808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</w:tbl>
    <w:p>
      <w:pPr>
        <w:spacing w:before="96" w:after="0" w:line="240" w:lineRule="auto"/>
        <w:ind w:left="4562" w:right="4197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313131"/>
          <w:spacing w:val="0"/>
          <w:w w:val="111"/>
        </w:rPr>
        <w:t>72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18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15.262108" w:type="dxa"/>
      </w:tblPr>
      <w:tblGrid/>
      <w:tr>
        <w:trPr>
          <w:trHeight w:val="414" w:hRule="exact"/>
        </w:trPr>
        <w:tc>
          <w:tcPr>
            <w:tcW w:w="2273" w:type="dxa"/>
            <w:tcBorders>
              <w:top w:val="single" w:sz="4.798384" w:space="0" w:color="4F4F4F"/>
              <w:bottom w:val="single" w:sz="9.596776" w:space="0" w:color="7C7C7C"/>
              <w:left w:val="single" w:sz="9.596776" w:space="0" w:color="7C7C7C"/>
              <w:right w:val="single" w:sz="4.798384" w:space="0" w:color="4F4F4F"/>
            </w:tcBorders>
          </w:tcPr>
          <w:p>
            <w:pPr>
              <w:spacing w:before="0" w:after="0" w:line="197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2006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4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808080"/>
                <w:spacing w:val="-18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Decree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8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5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  <w:t>di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-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8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0" w:after="0" w:line="199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92"/>
              </w:rPr>
              <w:t>Fl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5"/>
                <w:w w:val="92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6"/>
                <w:w w:val="92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92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3"/>
                <w:w w:val="92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92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6"/>
                <w:w w:val="92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92"/>
              </w:rPr>
              <w:t>integrati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-6"/>
                <w:w w:val="92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92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11"/>
                <w:w w:val="92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polic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7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808080"/>
                <w:spacing w:val="0"/>
                <w:w w:val="100"/>
              </w:rPr>
              <w:t>)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631" w:type="dxa"/>
            <w:tcBorders>
              <w:top w:val="single" w:sz="4.798384" w:space="0" w:color="4F4F4F"/>
              <w:bottom w:val="single" w:sz="9.596776" w:space="0" w:color="7C7C7C"/>
              <w:left w:val="single" w:sz="4.798384" w:space="0" w:color="4F4F4F"/>
              <w:right w:val="single" w:sz="4.798384" w:space="0" w:color="545454"/>
            </w:tcBorders>
          </w:tcPr>
          <w:p>
            <w:pPr>
              <w:spacing w:before="2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4" w:lineRule="exact"/>
              <w:ind w:left="674" w:right="688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808080"/>
                <w:spacing w:val="-13"/>
                <w:w w:val="110"/>
              </w:rPr>
              <w:t>+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424242"/>
                <w:spacing w:val="0"/>
                <w:w w:val="50"/>
              </w:rPr>
              <w:t>I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4.798384" w:space="0" w:color="4F4F4F"/>
              <w:bottom w:val="single" w:sz="9.596776" w:space="0" w:color="7C7C7C"/>
              <w:left w:val="single" w:sz="4.798384" w:space="0" w:color="545454"/>
              <w:right w:val="single" w:sz="4.798384" w:space="0" w:color="545454"/>
            </w:tcBorders>
          </w:tcPr>
          <w:p>
            <w:pPr>
              <w:spacing w:before="2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4" w:lineRule="exact"/>
              <w:ind w:left="733" w:right="750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808080"/>
                <w:spacing w:val="3"/>
                <w:w w:val="110"/>
              </w:rPr>
              <w:t>+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424242"/>
                <w:spacing w:val="0"/>
                <w:w w:val="45"/>
              </w:rPr>
              <w:t>l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900" w:type="dxa"/>
            <w:tcBorders>
              <w:top w:val="single" w:sz="4.798384" w:space="0" w:color="4F4F4F"/>
              <w:bottom w:val="single" w:sz="9.596776" w:space="0" w:color="7C7C7C"/>
              <w:left w:val="single" w:sz="4.798384" w:space="0" w:color="545454"/>
              <w:right w:val="single" w:sz="4.798384" w:space="0" w:color="575757"/>
            </w:tcBorders>
          </w:tcPr>
          <w:p>
            <w:pPr>
              <w:spacing w:before="2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4" w:lineRule="exact"/>
              <w:ind w:left="314" w:right="317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979797"/>
                <w:spacing w:val="-13"/>
                <w:w w:val="110"/>
              </w:rPr>
              <w:t>+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626262"/>
                <w:spacing w:val="0"/>
                <w:w w:val="50"/>
              </w:rPr>
              <w:t>I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823" w:type="dxa"/>
            <w:tcBorders>
              <w:top w:val="single" w:sz="4.798384" w:space="0" w:color="4F4F4F"/>
              <w:bottom w:val="single" w:sz="9.596776" w:space="0" w:color="7C7C7C"/>
              <w:left w:val="single" w:sz="4.798384" w:space="0" w:color="575757"/>
              <w:right w:val="single" w:sz="4.798384" w:space="0" w:color="383838"/>
            </w:tcBorders>
          </w:tcPr>
          <w:p>
            <w:pPr>
              <w:spacing w:before="2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4" w:lineRule="exact"/>
              <w:ind w:left="768" w:right="764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979797"/>
                <w:spacing w:val="-13"/>
                <w:w w:val="110"/>
              </w:rPr>
              <w:t>+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2D2D2D"/>
                <w:spacing w:val="0"/>
                <w:w w:val="67"/>
              </w:rPr>
              <w:t>I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414" w:hRule="exact"/>
        </w:trPr>
        <w:tc>
          <w:tcPr>
            <w:tcW w:w="2273" w:type="dxa"/>
            <w:tcBorders>
              <w:top w:val="single" w:sz="9.596776" w:space="0" w:color="7C7C7C"/>
              <w:bottom w:val="single" w:sz="4.798384" w:space="0" w:color="444444"/>
              <w:left w:val="single" w:sz="9.596776" w:space="0" w:color="7C7C7C"/>
              <w:right w:val="single" w:sz="4.798384" w:space="0" w:color="4F4F4F"/>
            </w:tcBorders>
          </w:tcPr>
          <w:p>
            <w:pPr>
              <w:spacing w:before="0" w:after="0" w:line="196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2008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Decree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-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10"/>
                <w:w w:val="92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92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-6"/>
                <w:w w:val="92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0"/>
                <w:w w:val="92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6"/>
                <w:w w:val="92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-4"/>
                <w:w w:val="92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0"/>
                <w:w w:val="92"/>
              </w:rPr>
              <w:t>ng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40"/>
                <w:w w:val="92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-8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0" w:after="0" w:line="193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93"/>
              </w:rPr>
              <w:t>Fl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5"/>
                <w:w w:val="93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6"/>
                <w:w w:val="93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93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3"/>
                <w:w w:val="93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93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93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-4"/>
                <w:w w:val="93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-3"/>
                <w:w w:val="93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0"/>
                <w:w w:val="93"/>
              </w:rPr>
              <w:t>tegrati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-6"/>
                <w:w w:val="93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93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6"/>
                <w:w w:val="93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polic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7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808080"/>
                <w:spacing w:val="0"/>
                <w:w w:val="100"/>
              </w:rPr>
              <w:t>)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631" w:type="dxa"/>
            <w:tcBorders>
              <w:top w:val="single" w:sz="9.596776" w:space="0" w:color="7C7C7C"/>
              <w:bottom w:val="single" w:sz="4.798384" w:space="0" w:color="444444"/>
              <w:left w:val="single" w:sz="4.798384" w:space="0" w:color="4F4F4F"/>
              <w:right w:val="single" w:sz="4.798384" w:space="0" w:color="545454"/>
            </w:tcBorders>
          </w:tcPr>
          <w:p>
            <w:pPr>
              <w:spacing w:before="10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6" w:lineRule="exact"/>
              <w:ind w:left="674" w:right="688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808080"/>
                <w:spacing w:val="-13"/>
                <w:w w:val="110"/>
                <w:position w:val="1"/>
              </w:rPr>
              <w:t>+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2D2D2D"/>
                <w:spacing w:val="0"/>
                <w:w w:val="50"/>
                <w:position w:val="1"/>
              </w:rPr>
              <w:t>I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763" w:type="dxa"/>
            <w:tcBorders>
              <w:top w:val="single" w:sz="9.596776" w:space="0" w:color="7C7C7C"/>
              <w:bottom w:val="single" w:sz="4.798384" w:space="0" w:color="444444"/>
              <w:left w:val="single" w:sz="4.798384" w:space="0" w:color="545454"/>
              <w:right w:val="single" w:sz="4.798384" w:space="0" w:color="545454"/>
            </w:tcBorders>
          </w:tcPr>
          <w:p>
            <w:pPr>
              <w:spacing w:before="10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6" w:lineRule="exact"/>
              <w:ind w:left="733" w:right="750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808080"/>
                <w:spacing w:val="3"/>
                <w:w w:val="110"/>
                <w:position w:val="1"/>
              </w:rPr>
              <w:t>+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2D2D2D"/>
                <w:spacing w:val="0"/>
                <w:w w:val="45"/>
                <w:position w:val="1"/>
              </w:rPr>
              <w:t>l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900" w:type="dxa"/>
            <w:tcBorders>
              <w:top w:val="single" w:sz="9.596776" w:space="0" w:color="7C7C7C"/>
              <w:bottom w:val="single" w:sz="4.798384" w:space="0" w:color="444444"/>
              <w:left w:val="single" w:sz="4.798384" w:space="0" w:color="545454"/>
              <w:right w:val="single" w:sz="4.798384" w:space="0" w:color="575757"/>
            </w:tcBorders>
          </w:tcPr>
          <w:p>
            <w:pPr>
              <w:spacing w:before="10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6" w:lineRule="exact"/>
              <w:ind w:left="314" w:right="317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979797"/>
                <w:spacing w:val="-13"/>
                <w:w w:val="110"/>
                <w:position w:val="1"/>
              </w:rPr>
              <w:t>+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626262"/>
                <w:spacing w:val="0"/>
                <w:w w:val="50"/>
                <w:position w:val="1"/>
              </w:rPr>
              <w:t>I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823" w:type="dxa"/>
            <w:tcBorders>
              <w:top w:val="single" w:sz="9.596776" w:space="0" w:color="7C7C7C"/>
              <w:bottom w:val="single" w:sz="4.798384" w:space="0" w:color="444444"/>
              <w:left w:val="single" w:sz="4.798384" w:space="0" w:color="575757"/>
              <w:right w:val="single" w:sz="4.798384" w:space="0" w:color="383838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816" w:right="807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624" w:hRule="exact"/>
        </w:trPr>
        <w:tc>
          <w:tcPr>
            <w:tcW w:w="2273" w:type="dxa"/>
            <w:tcBorders>
              <w:top w:val="single" w:sz="4.798384" w:space="0" w:color="444444"/>
              <w:bottom w:val="single" w:sz="4.798384" w:space="0" w:color="646464"/>
              <w:left w:val="single" w:sz="9.596776" w:space="0" w:color="7C7C7C"/>
              <w:right w:val="single" w:sz="4.798384" w:space="0" w:color="4F4F4F"/>
            </w:tcBorders>
          </w:tcPr>
          <w:p>
            <w:pPr>
              <w:spacing w:before="0" w:after="0" w:line="197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88"/>
              </w:rPr>
              <w:t>Po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3"/>
                <w:w w:val="88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0"/>
                <w:w w:val="88"/>
              </w:rPr>
              <w:t>ic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0"/>
                <w:w w:val="88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0"/>
                <w:w w:val="88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38"/>
                <w:w w:val="88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pape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3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1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7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6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2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tory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0" w:after="0" w:line="204" w:lineRule="exact"/>
              <w:ind w:left="84" w:right="-20"/>
              <w:jc w:val="left"/>
              <w:tabs>
                <w:tab w:pos="820" w:val="left"/>
                <w:tab w:pos="1880" w:val="left"/>
              </w:tabs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91"/>
              </w:rPr>
              <w:t>Soci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5"/>
                <w:w w:val="91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91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39"/>
                <w:w w:val="91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  <w:tab/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Integr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1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5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ion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ab/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1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7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0" w:after="0" w:line="204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95"/>
              </w:rPr>
              <w:t>In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7"/>
                <w:w w:val="95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95"/>
              </w:rPr>
              <w:t>egrati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-7"/>
                <w:w w:val="95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95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1"/>
                <w:w w:val="95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6"/>
              </w:rPr>
              <w:t>200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-3"/>
                <w:w w:val="106"/>
              </w:rPr>
              <w:t>9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2D2D2D"/>
                <w:spacing w:val="-12"/>
                <w:w w:val="112"/>
              </w:rPr>
              <w:t>-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2"/>
              </w:rPr>
              <w:t>2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-3"/>
                <w:w w:val="11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424242"/>
                <w:spacing w:val="0"/>
                <w:w w:val="108"/>
              </w:rPr>
              <w:t>14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31" w:type="dxa"/>
            <w:tcBorders>
              <w:top w:val="single" w:sz="4.798384" w:space="0" w:color="444444"/>
              <w:bottom w:val="single" w:sz="4.798384" w:space="0" w:color="646464"/>
              <w:left w:val="single" w:sz="4.798384" w:space="0" w:color="4F4F4F"/>
              <w:right w:val="single" w:sz="4.798384" w:space="0" w:color="545454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6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6" w:lineRule="exact"/>
              <w:ind w:left="674" w:right="688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808080"/>
                <w:spacing w:val="-13"/>
                <w:w w:val="110"/>
                <w:position w:val="1"/>
              </w:rPr>
              <w:t>+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424242"/>
                <w:spacing w:val="0"/>
                <w:w w:val="50"/>
                <w:position w:val="1"/>
              </w:rPr>
              <w:t>I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763" w:type="dxa"/>
            <w:tcBorders>
              <w:top w:val="single" w:sz="4.798384" w:space="0" w:color="444444"/>
              <w:bottom w:val="single" w:sz="4.798384" w:space="0" w:color="646464"/>
              <w:left w:val="single" w:sz="4.798384" w:space="0" w:color="545454"/>
              <w:right w:val="single" w:sz="4.798384" w:space="0" w:color="545454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6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6" w:lineRule="exact"/>
              <w:ind w:left="733" w:right="748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808080"/>
                <w:spacing w:val="-1"/>
                <w:w w:val="110"/>
                <w:position w:val="1"/>
              </w:rPr>
              <w:t>+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424242"/>
                <w:spacing w:val="0"/>
                <w:w w:val="50"/>
                <w:position w:val="1"/>
              </w:rPr>
              <w:t>I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900" w:type="dxa"/>
            <w:tcBorders>
              <w:top w:val="single" w:sz="4.798384" w:space="0" w:color="444444"/>
              <w:bottom w:val="single" w:sz="4.798384" w:space="0" w:color="646464"/>
              <w:left w:val="single" w:sz="4.798384" w:space="0" w:color="545454"/>
              <w:right w:val="single" w:sz="4.798384" w:space="0" w:color="575757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7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363" w:right="341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823" w:type="dxa"/>
            <w:tcBorders>
              <w:top w:val="single" w:sz="4.798384" w:space="0" w:color="444444"/>
              <w:bottom w:val="single" w:sz="4.798384" w:space="0" w:color="646464"/>
              <w:left w:val="single" w:sz="4.798384" w:space="0" w:color="575757"/>
              <w:right w:val="single" w:sz="4.798384" w:space="0" w:color="383838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7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816" w:right="807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624" w:hRule="exact"/>
        </w:trPr>
        <w:tc>
          <w:tcPr>
            <w:tcW w:w="2273" w:type="dxa"/>
            <w:tcBorders>
              <w:top w:val="single" w:sz="4.798384" w:space="0" w:color="646464"/>
              <w:bottom w:val="single" w:sz="4.798384" w:space="0" w:color="444444"/>
              <w:left w:val="single" w:sz="9.596776" w:space="0" w:color="7C7C7C"/>
              <w:right w:val="single" w:sz="4.798384" w:space="0" w:color="4F4F4F"/>
            </w:tcBorders>
          </w:tcPr>
          <w:p>
            <w:pPr>
              <w:spacing w:before="0" w:after="0" w:line="197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2009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626262"/>
                <w:spacing w:val="2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-7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-8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05050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  <w:t>dec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12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sio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-8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0" w:after="0" w:line="204" w:lineRule="exact"/>
              <w:ind w:left="84" w:right="-20"/>
              <w:jc w:val="left"/>
              <w:tabs>
                <w:tab w:pos="1300" w:val="left"/>
              </w:tabs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Fl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5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6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3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  <w:tab/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4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2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-2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-5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ty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0" w:after="0" w:line="204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82"/>
              </w:rPr>
              <w:t>E&lt;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-12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82"/>
              </w:rPr>
              <w:t>ttc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82"/>
              </w:rPr>
              <w:t>ati.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-6"/>
                <w:w w:val="82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0"/>
                <w:w w:val="82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3"/>
                <w:w w:val="82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808080"/>
                <w:spacing w:val="-1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oun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1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24242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0"/>
              </w:rPr>
              <w:t>)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631" w:type="dxa"/>
            <w:tcBorders>
              <w:top w:val="single" w:sz="4.798384" w:space="0" w:color="646464"/>
              <w:bottom w:val="single" w:sz="4.798384" w:space="0" w:color="444444"/>
              <w:left w:val="single" w:sz="4.798384" w:space="0" w:color="4F4F4F"/>
              <w:right w:val="single" w:sz="4.798384" w:space="0" w:color="545454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4" w:lineRule="exact"/>
              <w:ind w:left="698" w:right="696"/>
              <w:jc w:val="center"/>
              <w:rPr>
                <w:rFonts w:ascii="Courier New" w:hAnsi="Courier New" w:cs="Courier New" w:eastAsia="Courier New"/>
                <w:sz w:val="19"/>
                <w:szCs w:val="19"/>
              </w:rPr>
            </w:pPr>
            <w:rPr/>
            <w:r>
              <w:rPr>
                <w:rFonts w:ascii="Courier New" w:hAnsi="Courier New" w:cs="Courier New" w:eastAsia="Courier New"/>
                <w:sz w:val="19"/>
                <w:szCs w:val="19"/>
                <w:color w:val="626262"/>
                <w:spacing w:val="12"/>
                <w:w w:val="60"/>
              </w:rPr>
              <w:t>-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2D2D2D"/>
                <w:spacing w:val="0"/>
                <w:w w:val="50"/>
              </w:rPr>
              <w:t>I</w:t>
            </w:r>
            <w:r>
              <w:rPr>
                <w:rFonts w:ascii="Courier New" w:hAnsi="Courier New" w:cs="Courier New" w:eastAsia="Courier New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763" w:type="dxa"/>
            <w:tcBorders>
              <w:top w:val="single" w:sz="4.798384" w:space="0" w:color="646464"/>
              <w:bottom w:val="single" w:sz="4.798384" w:space="0" w:color="444444"/>
              <w:left w:val="single" w:sz="4.798384" w:space="0" w:color="545454"/>
              <w:right w:val="single" w:sz="4.798384" w:space="0" w:color="545454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8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4" w:lineRule="exact"/>
              <w:ind w:left="782" w:right="770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626262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900" w:type="dxa"/>
            <w:tcBorders>
              <w:top w:val="single" w:sz="4.798384" w:space="0" w:color="646464"/>
              <w:bottom w:val="single" w:sz="4.798384" w:space="0" w:color="444444"/>
              <w:left w:val="single" w:sz="4.798384" w:space="0" w:color="545454"/>
              <w:right w:val="single" w:sz="4.798384" w:space="0" w:color="575757"/>
            </w:tcBorders>
          </w:tcPr>
          <w:p>
            <w:pPr>
              <w:spacing w:before="8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13" w:lineRule="exact"/>
              <w:ind w:left="362" w:right="340"/>
              <w:jc w:val="center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3"/>
                <w:position w:val="-1"/>
              </w:rPr>
              <w:t>0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823" w:type="dxa"/>
            <w:tcBorders>
              <w:top w:val="single" w:sz="4.798384" w:space="0" w:color="646464"/>
              <w:bottom w:val="single" w:sz="4.798384" w:space="0" w:color="444444"/>
              <w:left w:val="single" w:sz="4.798384" w:space="0" w:color="575757"/>
              <w:right w:val="single" w:sz="4.798384" w:space="0" w:color="383838"/>
            </w:tcBorders>
          </w:tcPr>
          <w:p>
            <w:pPr>
              <w:spacing w:before="8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13" w:lineRule="exact"/>
              <w:ind w:left="816" w:right="806"/>
              <w:jc w:val="center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626262"/>
                <w:spacing w:val="0"/>
                <w:w w:val="103"/>
                <w:position w:val="-1"/>
              </w:rPr>
              <w:t>0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  <w:position w:val="0"/>
              </w:rPr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5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491" w:lineRule="auto"/>
        <w:ind w:left="551" w:right="151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79797"/>
          <w:spacing w:val="27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1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6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exce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migration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2009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manifesto.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cymak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6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6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6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whole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period,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exce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Isl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adscar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ducation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titutio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4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h·ict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con·esponding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dsca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1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1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5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evea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Flemish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Secondly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9"/>
          <w:w w:val="100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ositive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scor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implies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aspe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efle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PRR.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hird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9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89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1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orienta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ssess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9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9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75"/>
        </w:rPr>
        <w:t>11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east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9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positiv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8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cannot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99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505050"/>
          <w:spacing w:val="0"/>
          <w:w w:val="100"/>
        </w:rPr>
        <w:t>6.9</w:t>
      </w:r>
      <w:r>
        <w:rPr>
          <w:rFonts w:ascii="Times New Roman" w:hAnsi="Times New Roman" w:cs="Times New Roman" w:eastAsia="Times New Roman"/>
          <w:sz w:val="24"/>
          <w:szCs w:val="24"/>
          <w:color w:val="50505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505050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24"/>
          <w:szCs w:val="24"/>
          <w:color w:val="505050"/>
          <w:spacing w:val="-4"/>
          <w:w w:val="100"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-12"/>
          <w:w w:val="100"/>
        </w:rPr>
        <w:t>u</w:t>
      </w:r>
      <w:r>
        <w:rPr>
          <w:rFonts w:ascii="Times New Roman" w:hAnsi="Times New Roman" w:cs="Times New Roman" w:eastAsia="Times New Roman"/>
          <w:sz w:val="24"/>
          <w:szCs w:val="24"/>
          <w:color w:val="505050"/>
          <w:spacing w:val="0"/>
          <w:w w:val="100"/>
        </w:rPr>
        <w:t>sion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91" w:lineRule="auto"/>
        <w:ind w:left="551" w:right="13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cha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occupy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3"/>
          <w:szCs w:val="13"/>
          <w:color w:val="424242"/>
          <w:spacing w:val="0"/>
          <w:w w:val="100"/>
        </w:rPr>
        <w:t>111</w:t>
      </w:r>
      <w:r>
        <w:rPr>
          <w:rFonts w:ascii="Times New Roman" w:hAnsi="Times New Roman" w:cs="Times New Roman" w:eastAsia="Times New Roman"/>
          <w:sz w:val="13"/>
          <w:szCs w:val="13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kin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this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pmpos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tlteoretical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ewor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piri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7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3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data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obt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analysis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Flemi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4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44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8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</w:rPr>
        <w:t>cymaking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igra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ssess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6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utr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9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8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fluence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cyma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depen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egree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preserve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tatu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g,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2001).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piri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13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0808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73" w:lineRule="exact"/>
        <w:ind w:left="4560" w:right="418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4"/>
        </w:rPr>
        <w:t>73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00" w:bottom="280" w:left="1680" w:right="1180"/>
        </w:sectPr>
      </w:pPr>
      <w:rPr/>
    </w:p>
    <w:p>
      <w:pPr>
        <w:spacing w:before="69" w:after="0" w:line="491" w:lineRule="auto"/>
        <w:ind w:left="551" w:right="5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conclude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agreemen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  <w:i/>
        </w:rPr>
        <w:t>cordo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  <w:i/>
        </w:rPr>
        <w:t>sanitaire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7"/>
          <w:w w:val="109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impl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govem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cooperate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Interes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estrictin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oux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implie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tlU'oug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fmdin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suppotter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building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coalition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rl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lim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6"/>
        </w:rPr>
        <w:t>tut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0"/>
        </w:rPr>
        <w:t>nno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greate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autonom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6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includi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Flemish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ian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2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2009.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24242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24242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uppm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939393"/>
          <w:spacing w:val="-21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expect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parties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potter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tltroug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adoptin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some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expected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operate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effectivel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</w:rPr>
        <w:t>evel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Loxb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2007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Schau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2006).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Flemi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interest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oppmtunit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overcome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  <w:i/>
        </w:rPr>
        <w:t>cordo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  <w:i/>
        </w:rPr>
        <w:t>sa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6"/>
          <w:w w:val="100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  <w:i/>
        </w:rPr>
        <w:t>ir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"/>
          <w:w w:val="100"/>
          <w:i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  <w:i/>
        </w:rPr>
        <w:t>ire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ente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osin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chance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buil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1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1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7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5"/>
        </w:rPr>
        <w:t>eveL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third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hypothesi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eje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mpirical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13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6" w:lineRule="auto"/>
        <w:ind w:left="551" w:right="6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comparat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Flemi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Interes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manife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show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radicalizatio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latter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3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remaine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equall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throu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hou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observe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year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maintaini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BABABA"/>
          <w:spacing w:val="-2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aboratin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eac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igration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contras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inclusive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490" w:lineRule="auto"/>
        <w:ind w:left="551" w:right="6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7"/>
        </w:rPr>
        <w:t>J'Stl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8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stmt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continue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0"/>
        </w:rPr>
        <w:t>i.t1tegra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9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giu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special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itttegratio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it1troduce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asylum-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previousl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target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emis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Thirdl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prima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progrm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gave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non-E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939393"/>
          <w:spacing w:val="0"/>
          <w:w w:val="100"/>
        </w:rPr>
        <w:t>+</w:t>
      </w:r>
      <w:r>
        <w:rPr>
          <w:rFonts w:ascii="Times New Roman" w:hAnsi="Times New Roman" w:cs="Times New Roman" w:eastAsia="Times New Roman"/>
          <w:sz w:val="19"/>
          <w:szCs w:val="19"/>
          <w:color w:val="93939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yin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reunification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leas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mbi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speci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training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detennine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basi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2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wishe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need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comp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encies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accorditt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yearl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report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toughene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ositio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illegal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etai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evidence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ittfluence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2"/>
        </w:rPr>
        <w:t>tl1i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Ril10u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essi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illegal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safe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unsa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CFCFC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CFCFC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implemented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authorities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Moreov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accommodate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their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own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regio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trmtslate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ittt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concrete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actions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3"/>
        </w:rPr>
        <w:t>Fit1all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9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prohibitio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burq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educational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institution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enforcement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claim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Flemis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Interes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activel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discusse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8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moderat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6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patti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things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40" w:lineRule="auto"/>
        <w:ind w:left="551" w:right="7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93939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93939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eithe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6" w:after="0" w:line="240" w:lineRule="auto"/>
        <w:ind w:left="4559" w:right="4076"/>
        <w:jc w:val="center"/>
        <w:rPr>
          <w:rFonts w:ascii="Courier New" w:hAnsi="Courier New" w:cs="Courier New" w:eastAsia="Courier New"/>
          <w:sz w:val="20"/>
          <w:szCs w:val="20"/>
        </w:rPr>
      </w:pPr>
      <w:rPr/>
      <w:r>
        <w:rPr>
          <w:rFonts w:ascii="Courier New" w:hAnsi="Courier New" w:cs="Courier New" w:eastAsia="Courier New"/>
          <w:sz w:val="20"/>
          <w:szCs w:val="20"/>
          <w:color w:val="2F2F2F"/>
          <w:spacing w:val="0"/>
          <w:w w:val="98"/>
        </w:rPr>
        <w:t>74</w:t>
      </w:r>
      <w:r>
        <w:rPr>
          <w:rFonts w:ascii="Courier New" w:hAnsi="Courier New" w:cs="Courier New" w:eastAsia="Courier New"/>
          <w:sz w:val="20"/>
          <w:szCs w:val="20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9" w:after="0" w:line="514" w:lineRule="auto"/>
        <w:ind w:left="551" w:right="55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9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2"/>
          <w:w w:val="11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ion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5"/>
          <w:w w:val="11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1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1A1A1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10"/>
        </w:rPr>
        <w:t>ev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1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E7E7E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7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4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7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2"/>
          <w:w w:val="11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7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14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1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"/>
          <w:w w:val="11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0"/>
          <w:w w:val="117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-18"/>
          <w:w w:val="11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9"/>
          <w:w w:val="11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"/>
          <w:w w:val="97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5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5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A1A1A"/>
          <w:spacing w:val="9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2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4"/>
          <w:w w:val="10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-15"/>
          <w:w w:val="11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9"/>
          <w:w w:val="13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8E8E8E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E8E8E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6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pot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16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0"/>
          <w:w w:val="146"/>
        </w:rPr>
        <w:t>j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2"/>
          <w:w w:val="10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6"/>
          <w:w w:val="9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1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9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11"/>
          <w:w w:val="14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mpi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6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2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15"/>
          <w:w w:val="12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08"/>
        </w:rPr>
        <w:t>ev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3"/>
          <w:w w:val="10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6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-9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5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E5E5E"/>
          <w:spacing w:val="0"/>
          <w:w w:val="115"/>
        </w:rPr>
        <w:t>ce.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5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0"/>
          <w:w w:val="119"/>
        </w:rPr>
        <w:t>75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00"/>
        </w:sectPr>
      </w:pPr>
      <w:rPr/>
    </w:p>
    <w:p>
      <w:pPr>
        <w:spacing w:before="7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4"/>
          <w:szCs w:val="24"/>
          <w:color w:val="363636"/>
          <w:spacing w:val="-24"/>
          <w:w w:val="109"/>
          <w:b/>
          <w:bCs/>
        </w:rPr>
        <w:t>C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9"/>
          <w:b/>
          <w:bCs/>
        </w:rPr>
        <w:t>hap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-14"/>
          <w:w w:val="109"/>
          <w:b/>
          <w:bCs/>
        </w:rPr>
        <w:t>t</w:t>
      </w:r>
      <w:r>
        <w:rPr>
          <w:rFonts w:ascii="Times New Roman" w:hAnsi="Times New Roman" w:cs="Times New Roman" w:eastAsia="Times New Roman"/>
          <w:sz w:val="24"/>
          <w:szCs w:val="24"/>
          <w:color w:val="363636"/>
          <w:spacing w:val="-5"/>
          <w:w w:val="109"/>
          <w:b/>
          <w:bCs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9"/>
          <w:b/>
          <w:bCs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-27"/>
          <w:w w:val="109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63636"/>
          <w:spacing w:val="-6"/>
          <w:w w:val="100"/>
          <w:b/>
          <w:bCs/>
        </w:rPr>
        <w:t>7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0"/>
          <w:b/>
          <w:bCs/>
        </w:rPr>
        <w:t>.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17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0"/>
          <w:b/>
          <w:bCs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2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0"/>
          <w:b/>
          <w:bCs/>
        </w:rPr>
        <w:t>Unite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0"/>
          <w:b/>
          <w:bCs/>
        </w:rPr>
        <w:t>d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21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2"/>
          <w:b/>
          <w:bCs/>
        </w:rPr>
        <w:t>Ki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-6"/>
          <w:w w:val="103"/>
          <w:b/>
          <w:bCs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color w:val="363636"/>
          <w:spacing w:val="-15"/>
          <w:w w:val="112"/>
          <w:b/>
          <w:bCs/>
        </w:rPr>
        <w:t>g</w:t>
      </w:r>
      <w:r>
        <w:rPr>
          <w:rFonts w:ascii="Times New Roman" w:hAnsi="Times New Roman" w:cs="Times New Roman" w:eastAsia="Times New Roman"/>
          <w:sz w:val="24"/>
          <w:szCs w:val="24"/>
          <w:color w:val="1C1C1C"/>
          <w:spacing w:val="0"/>
          <w:w w:val="104"/>
          <w:b/>
          <w:bCs/>
        </w:rPr>
        <w:t>dom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92" w:lineRule="auto"/>
        <w:ind w:left="551" w:right="5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problem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occupyin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ymaking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electio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nation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legi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point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time: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before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ection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mmon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ace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possibl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1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ient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0"/>
          <w:w w:val="14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addr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relevant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leg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investigate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neutral.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aluatio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compariso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followe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conclusion,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hypo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esi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Utat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indire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7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3" w:lineRule="auto"/>
        <w:ind w:left="551" w:right="64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nite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Kingdom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Independence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(UKIP)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cituzen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promotin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necessar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describe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nuine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kind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usuall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ente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parl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eas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become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patties.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3"/>
        </w:rPr>
        <w:t>Accordin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3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3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4"/>
        </w:rPr>
        <w:t>Lijphart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14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5"/>
          <w:w w:val="127"/>
        </w:rPr>
        <w:t>(</w:t>
      </w:r>
      <w:r>
        <w:rPr>
          <w:rFonts w:ascii="Times New Roman" w:hAnsi="Times New Roman" w:cs="Times New Roman" w:eastAsia="Times New Roman"/>
          <w:sz w:val="21"/>
          <w:szCs w:val="21"/>
          <w:color w:val="1C1C1C"/>
          <w:spacing w:val="-3"/>
          <w:w w:val="87"/>
        </w:rPr>
        <w:t>1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8"/>
        </w:rPr>
        <w:t>999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21"/>
          <w:w w:val="98"/>
        </w:rPr>
        <w:t>)</w:t>
      </w:r>
      <w:r>
        <w:rPr>
          <w:rFonts w:ascii="Times New Roman" w:hAnsi="Times New Roman" w:cs="Times New Roman" w:eastAsia="Times New Roman"/>
          <w:sz w:val="21"/>
          <w:szCs w:val="21"/>
          <w:color w:val="777777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7777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4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29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Britis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38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89"/>
        </w:rPr>
        <w:t>system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43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str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1C1C1C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gl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1C1C1C"/>
          <w:spacing w:val="4"/>
          <w:w w:val="88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88"/>
        </w:rPr>
        <w:t>inke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88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40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0"/>
        </w:rPr>
        <w:t>majoritaria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46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0"/>
        </w:rPr>
        <w:t>mo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5"/>
          <w:w w:val="9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0"/>
          <w:w w:val="90"/>
        </w:rPr>
        <w:t>el</w:t>
      </w:r>
      <w:r>
        <w:rPr>
          <w:rFonts w:ascii="Times New Roman" w:hAnsi="Times New Roman" w:cs="Times New Roman" w:eastAsia="Times New Roman"/>
          <w:sz w:val="21"/>
          <w:szCs w:val="21"/>
          <w:color w:val="626262"/>
          <w:spacing w:val="32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emocracy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5"/>
        </w:rPr>
        <w:t>Uti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tem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characterize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clea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patties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2" w:after="0" w:line="491" w:lineRule="auto"/>
        <w:ind w:left="551" w:right="5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58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3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nse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competin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witlt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anothe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advocatin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moderate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polici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2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presence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6"/>
        </w:rPr>
        <w:t>anoUte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Democrat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two-and-a-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syste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smalle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create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possibi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fonnation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significant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Bein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deten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lectoral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6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supp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majorit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win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Um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large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seat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British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D4D4D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D4D4D"/>
          <w:spacing w:val="31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usual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assume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orutaria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experience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difficu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tion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majori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vote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get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3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2002).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3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7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upp01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tora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opp01tunit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winnin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seat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parliam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emal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contradictio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wee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natu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opposin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mlitt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achi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electoral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succes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difficult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actuall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ente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2"/>
        </w:rPr>
        <w:t>Lundber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5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</w:rPr>
        <w:t>2009).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ntr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tum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create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roo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spectre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7"/>
        </w:rPr>
        <w:t>(N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rri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2005).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combine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traditi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owned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61" w:lineRule="exact"/>
        <w:ind w:left="4560" w:right="4083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1C1C1C"/>
          <w:spacing w:val="-15"/>
          <w:w w:val="128"/>
          <w:position w:val="1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363636"/>
          <w:spacing w:val="0"/>
          <w:w w:val="128"/>
          <w:position w:val="1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87" w:lineRule="auto"/>
        <w:ind w:left="551" w:right="7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5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omic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eatin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abomte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angin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party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2"/>
        </w:rPr>
        <w:t>stl11ctur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9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maximizatio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opportunity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.)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91" w:lineRule="auto"/>
        <w:ind w:left="551" w:right="48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9"/>
        </w:rPr>
        <w:t>nui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Britai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constitute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iab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4"/>
        </w:rPr>
        <w:t>pru·liamentar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4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yz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1993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6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uros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pillar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um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r-So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2015).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Firstl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oppose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sover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Brussel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claimin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emocracy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role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model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replace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mocratic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bid.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Secondl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4"/>
        </w:rPr>
        <w:t>bla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9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limiti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Britain'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freed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4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1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7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KI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0).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Lastl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patty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Britai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global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suppresse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fomte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strengt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0"/>
        </w:rPr>
        <w:t>i: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eavin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44444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44444"/>
          <w:spacing w:val="-30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surprise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tltat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erceiv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single-issue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0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limi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primaril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attti-E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rhetoric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Neverth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le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tandpoin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elab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progra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ncomp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riou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possibl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wider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oter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patty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manage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7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3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1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3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another: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Euroscepticism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KIP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EU-mem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(UKI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2010).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Apart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from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riptio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7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6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istic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congment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nationa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4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6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KIP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transforme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sin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anti-E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44444"/>
          <w:spacing w:val="0"/>
          <w:w w:val="100"/>
        </w:rPr>
        <w:t>PR</w:t>
      </w:r>
      <w:r>
        <w:rPr>
          <w:rFonts w:ascii="Arial" w:hAnsi="Arial" w:cs="Arial" w:eastAsia="Arial"/>
          <w:sz w:val="17"/>
          <w:szCs w:val="17"/>
          <w:color w:val="444444"/>
          <w:spacing w:val="0"/>
          <w:w w:val="100"/>
        </w:rPr>
        <w:t>R</w:t>
      </w:r>
      <w:r>
        <w:rPr>
          <w:rFonts w:ascii="Arial" w:hAnsi="Arial" w:cs="Arial" w:eastAsia="Arial"/>
          <w:sz w:val="17"/>
          <w:szCs w:val="17"/>
          <w:color w:val="444444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now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variou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problems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payin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considerable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rit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zin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elite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receivin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risin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Den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Goodwi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2015).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0" w:after="0" w:line="480" w:lineRule="auto"/>
        <w:ind w:left="551" w:right="50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3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30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framewor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0"/>
          <w:w w:val="93"/>
        </w:rPr>
        <w:t>k</w:t>
      </w:r>
      <w:r>
        <w:rPr>
          <w:rFonts w:ascii="Times New Roman" w:hAnsi="Times New Roman" w:cs="Times New Roman" w:eastAsia="Times New Roman"/>
          <w:sz w:val="21"/>
          <w:szCs w:val="21"/>
          <w:color w:val="838383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83838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2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4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3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7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2"/>
        </w:rPr>
        <w:t>ral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42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6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0"/>
        </w:rPr>
        <w:t>impl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2"/>
          <w:w w:val="9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43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rut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keepin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opp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(V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Beyme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11).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7"/>
        </w:rPr>
        <w:t>tlta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KIP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occupyin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utsi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represent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pedect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example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44444"/>
          <w:spacing w:val="0"/>
          <w:w w:val="100"/>
        </w:rPr>
        <w:t>PR</w:t>
      </w:r>
      <w:r>
        <w:rPr>
          <w:rFonts w:ascii="Arial" w:hAnsi="Arial" w:cs="Arial" w:eastAsia="Arial"/>
          <w:sz w:val="17"/>
          <w:szCs w:val="17"/>
          <w:color w:val="444444"/>
          <w:spacing w:val="0"/>
          <w:w w:val="100"/>
        </w:rPr>
        <w:t>R</w:t>
      </w:r>
      <w:r>
        <w:rPr>
          <w:rFonts w:ascii="Arial" w:hAnsi="Arial" w:cs="Arial" w:eastAsia="Arial"/>
          <w:sz w:val="17"/>
          <w:szCs w:val="17"/>
          <w:color w:val="444444"/>
          <w:spacing w:val="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anti-political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llll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44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become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make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efmit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rui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6" w:after="0" w:line="240" w:lineRule="auto"/>
        <w:ind w:left="551" w:right="7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image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eave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antu-elitist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nature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um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r-So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38383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2015).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3" w:after="0" w:line="240" w:lineRule="auto"/>
        <w:ind w:left="4561" w:right="4084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13131"/>
          <w:spacing w:val="0"/>
          <w:w w:val="111"/>
        </w:rPr>
        <w:t>77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1" w:lineRule="auto"/>
        <w:ind w:left="551" w:right="7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7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ewp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includi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protest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keepin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altemative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74"/>
          <w:w w:val="2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Conservativ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Democrat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58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2"/>
        </w:rPr>
        <w:t>wiU1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92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0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institutionalize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mor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prevent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1ti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3"/>
          <w:w w:val="5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9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7"/>
        </w:rPr>
        <w:t>ud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9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7"/>
        </w:rPr>
        <w:t>pmticulru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directl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agenda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wiUti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5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6"/>
        </w:rPr>
        <w:t>irunen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7"/>
        </w:rPr>
        <w:t>pa11ie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dealin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ministers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parties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4"/>
        </w:rPr>
        <w:t>Utro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9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9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lob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omo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1tai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tluoug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media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Adonis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1993).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5"/>
          <w:w w:val="87"/>
        </w:rPr>
        <w:t>&lt;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7"/>
        </w:rPr>
        <w:t>1ual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importan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allow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threat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strer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prut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2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9"/>
          <w:w w:val="109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maintaini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alternative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6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oppos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1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0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expe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bac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vot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28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2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supp0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3"/>
          <w:w w:val="9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3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rut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deprive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abilit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\\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Toumi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r-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240" w:lineRule="auto"/>
        <w:ind w:left="539" w:right="785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2015).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2" w:lineRule="auto"/>
        <w:ind w:left="551" w:right="6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determine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7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\\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tersh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vital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both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prut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lai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reaso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uppo1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9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ituat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Brita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tltat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ritai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postcolonial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tenitorie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ecolonizatio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Ham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9"/>
        </w:rPr>
        <w:t>hir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2013).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erience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onialis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Britai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evelop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liberal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towar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nshi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fonne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onial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3"/>
        </w:rPr>
        <w:t>n·ito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9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attracte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faci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ill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extremel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1948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broa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categor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lon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CUKC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idi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million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tlte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24242"/>
          <w:spacing w:val="0"/>
          <w:w w:val="146"/>
        </w:rPr>
        <w:t>It</w:t>
      </w:r>
      <w:r>
        <w:rPr>
          <w:rFonts w:ascii="Arial" w:hAnsi="Arial" w:cs="Arial" w:eastAsia="Arial"/>
          <w:sz w:val="18"/>
          <w:szCs w:val="18"/>
          <w:color w:val="424242"/>
          <w:spacing w:val="6"/>
          <w:w w:val="14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surprise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ost-coloni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immigrants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prob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thnic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plur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apparent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226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define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aboli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CUKC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7" w:lineRule="auto"/>
        <w:ind w:left="551" w:right="7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year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maintaine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its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towards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limiti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regula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flow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Bosw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1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wo1ker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lop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Briti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ibute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100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3131"/>
          <w:spacing w:val="0"/>
          <w:w w:val="118"/>
        </w:rPr>
        <w:t>78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51" w:right="74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3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sphere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experience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considera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resulte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ange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policies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promotin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buildin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knowledge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econom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progr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oriente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high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ille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also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asonal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low-skille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promisin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student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3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obviousl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migran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entere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countJy: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4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1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ictim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crisi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1990s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resul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7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ubstantial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application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Hampshir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2013).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1" w:lineRule="auto"/>
        <w:ind w:left="539" w:right="66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ious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supporte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erva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workin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orga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7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zation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educational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institution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vital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econom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aluable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contributo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9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growt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lopment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marke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faci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1"/>
        </w:rPr>
        <w:t>itat0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6"/>
          <w:w w:val="9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231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investment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entrepreneurshi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vative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4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ple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3"/>
        </w:rPr>
        <w:t>wiU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verse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background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ttaiii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Westem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pursue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ilie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ruitin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high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ille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2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became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rece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liber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6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scheme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idin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6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1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programme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newcomer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idea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5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from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abroa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8"/>
          <w:w w:val="1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8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7"/>
        </w:rPr>
        <w:t>Hampshi.J.-e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3).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i.Ittroduce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cit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nshi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immigrants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23"/>
          <w:w w:val="12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2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30"/>
          <w:w w:val="12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6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7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3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6" w:after="0" w:line="488" w:lineRule="auto"/>
        <w:ind w:left="551" w:right="70" w:firstLine="648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nutshel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lon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development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ope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iberal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drawin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strategic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plans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ilie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identifie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area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trictin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und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irable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migration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entl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1"/>
        </w:rPr>
        <w:t>i.J.nmigratio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9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3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crucial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expecte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legi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also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highlighte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2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9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manifestos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ilie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chapte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76"/>
        </w:rPr>
        <w:t>U1e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7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2"/>
        </w:rPr>
        <w:t>legislatio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14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2"/>
        </w:rPr>
        <w:t>adop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5"/>
          <w:w w:val="92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13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9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2"/>
        </w:rPr>
        <w:t>before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2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1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14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1"/>
        </w:rPr>
        <w:t>election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11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1"/>
        </w:rPr>
        <w:t>20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161616"/>
          <w:spacing w:val="0"/>
          <w:w w:val="8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161616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wit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10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2"/>
        </w:rPr>
        <w:t>position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93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4"/>
        </w:rPr>
        <w:t>state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4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6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6363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1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8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0"/>
          <w:w w:val="91"/>
        </w:rPr>
        <w:t>manifest</w:t>
      </w:r>
      <w:r>
        <w:rPr>
          <w:rFonts w:ascii="Times New Roman" w:hAnsi="Times New Roman" w:cs="Times New Roman" w:eastAsia="Times New Roman"/>
          <w:sz w:val="21"/>
          <w:szCs w:val="21"/>
          <w:color w:val="4D4D4D"/>
          <w:spacing w:val="-19"/>
          <w:w w:val="92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7E7E7E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9" w:lineRule="exact"/>
        <w:ind w:left="551" w:right="11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show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become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tricti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so,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404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reflect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actin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parliament.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7.1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-12"/>
          <w:w w:val="95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0"/>
          <w:w w:val="109"/>
        </w:rPr>
        <w:t>egi</w:t>
      </w:r>
      <w:r>
        <w:rPr>
          <w:rFonts w:ascii="Times New Roman" w:hAnsi="Times New Roman" w:cs="Times New Roman" w:eastAsia="Times New Roman"/>
          <w:sz w:val="22"/>
          <w:szCs w:val="22"/>
          <w:color w:val="4D4D4D"/>
          <w:spacing w:val="-7"/>
          <w:w w:val="110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1"/>
          <w:w w:val="95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363636"/>
          <w:spacing w:val="0"/>
          <w:w w:val="105"/>
        </w:rPr>
        <w:t>ation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points-base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9"/>
        </w:rPr>
        <w:t>i.J.nmigratio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management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8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8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4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6).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constitute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elaborate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D4D4D"/>
          <w:spacing w:val="0"/>
          <w:w w:val="104"/>
        </w:rPr>
        <w:t>earlier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0" w:after="0" w:line="240" w:lineRule="auto"/>
        <w:ind w:left="4560" w:right="4104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63636"/>
          <w:spacing w:val="0"/>
          <w:w w:val="116"/>
        </w:rPr>
        <w:t>79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2" w:lineRule="auto"/>
        <w:ind w:left="551" w:right="7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2005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stud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new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identif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promisin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wishe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contribute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development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00"/>
        </w:rPr>
        <w:t>U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00"/>
        </w:rPr>
        <w:t>K</w:t>
      </w:r>
      <w:r>
        <w:rPr>
          <w:rFonts w:ascii="Arial" w:hAnsi="Arial" w:cs="Arial" w:eastAsia="Arial"/>
          <w:sz w:val="18"/>
          <w:szCs w:val="18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presente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effective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objective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applicatio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process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uppo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non-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compliance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abuse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studyin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3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syste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00"/>
        </w:rPr>
        <w:t>U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00"/>
        </w:rPr>
        <w:t>K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growt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tural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dia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9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ogu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91" w:lineRule="auto"/>
        <w:ind w:left="539" w:right="72" w:firstLine="66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prioritize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highly-skille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wo1ker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84"/>
        </w:rPr>
        <w:t> </w:t>
      </w:r>
      <w:r>
        <w:rPr>
          <w:rFonts w:ascii="Arial" w:hAnsi="Arial" w:cs="Arial" w:eastAsia="Arial"/>
          <w:sz w:val="19"/>
          <w:szCs w:val="19"/>
          <w:color w:val="595959"/>
          <w:spacing w:val="0"/>
          <w:w w:val="100"/>
        </w:rPr>
        <w:t>E</w:t>
      </w:r>
      <w:r>
        <w:rPr>
          <w:rFonts w:ascii="Arial" w:hAnsi="Arial" w:cs="Arial" w:eastAsia="Arial"/>
          <w:sz w:val="19"/>
          <w:szCs w:val="19"/>
          <w:color w:val="595959"/>
          <w:spacing w:val="0"/>
          <w:w w:val="100"/>
        </w:rPr>
        <w:t>U</w:t>
      </w:r>
      <w:r>
        <w:rPr>
          <w:rFonts w:ascii="Arial" w:hAnsi="Arial" w:cs="Arial" w:eastAsia="Arial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595959"/>
          <w:spacing w:val="0"/>
          <w:w w:val="100"/>
        </w:rPr>
        <w:t>EEA</w:t>
      </w:r>
      <w:r>
        <w:rPr>
          <w:rFonts w:ascii="Arial" w:hAnsi="Arial" w:cs="Arial" w:eastAsia="Arial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points-base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consiste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student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mpli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2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oyment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procedure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mpl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y-s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ucational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institution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invite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intemational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sponsors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syst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allowing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choose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neede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bureaucratic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0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groups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brough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84"/>
        </w:rPr>
        <w:t> 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00"/>
        </w:rPr>
        <w:t>U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00"/>
        </w:rPr>
        <w:t>K</w:t>
      </w:r>
      <w:r>
        <w:rPr>
          <w:rFonts w:ascii="Arial" w:hAnsi="Arial" w:cs="Arial" w:eastAsia="Arial"/>
          <w:sz w:val="18"/>
          <w:szCs w:val="18"/>
          <w:color w:val="595959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trustwo11hy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sponsor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high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contribute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country'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development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opportunitie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"/>
          <w:w w:val="8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acces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without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invitatio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sponsor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A3A3A3"/>
          <w:spacing w:val="-2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sidera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y-skilled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professional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limitin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opportunitie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low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reduced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workin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12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monUt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24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Utem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self­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employe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prioritize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roup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considerabl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small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compare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categorie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subject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limitatio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gratio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consid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3"/>
          <w:w w:val="100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·e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selective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score.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91" w:lineRule="auto"/>
        <w:ind w:left="551" w:right="57" w:firstLine="636"/>
        <w:jc w:val="both"/>
        <w:rPr>
          <w:rFonts w:ascii="Arial" w:hAnsi="Arial" w:cs="Arial" w:eastAsia="Arial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possibilit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tier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highl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skilled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witlt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offe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include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4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intentlio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7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</w:rPr>
        <w:t>wo1ker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contribute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lop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broa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penuanent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wiUt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ong-te1m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contract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conside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positive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U10s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lon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time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contri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economic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growt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9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99"/>
        </w:rPr>
        <w:t> </w:t>
      </w:r>
      <w:r>
        <w:rPr>
          <w:rFonts w:ascii="Arial" w:hAnsi="Arial" w:cs="Arial" w:eastAsia="Arial"/>
          <w:sz w:val="18"/>
          <w:szCs w:val="18"/>
          <w:color w:val="595959"/>
          <w:spacing w:val="0"/>
          <w:w w:val="115"/>
        </w:rPr>
        <w:t>UK.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77"/>
        <w:jc w:val="center"/>
        <w:rPr>
          <w:rFonts w:ascii="Courier New" w:hAnsi="Courier New" w:cs="Courier New" w:eastAsia="Courier New"/>
          <w:sz w:val="18"/>
          <w:szCs w:val="18"/>
        </w:rPr>
      </w:pPr>
      <w:rPr/>
      <w:r>
        <w:rPr>
          <w:rFonts w:ascii="Courier New" w:hAnsi="Courier New" w:cs="Courier New" w:eastAsia="Courier New"/>
          <w:sz w:val="18"/>
          <w:szCs w:val="18"/>
          <w:color w:val="2D2D2D"/>
          <w:spacing w:val="0"/>
          <w:w w:val="109"/>
        </w:rPr>
        <w:t>80</w:t>
      </w:r>
      <w:r>
        <w:rPr>
          <w:rFonts w:ascii="Courier New" w:hAnsi="Courier New" w:cs="Courier New" w:eastAsia="Courier New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2" w:lineRule="auto"/>
        <w:ind w:left="551" w:right="71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additio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trictio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migrat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8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limite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abilit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Bulgaria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Romania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acces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two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6"/>
        </w:rPr>
        <w:t>tempora•1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6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needed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fill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1tai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1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trictio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until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2008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British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4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91" w:lineRule="auto"/>
        <w:ind w:left="551" w:right="6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Anothe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document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2008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89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iUt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Briti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1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9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orat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8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area,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cludin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workin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gees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sys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quiri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route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nna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consiste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stage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mpora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40"/>
        </w:rPr>
        <w:t>)'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res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pe1mit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probationa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duct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probat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onm1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zensh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19191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19191"/>
          <w:spacing w:val="-16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stage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19191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19191"/>
          <w:spacing w:val="-35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i1movatio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kil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iona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kil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jo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offe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filling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pmticula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gap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2006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29"/>
        </w:rPr>
        <w:t>;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4"/>
          <w:w w:val="12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certain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egra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acquire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probationar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citizenship.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Wels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Scot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ependin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0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91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40"/>
        </w:rPr>
        <w:t>)'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5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Secondl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9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tJ·o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9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9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ntribu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self-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ffi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1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hird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mporar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probationa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priso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acces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counh1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Lastl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great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prominence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giv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successful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ipatio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society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12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1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12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1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rown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fai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1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1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leave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Border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nshi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(2009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2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acco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Secretar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satisfi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characte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uffic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knowledge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about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life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UK.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Moreover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7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inh-oduce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trial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7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-o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oblig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40" w:lineRule="auto"/>
        <w:ind w:left="517" w:right="63"/>
        <w:jc w:val="center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demonstmte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"/>
          <w:w w:val="13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pmticipa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cultural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093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22"/>
        </w:rPr>
        <w:t>81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8" w:lineRule="auto"/>
        <w:ind w:left="551" w:right="67"/>
        <w:jc w:val="both"/>
        <w:rPr>
          <w:rFonts w:ascii="Times New Roman" w:hAnsi="Times New Roman" w:cs="Times New Roman" w:eastAsia="Times New Roman"/>
          <w:sz w:val="17"/>
          <w:szCs w:val="17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8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life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local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introductio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additional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tow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difficult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ogres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1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9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Titi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increased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erceive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1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7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464646"/>
          <w:spacing w:val="0"/>
          <w:w w:val="100"/>
          <w:b/>
          <w:bCs/>
        </w:rPr>
        <w:t>thus</w:t>
      </w:r>
      <w:r>
        <w:rPr>
          <w:rFonts w:ascii="Times New Roman" w:hAnsi="Times New Roman" w:cs="Times New Roman" w:eastAsia="Times New Roman"/>
          <w:sz w:val="17"/>
          <w:szCs w:val="17"/>
          <w:color w:val="464646"/>
          <w:spacing w:val="12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565656"/>
          <w:spacing w:val="-14"/>
          <w:w w:val="111"/>
          <w:b/>
          <w:bCs/>
        </w:rPr>
        <w:t>g</w:t>
      </w:r>
      <w:r>
        <w:rPr>
          <w:rFonts w:ascii="Times New Roman" w:hAnsi="Times New Roman" w:cs="Times New Roman" w:eastAsia="Times New Roman"/>
          <w:sz w:val="17"/>
          <w:szCs w:val="17"/>
          <w:color w:val="343434"/>
          <w:spacing w:val="0"/>
          <w:w w:val="111"/>
          <w:b/>
          <w:bCs/>
        </w:rPr>
        <w:t>ail</w:t>
      </w:r>
      <w:r>
        <w:rPr>
          <w:rFonts w:ascii="Times New Roman" w:hAnsi="Times New Roman" w:cs="Times New Roman" w:eastAsia="Times New Roman"/>
          <w:sz w:val="17"/>
          <w:szCs w:val="17"/>
          <w:color w:val="343434"/>
          <w:spacing w:val="4"/>
          <w:w w:val="111"/>
          <w:b/>
          <w:bCs/>
        </w:rPr>
        <w:t>t</w:t>
      </w:r>
      <w:r>
        <w:rPr>
          <w:rFonts w:ascii="Times New Roman" w:hAnsi="Times New Roman" w:cs="Times New Roman" w:eastAsia="Times New Roman"/>
          <w:sz w:val="17"/>
          <w:szCs w:val="17"/>
          <w:color w:val="565656"/>
          <w:spacing w:val="0"/>
          <w:w w:val="111"/>
          <w:b/>
          <w:bCs/>
        </w:rPr>
        <w:t>s</w:t>
      </w:r>
      <w:r>
        <w:rPr>
          <w:rFonts w:ascii="Times New Roman" w:hAnsi="Times New Roman" w:cs="Times New Roman" w:eastAsia="Times New Roman"/>
          <w:sz w:val="17"/>
          <w:szCs w:val="17"/>
          <w:color w:val="565656"/>
          <w:spacing w:val="0"/>
          <w:w w:val="111"/>
          <w:b/>
          <w:bCs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343434"/>
          <w:spacing w:val="0"/>
          <w:w w:val="100"/>
          <w:b/>
          <w:bCs/>
        </w:rPr>
        <w:t>a</w:t>
      </w:r>
      <w:r>
        <w:rPr>
          <w:rFonts w:ascii="Times New Roman" w:hAnsi="Times New Roman" w:cs="Times New Roman" w:eastAsia="Times New Roman"/>
          <w:sz w:val="17"/>
          <w:szCs w:val="17"/>
          <w:color w:val="343434"/>
          <w:spacing w:val="6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343434"/>
          <w:spacing w:val="-15"/>
          <w:w w:val="112"/>
          <w:b/>
          <w:bCs/>
        </w:rPr>
        <w:t>n</w:t>
      </w:r>
      <w:r>
        <w:rPr>
          <w:rFonts w:ascii="Times New Roman" w:hAnsi="Times New Roman" w:cs="Times New Roman" w:eastAsia="Times New Roman"/>
          <w:sz w:val="17"/>
          <w:szCs w:val="17"/>
          <w:color w:val="565656"/>
          <w:spacing w:val="0"/>
          <w:w w:val="112"/>
          <w:b/>
          <w:bCs/>
        </w:rPr>
        <w:t>eg</w:t>
      </w:r>
      <w:r>
        <w:rPr>
          <w:rFonts w:ascii="Times New Roman" w:hAnsi="Times New Roman" w:cs="Times New Roman" w:eastAsia="Times New Roman"/>
          <w:sz w:val="17"/>
          <w:szCs w:val="17"/>
          <w:color w:val="565656"/>
          <w:spacing w:val="-8"/>
          <w:w w:val="112"/>
          <w:b/>
          <w:bCs/>
        </w:rPr>
        <w:t>a</w:t>
      </w:r>
      <w:r>
        <w:rPr>
          <w:rFonts w:ascii="Times New Roman" w:hAnsi="Times New Roman" w:cs="Times New Roman" w:eastAsia="Times New Roman"/>
          <w:sz w:val="17"/>
          <w:szCs w:val="17"/>
          <w:color w:val="343434"/>
          <w:spacing w:val="0"/>
          <w:w w:val="112"/>
          <w:b/>
          <w:bCs/>
        </w:rPr>
        <w:t>t</w:t>
      </w:r>
      <w:r>
        <w:rPr>
          <w:rFonts w:ascii="Times New Roman" w:hAnsi="Times New Roman" w:cs="Times New Roman" w:eastAsia="Times New Roman"/>
          <w:sz w:val="17"/>
          <w:szCs w:val="17"/>
          <w:color w:val="343434"/>
          <w:spacing w:val="11"/>
          <w:w w:val="112"/>
          <w:b/>
          <w:bCs/>
        </w:rPr>
        <w:t>i</w:t>
      </w:r>
      <w:r>
        <w:rPr>
          <w:rFonts w:ascii="Times New Roman" w:hAnsi="Times New Roman" w:cs="Times New Roman" w:eastAsia="Times New Roman"/>
          <w:sz w:val="17"/>
          <w:szCs w:val="17"/>
          <w:color w:val="676767"/>
          <w:spacing w:val="0"/>
          <w:w w:val="112"/>
          <w:b/>
          <w:bCs/>
        </w:rPr>
        <w:t>v</w:t>
      </w:r>
      <w:r>
        <w:rPr>
          <w:rFonts w:ascii="Times New Roman" w:hAnsi="Times New Roman" w:cs="Times New Roman" w:eastAsia="Times New Roman"/>
          <w:sz w:val="17"/>
          <w:szCs w:val="17"/>
          <w:color w:val="676767"/>
          <w:spacing w:val="0"/>
          <w:w w:val="112"/>
          <w:b/>
          <w:bCs/>
        </w:rPr>
        <w:t>e</w:t>
      </w:r>
      <w:r>
        <w:rPr>
          <w:rFonts w:ascii="Times New Roman" w:hAnsi="Times New Roman" w:cs="Times New Roman" w:eastAsia="Times New Roman"/>
          <w:sz w:val="17"/>
          <w:szCs w:val="17"/>
          <w:color w:val="676767"/>
          <w:spacing w:val="-9"/>
          <w:w w:val="112"/>
          <w:b/>
          <w:bCs/>
        </w:rPr>
        <w:t> </w:t>
      </w:r>
      <w:r>
        <w:rPr>
          <w:rFonts w:ascii="Times New Roman" w:hAnsi="Times New Roman" w:cs="Times New Roman" w:eastAsia="Times New Roman"/>
          <w:sz w:val="17"/>
          <w:szCs w:val="17"/>
          <w:color w:val="565656"/>
          <w:spacing w:val="0"/>
          <w:w w:val="123"/>
          <w:b/>
          <w:bCs/>
        </w:rPr>
        <w:t>sc</w:t>
      </w:r>
      <w:r>
        <w:rPr>
          <w:rFonts w:ascii="Times New Roman" w:hAnsi="Times New Roman" w:cs="Times New Roman" w:eastAsia="Times New Roman"/>
          <w:sz w:val="17"/>
          <w:szCs w:val="17"/>
          <w:color w:val="565656"/>
          <w:spacing w:val="-16"/>
          <w:w w:val="124"/>
          <w:b/>
          <w:bCs/>
        </w:rPr>
        <w:t>o</w:t>
      </w:r>
      <w:r>
        <w:rPr>
          <w:rFonts w:ascii="Times New Roman" w:hAnsi="Times New Roman" w:cs="Times New Roman" w:eastAsia="Times New Roman"/>
          <w:sz w:val="17"/>
          <w:szCs w:val="17"/>
          <w:color w:val="343434"/>
          <w:spacing w:val="-20"/>
          <w:w w:val="107"/>
          <w:b/>
          <w:bCs/>
        </w:rPr>
        <w:t>r</w:t>
      </w:r>
      <w:r>
        <w:rPr>
          <w:rFonts w:ascii="Times New Roman" w:hAnsi="Times New Roman" w:cs="Times New Roman" w:eastAsia="Times New Roman"/>
          <w:sz w:val="17"/>
          <w:szCs w:val="17"/>
          <w:color w:val="565656"/>
          <w:spacing w:val="-2"/>
          <w:w w:val="128"/>
          <w:b/>
          <w:bCs/>
        </w:rPr>
        <w:t>e</w:t>
      </w:r>
      <w:r>
        <w:rPr>
          <w:rFonts w:ascii="Times New Roman" w:hAnsi="Times New Roman" w:cs="Times New Roman" w:eastAsia="Times New Roman"/>
          <w:sz w:val="17"/>
          <w:szCs w:val="17"/>
          <w:color w:val="1A1A1A"/>
          <w:spacing w:val="0"/>
          <w:w w:val="87"/>
          <w:b/>
          <w:bCs/>
        </w:rPr>
        <w:t>.</w:t>
      </w:r>
      <w:r>
        <w:rPr>
          <w:rFonts w:ascii="Times New Roman" w:hAnsi="Times New Roman" w:cs="Times New Roman" w:eastAsia="Times New Roman"/>
          <w:sz w:val="17"/>
          <w:szCs w:val="17"/>
          <w:color w:val="000000"/>
          <w:spacing w:val="0"/>
          <w:w w:val="100"/>
        </w:rPr>
      </w:r>
    </w:p>
    <w:p>
      <w:pPr>
        <w:spacing w:before="26" w:after="0" w:line="491" w:lineRule="auto"/>
        <w:ind w:left="551" w:right="66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docu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eunific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7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Simila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9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y-s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98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4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76767"/>
          <w:spacing w:val="0"/>
          <w:w w:val="100"/>
        </w:rPr>
        <w:t>U</w:t>
      </w:r>
      <w:r>
        <w:rPr>
          <w:rFonts w:ascii="Arial" w:hAnsi="Arial" w:cs="Arial" w:eastAsia="Arial"/>
          <w:sz w:val="18"/>
          <w:szCs w:val="18"/>
          <w:color w:val="676767"/>
          <w:spacing w:val="0"/>
          <w:w w:val="100"/>
        </w:rPr>
        <w:t>K</w:t>
      </w:r>
      <w:r>
        <w:rPr>
          <w:rFonts w:ascii="Arial" w:hAnsi="Arial" w:cs="Arial" w:eastAsia="Arial"/>
          <w:sz w:val="18"/>
          <w:szCs w:val="18"/>
          <w:color w:val="67676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1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2008).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citizens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pennanent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childre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parent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other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epend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76767"/>
          <w:spacing w:val="-15"/>
          <w:w w:val="122"/>
        </w:rPr>
        <w:t>U</w:t>
      </w:r>
      <w:r>
        <w:rPr>
          <w:rFonts w:ascii="Arial" w:hAnsi="Arial" w:cs="Arial" w:eastAsia="Arial"/>
          <w:sz w:val="18"/>
          <w:szCs w:val="18"/>
          <w:color w:val="464646"/>
          <w:spacing w:val="0"/>
          <w:w w:val="122"/>
        </w:rPr>
        <w:t>K</w:t>
      </w:r>
      <w:r>
        <w:rPr>
          <w:rFonts w:ascii="Arial" w:hAnsi="Arial" w:cs="Arial" w:eastAsia="Arial"/>
          <w:sz w:val="18"/>
          <w:szCs w:val="18"/>
          <w:color w:val="464646"/>
          <w:spacing w:val="10"/>
          <w:w w:val="12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sp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57"/>
        </w:rPr>
        <w:t>m·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8"/>
          <w:w w:val="5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unif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kil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ong-ten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tract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citiz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petmanent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ents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7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posit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7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7.2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10"/>
          <w:w w:val="100"/>
        </w:rPr>
        <w:t>h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overall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0"/>
          <w:w w:val="100"/>
        </w:rPr>
        <w:t>state</w:t>
      </w:r>
      <w:r>
        <w:rPr>
          <w:rFonts w:ascii="Times New Roman" w:hAnsi="Times New Roman" w:cs="Times New Roman" w:eastAsia="Times New Roman"/>
          <w:sz w:val="22"/>
          <w:szCs w:val="22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5"/>
        </w:rPr>
        <w:t>2006-2009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490" w:lineRule="auto"/>
        <w:ind w:left="551" w:right="67" w:firstLine="636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Durin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serve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payin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unifi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ope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towar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y-s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kil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ntribu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econom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existing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shortage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sector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low-skil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new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Arial" w:hAnsi="Arial" w:cs="Arial" w:eastAsia="Arial"/>
          <w:sz w:val="18"/>
          <w:szCs w:val="18"/>
          <w:color w:val="565656"/>
          <w:spacing w:val="0"/>
          <w:w w:val="100"/>
        </w:rPr>
        <w:t>E</w:t>
      </w:r>
      <w:r>
        <w:rPr>
          <w:rFonts w:ascii="Arial" w:hAnsi="Arial" w:cs="Arial" w:eastAsia="Arial"/>
          <w:sz w:val="18"/>
          <w:szCs w:val="18"/>
          <w:color w:val="565656"/>
          <w:spacing w:val="0"/>
          <w:w w:val="100"/>
        </w:rPr>
        <w:t>U</w:t>
      </w:r>
      <w:r>
        <w:rPr>
          <w:rFonts w:ascii="Arial" w:hAnsi="Arial" w:cs="Arial" w:eastAsia="Arial"/>
          <w:sz w:val="18"/>
          <w:szCs w:val="18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member-states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basi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unific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points-base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y-skill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skilled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ecame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ema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contribute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economic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development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7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97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0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6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icipa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ltural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life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acquire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29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7"/>
          <w:w w:val="92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6"/>
          <w:w w:val="92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bationa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2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28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5"/>
          <w:w w:val="94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87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9"/>
          <w:w w:val="87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zen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4"/>
          <w:w w:val="93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6"/>
        </w:rPr>
        <w:t>hi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2"/>
          <w:w w:val="97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0"/>
          <w:w w:val="159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Finall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2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4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4"/>
          <w:w w:val="91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1"/>
        </w:rPr>
        <w:t>lum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9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3"/>
          <w:w w:val="91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2"/>
          <w:w w:val="91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1"/>
        </w:rPr>
        <w:t>li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4"/>
          <w:w w:val="91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0"/>
          <w:w w:val="91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676767"/>
          <w:spacing w:val="33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wa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1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considere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19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208" w:lineRule="exact"/>
        <w:ind w:left="551" w:right="11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sys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perio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40" w:lineRule="atLeast"/>
        <w:ind w:left="551" w:right="8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considentio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application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comparis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1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affairs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earl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2000s.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statu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waitin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marginal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unc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official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deport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faile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applicants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2"/>
        </w:rPr>
        <w:t>Nev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•t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9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duct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number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8" w:after="0" w:line="240" w:lineRule="auto"/>
        <w:ind w:left="4562" w:right="4118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343434"/>
          <w:spacing w:val="0"/>
          <w:w w:val="110"/>
        </w:rPr>
        <w:t>82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7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create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iralli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stat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control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much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2"/>
        </w:rPr>
        <w:t>auU10rities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7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mm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UKI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ecessar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B8B8B8"/>
          <w:spacing w:val="-7"/>
          <w:w w:val="61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sses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covere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it.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0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100"/>
        </w:rPr>
        <w:t>7.3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565656"/>
          <w:spacing w:val="0"/>
          <w:w w:val="99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color w:val="565656"/>
          <w:spacing w:val="-22"/>
          <w:w w:val="99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24"/>
          <w:szCs w:val="24"/>
          <w:color w:val="565656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94"/>
        </w:rPr>
        <w:t>manifest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94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-1"/>
          <w:w w:val="94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97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-14"/>
          <w:w w:val="97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97"/>
        </w:rPr>
        <w:t>2010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-8"/>
          <w:w w:val="97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64646"/>
          <w:spacing w:val="0"/>
          <w:w w:val="100"/>
        </w:rPr>
        <w:t>elections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87" w:lineRule="auto"/>
        <w:ind w:left="551" w:right="65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Hous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mmon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1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1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20"/>
          <w:w w:val="11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898989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98989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prepare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1"/>
        </w:rPr>
        <w:t>Utat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complete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-11"/>
          <w:w w:val="5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8"/>
        </w:rPr>
        <w:t>WiUt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life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(UKI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491" w:lineRule="auto"/>
        <w:ind w:left="551" w:right="6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8"/>
          <w:szCs w:val="18"/>
          <w:color w:val="56565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0).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1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bindin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rtaki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Residenc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",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lation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portatio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Beside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4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efit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tempo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9C9C9C"/>
          <w:spacing w:val="-1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five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Declamtio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izen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signe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confumatio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81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Britai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tolerant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9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Ibid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2"/>
          <w:w w:val="10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5).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portatio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soluti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immig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acquirin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9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3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negative.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86" w:lineRule="auto"/>
        <w:ind w:left="539" w:right="70" w:firstLine="66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migmtio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recogniz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time-limite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petmit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ints-ba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Utu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towar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1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Tou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thoro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yz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2"/>
        </w:rPr>
        <w:t>iou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7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sition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1951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ven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govenllllent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seeker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ecia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center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3"/>
          <w:w w:val="93"/>
        </w:rPr>
        <w:t>w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hic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2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3"/>
        </w:rPr>
        <w:t>must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1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5"/>
          <w:w w:val="100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5"/>
        </w:rPr>
        <w:t>limi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7"/>
          <w:w w:val="95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3"/>
          <w:w w:val="95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5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5"/>
          <w:w w:val="9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5"/>
        </w:rPr>
        <w:t>(I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2"/>
          <w:w w:val="95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5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"/>
          <w:w w:val="95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5"/>
        </w:rPr>
        <w:t>.).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2"/>
          <w:w w:val="9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2"/>
        </w:rPr>
        <w:t>Moreove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10"/>
          <w:w w:val="93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1"/>
        </w:rPr>
        <w:t>asylum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0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se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8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6"/>
          <w:w w:val="91"/>
        </w:rPr>
        <w:t>k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er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32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w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7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6"/>
          <w:w w:val="91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1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3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upp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2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6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89"/>
        </w:rPr>
        <w:t>asylum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6"/>
          <w:w w:val="89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3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-2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3"/>
        </w:rPr>
        <w:t>nearest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6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safe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countJ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fus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ication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7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A1A1A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center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loca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applicatio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linti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UKIP's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negative.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eunificati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re-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opt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6"/>
        </w:rPr>
        <w:t>eviou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abolishe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2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Primat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Purpos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",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British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0" w:after="0" w:line="240" w:lineRule="auto"/>
        <w:ind w:left="4560" w:right="410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7"/>
        </w:rPr>
        <w:t>83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6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citize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convmce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admittin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purpo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mmTia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pennanent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residence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(Ib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propo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plica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enterin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into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maniag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egative.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491" w:lineRule="auto"/>
        <w:ind w:left="539" w:right="49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3"/>
          <w:w w:val="10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4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KIP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fourt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popula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75757"/>
          <w:spacing w:val="-17"/>
          <w:w w:val="120"/>
        </w:rPr>
        <w:t>3</w:t>
      </w:r>
      <w:r>
        <w:rPr>
          <w:rFonts w:ascii="Arial" w:hAnsi="Arial" w:cs="Arial" w:eastAsia="Arial"/>
          <w:sz w:val="17"/>
          <w:szCs w:val="17"/>
          <w:color w:val="161616"/>
          <w:spacing w:val="-11"/>
          <w:w w:val="120"/>
        </w:rPr>
        <w:t>.</w:t>
      </w:r>
      <w:r>
        <w:rPr>
          <w:rFonts w:ascii="Arial" w:hAnsi="Arial" w:cs="Arial" w:eastAsia="Arial"/>
          <w:sz w:val="17"/>
          <w:szCs w:val="17"/>
          <w:color w:val="444444"/>
          <w:spacing w:val="0"/>
          <w:w w:val="120"/>
        </w:rPr>
        <w:t>1</w:t>
      </w:r>
      <w:r>
        <w:rPr>
          <w:rFonts w:ascii="Arial" w:hAnsi="Arial" w:cs="Arial" w:eastAsia="Arial"/>
          <w:sz w:val="17"/>
          <w:szCs w:val="17"/>
          <w:color w:val="444444"/>
          <w:spacing w:val="-5"/>
          <w:w w:val="12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Whitake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32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32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3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British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prominent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attrac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leading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coahtio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Liber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Democrats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4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proposals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translated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policymaking.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0"/>
          <w:w w:val="100"/>
        </w:rPr>
        <w:t>7.4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color w:val="57575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0"/>
          <w:w w:val="94"/>
        </w:rPr>
        <w:t>Conservative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3"/>
          <w:w w:val="94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0"/>
          <w:w w:val="94"/>
        </w:rPr>
        <w:t>Manifest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0"/>
          <w:w w:val="94"/>
        </w:rPr>
        <w:t>o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1"/>
          <w:w w:val="94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0"/>
          <w:w w:val="92"/>
        </w:rPr>
        <w:t>the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-8"/>
          <w:w w:val="92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444444"/>
          <w:spacing w:val="0"/>
          <w:w w:val="100"/>
        </w:rPr>
        <w:t>elections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rvat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followe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considerabl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toug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3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4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1" w:lineRule="auto"/>
        <w:ind w:left="551" w:right="54" w:firstLine="-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2011),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moderate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2"/>
          <w:w w:val="10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59"/>
          <w:w w:val="245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1"/>
        </w:rPr>
        <w:t>·e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grati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mostl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econo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labour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Conservative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7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admittin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nificant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contribute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9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1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6"/>
          <w:w w:val="108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migrants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outs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acces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4"/>
        </w:rPr>
        <w:t>B1itis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accordin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unt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economic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demands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ectivit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rec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score.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6" w:after="0" w:line="485" w:lineRule="auto"/>
        <w:ind w:left="551" w:right="47" w:firstLine="648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7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mtio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erva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calle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societ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impl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accept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Britai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participate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ltural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5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9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oc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9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4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commu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neither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gram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consi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7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propos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punitive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measure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2"/>
        </w:rPr>
        <w:t>case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no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3"/>
          <w:w w:val="91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161616"/>
          <w:spacing w:val="-16"/>
          <w:w w:val="91"/>
        </w:rPr>
        <w:t>-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compliance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29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That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18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1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5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82"/>
        </w:rPr>
        <w:t>Uti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8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9"/>
          <w:w w:val="8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82"/>
        </w:rPr>
        <w:t>pol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-8"/>
          <w:w w:val="82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82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8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27"/>
          <w:w w:val="8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82"/>
        </w:rPr>
        <w:t>receive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8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8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20"/>
          <w:w w:val="8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3"/>
        </w:rPr>
        <w:t>neutral</w:t>
      </w:r>
      <w:r>
        <w:rPr>
          <w:rFonts w:ascii="Times New Roman" w:hAnsi="Times New Roman" w:cs="Times New Roman" w:eastAsia="Times New Roman"/>
          <w:sz w:val="21"/>
          <w:szCs w:val="21"/>
          <w:color w:val="333333"/>
          <w:spacing w:val="0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score.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213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touc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2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98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99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unificatio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6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linke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1"/>
        </w:rPr>
        <w:t>migmn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5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ration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prop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obligator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comin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man·ie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{Ibid.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neithe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claJified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6"/>
        </w:rPr>
        <w:t>whetlte•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8"/>
          <w:w w:val="96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suppose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introd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1tai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33333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guage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course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programs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4561" w:right="4085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33333"/>
          <w:spacing w:val="0"/>
          <w:w w:val="110"/>
        </w:rPr>
        <w:t>84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87" w:lineRule="auto"/>
        <w:ind w:left="551" w:right="9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fam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precedin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if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cost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eof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this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seem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rathe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ambiguou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1t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ctive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9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enc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negat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92" w:lineRule="auto"/>
        <w:ind w:left="551" w:right="64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Now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ib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guis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etwe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one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6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serva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eces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rant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integra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bindi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ak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ubsequent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DeclaJ'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riti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B5B5B5"/>
          <w:spacing w:val="-2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2"/>
          <w:w w:val="13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5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7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(UKIP,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2010).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migr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3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2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2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A3A3A3"/>
          <w:spacing w:val="7"/>
          <w:w w:val="5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ative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9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priori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iz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eco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imite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without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asizin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ula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group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09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9"/>
        </w:rPr>
        <w:t>urt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9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9"/>
        </w:rPr>
        <w:t>nnor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8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5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paid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place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5"/>
        </w:rPr>
        <w:t>lum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-se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7"/>
        </w:rPr>
        <w:t>oc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6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during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considerati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ication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portatio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appl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2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ative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mandator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anguage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test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ns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rvative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9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2010),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introductio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Primar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Pur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Rul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(UKI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2010).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things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6"/>
        </w:rPr>
        <w:t>con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4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0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1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possib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furt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1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trict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8"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2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2"/>
        </w:rPr>
        <w:t>propos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B4B4B"/>
          <w:spacing w:val="0"/>
          <w:w w:val="100"/>
        </w:rPr>
        <w:t>7.5</w:t>
      </w:r>
      <w:r>
        <w:rPr>
          <w:rFonts w:ascii="Times New Roman" w:hAnsi="Times New Roman" w:cs="Times New Roman" w:eastAsia="Times New Roman"/>
          <w:sz w:val="23"/>
          <w:szCs w:val="23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B4B4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B4B4B"/>
          <w:spacing w:val="0"/>
          <w:w w:val="100"/>
        </w:rPr>
        <w:t>Subsequent</w:t>
      </w:r>
      <w:r>
        <w:rPr>
          <w:rFonts w:ascii="Times New Roman" w:hAnsi="Times New Roman" w:cs="Times New Roman" w:eastAsia="Times New Roman"/>
          <w:sz w:val="23"/>
          <w:szCs w:val="23"/>
          <w:color w:val="4B4B4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3B3B3B"/>
          <w:spacing w:val="0"/>
          <w:w w:val="100"/>
        </w:rPr>
        <w:t>legislation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48" w:after="0" w:line="486" w:lineRule="auto"/>
        <w:ind w:left="551" w:right="56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frrs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1u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ropos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serv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2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9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members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limite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23"/>
          <w:w w:val="12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2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5"/>
          <w:w w:val="12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20,70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anguage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eas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Alle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B4B4B"/>
          <w:spacing w:val="0"/>
          <w:w w:val="132"/>
        </w:rPr>
        <w:t>&amp;</w:t>
      </w:r>
      <w:r>
        <w:rPr>
          <w:rFonts w:ascii="Arial" w:hAnsi="Arial" w:cs="Arial" w:eastAsia="Arial"/>
          <w:sz w:val="18"/>
          <w:szCs w:val="18"/>
          <w:color w:val="4B4B4B"/>
          <w:spacing w:val="-26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3"/>
        </w:rPr>
        <w:t>Sumptio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15).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4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kil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fon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partic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jo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Ins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9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type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admitti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3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2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7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ed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preneu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introdu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Ibi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.).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inc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eas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anguage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11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duce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numbe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ap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cation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withi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govemment'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selecti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regarding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93"/>
        </w:rPr>
        <w:t>admissio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93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17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90"/>
        </w:rPr>
        <w:t>migrant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9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12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2"/>
        </w:rPr>
        <w:t>in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-17"/>
          <w:w w:val="92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3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92"/>
        </w:rPr>
        <w:t>mational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20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-23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7"/>
          <w:w w:val="88"/>
        </w:rPr>
        <w:t>w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88"/>
        </w:rPr>
        <w:t>illi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4"/>
          <w:w w:val="88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88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88"/>
        </w:rPr>
        <w:t>: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15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88"/>
        </w:rPr>
        <w:t>too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88"/>
        </w:rPr>
        <w:t>k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24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88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21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0"/>
          <w:w w:val="88"/>
        </w:rPr>
        <w:t>radical</w:t>
      </w:r>
      <w:r>
        <w:rPr>
          <w:rFonts w:ascii="Times New Roman" w:hAnsi="Times New Roman" w:cs="Times New Roman" w:eastAsia="Times New Roman"/>
          <w:sz w:val="21"/>
          <w:szCs w:val="21"/>
          <w:color w:val="3B3B3B"/>
          <w:spacing w:val="39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B4B4B"/>
          <w:spacing w:val="0"/>
          <w:w w:val="96"/>
        </w:rPr>
        <w:t>fonn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5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ob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11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1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4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7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</w:rPr>
        <w:t>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487" w:lineRule="auto"/>
        <w:ind w:left="551" w:right="73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docu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prove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eam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minimum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wage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1mit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Off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2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3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9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11).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B4B4B"/>
          <w:spacing w:val="0"/>
          <w:w w:val="123"/>
        </w:rPr>
        <w:t>It</w:t>
      </w:r>
      <w:r>
        <w:rPr>
          <w:rFonts w:ascii="Arial" w:hAnsi="Arial" w:cs="Arial" w:eastAsia="Arial"/>
          <w:sz w:val="18"/>
          <w:szCs w:val="18"/>
          <w:color w:val="4B4B4B"/>
          <w:spacing w:val="-1"/>
          <w:w w:val="12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23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2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ose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8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8"/>
        </w:rPr>
        <w:t>nni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high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priorit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</w:rPr>
        <w:t>govemment.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9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trict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B3B3B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rega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our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Bulga1ia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B4B4B"/>
          <w:spacing w:val="0"/>
          <w:w w:val="101"/>
        </w:rPr>
        <w:t>Romania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0" w:after="0" w:line="240" w:lineRule="auto"/>
        <w:ind w:left="4560" w:right="410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B3B3B"/>
          <w:spacing w:val="0"/>
          <w:w w:val="114"/>
        </w:rPr>
        <w:t>85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2" w:lineRule="auto"/>
        <w:ind w:left="551" w:right="6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10"/>
        </w:rPr>
        <w:t>200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-20"/>
          <w:w w:val="110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7B7B7B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B7B7B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decide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limitatio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until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2013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constraine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owe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incom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4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7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negative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59"/>
          <w:w w:val="1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ependent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relative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7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transparenc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icymakin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dependent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relative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refugee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humanitaria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protectio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bid.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clea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changes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trict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contras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6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simplifie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1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neutral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score.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91" w:lineRule="auto"/>
        <w:ind w:left="551" w:right="62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followin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yea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1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points-base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syste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touche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upon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workers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h01t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occupatio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5"/>
        </w:rPr>
        <w:t>be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linke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fiel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9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2012).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6"/>
        </w:rPr>
        <w:t>lltese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ange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facilitated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flexibilit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elpe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fill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tor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Fmthennore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guage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proficienc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high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lowered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advance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intemtediate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bi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special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program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providin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opp01tunit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develo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share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professional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acquire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workin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cultur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12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attracted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igr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Tier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21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98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AFAFAF"/>
          <w:spacing w:val="-19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societ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positive.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90" w:lineRule="auto"/>
        <w:ind w:left="551" w:right="48" w:firstLine="648"/>
        <w:jc w:val="both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reunificatio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2012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minimum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income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citizen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permanent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esid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willin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brin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family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member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umptio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gas-Si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9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16).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ewcomers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receive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benefit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3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sponsors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oblige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provide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their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familie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meet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sessin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minimum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gross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amtual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income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8"/>
        </w:rPr>
        <w:t>£1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9"/>
          <w:w w:val="108"/>
        </w:rPr>
        <w:t>8</w:t>
      </w:r>
      <w:r>
        <w:rPr>
          <w:rFonts w:ascii="Times New Roman" w:hAnsi="Times New Roman" w:cs="Times New Roman" w:eastAsia="Times New Roman"/>
          <w:sz w:val="18"/>
          <w:szCs w:val="18"/>
          <w:color w:val="7B7B7B"/>
          <w:spacing w:val="-6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13"/>
        </w:rPr>
        <w:t>600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ependin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non-EE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dependent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childre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present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Ibid.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7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8"/>
          <w:w w:val="96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4"/>
          <w:w w:val="8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6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7"/>
          <w:w w:val="96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7B7B7B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B7B7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9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8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5"/>
          <w:w w:val="91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9"/>
          <w:w w:val="91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1"/>
        </w:rPr>
        <w:t>y-p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5"/>
          <w:w w:val="91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1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1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39"/>
          <w:w w:val="91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job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affor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brin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89"/>
        </w:rPr>
        <w:t>fami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-3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161616"/>
          <w:spacing w:val="8"/>
          <w:w w:val="80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80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40"/>
          <w:w w:val="8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4"/>
          <w:w w:val="92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2"/>
        </w:rPr>
        <w:t>emb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-7"/>
          <w:w w:val="92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8"/>
          <w:w w:val="92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75757"/>
          <w:spacing w:val="21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14141"/>
          <w:spacing w:val="0"/>
          <w:w w:val="100"/>
        </w:rPr>
        <w:t>childn:n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0" w:after="0" w:line="197" w:lineRule="exact"/>
        <w:ind w:left="551" w:right="7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untr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aimi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facilitate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omic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339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growt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counll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23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thing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8"/>
        </w:rPr>
        <w:t>requi.rement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negative.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74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-1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witlt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olic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govemmen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2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pt-ioritize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skille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aime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9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w w:val="102"/>
        </w:rPr>
        <w:t>facilita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0"/>
          <w:w w:val="14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growt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country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B7B7B"/>
          <w:spacing w:val="1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surprise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skill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3" w:after="0" w:line="240" w:lineRule="auto"/>
        <w:ind w:left="4560" w:right="4061"/>
        <w:jc w:val="center"/>
        <w:rPr>
          <w:rFonts w:ascii="Courier New" w:hAnsi="Courier New" w:cs="Courier New" w:eastAsia="Courier New"/>
          <w:sz w:val="18"/>
          <w:szCs w:val="18"/>
        </w:rPr>
      </w:pPr>
      <w:rPr/>
      <w:r>
        <w:rPr>
          <w:rFonts w:ascii="Courier New" w:hAnsi="Courier New" w:cs="Courier New" w:eastAsia="Courier New"/>
          <w:sz w:val="18"/>
          <w:szCs w:val="18"/>
          <w:color w:val="414141"/>
          <w:spacing w:val="0"/>
          <w:w w:val="107"/>
        </w:rPr>
        <w:t>86</w:t>
      </w:r>
      <w:r>
        <w:rPr>
          <w:rFonts w:ascii="Courier New" w:hAnsi="Courier New" w:cs="Courier New" w:eastAsia="Courier New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491" w:lineRule="auto"/>
        <w:ind w:left="551" w:right="7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5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8"/>
        </w:rPr>
        <w:t>inc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eas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9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duci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applicant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allowin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only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perspective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requtrement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minimum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enterin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tbe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those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lli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brin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relative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non-EEA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count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4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-2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fmthe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possibilit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shortage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occupatio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sk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mpora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helpe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fill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cettai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sector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mar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without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bri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9"/>
        </w:rPr>
        <w:t>rest.J·iction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reflecte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Conservative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nmnbe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grant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full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l1llplemented.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490" w:lineRule="auto"/>
        <w:ind w:left="551" w:right="69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har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implementatio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propo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vital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ich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Fabrican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7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6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hainua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3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8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9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drafte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discussio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pape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considerin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toral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3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9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callin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Consetv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5"/>
        </w:rPr>
        <w:t>prl1llaril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Eurosceptic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view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referendum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membershi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(F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brican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3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8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p.3).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Obviou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rejecte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UKI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maintainin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anti-elitist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illin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govenuuent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Tou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er-Sol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perceive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threat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ownershi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7"/>
          <w:w w:val="10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attempt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ntli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persuade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stan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against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elite.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91" w:lineRule="auto"/>
        <w:ind w:left="539" w:right="74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w w:val="102"/>
        </w:rPr>
        <w:t>Nevettheles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Consetvative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focus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anti-E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rhetori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faile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improve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tuatio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hough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educe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num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vative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9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cause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publi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dissatisfactio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latilit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Denniso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Goodwi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" w:after="0" w:line="487" w:lineRule="auto"/>
        <w:ind w:left="551" w:right="125" w:firstLine="-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2015).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Consequentl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Conserv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owne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stJ·engthene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UKI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position.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494" w:lineRule="auto"/>
        <w:ind w:left="551" w:right="60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Furthennor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fu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perfonnance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UKrrP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by-electio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Eastleig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2013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adoptio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toric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rdin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restrictive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amon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three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-11"/>
          <w:w w:val="5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scusse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media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Observator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40" w:lineRule="auto"/>
        <w:ind w:left="539" w:right="127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2013).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empiric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prov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hypothesi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does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14" w:lineRule="exact"/>
        <w:ind w:left="551" w:right="6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prevent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position w:val="-1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position w:val="-1"/>
        </w:rPr>
        <w:t>exertin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indirect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position w:val="-1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8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position w:val="-1"/>
        </w:rPr>
        <w:t>agenda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  <w:position w:val="-1"/>
        </w:rPr>
        <w:t>(Mudd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8"/>
          <w:w w:val="103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2007).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4" w:after="0" w:line="240" w:lineRule="auto"/>
        <w:ind w:left="4560" w:right="409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19"/>
        </w:rPr>
        <w:t>87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9" w:after="0" w:line="519" w:lineRule="auto"/>
        <w:ind w:left="551" w:right="53" w:firstLine="648"/>
        <w:jc w:val="both"/>
        <w:rPr>
          <w:rFonts w:ascii="Arial" w:hAnsi="Arial" w:cs="Arial" w:eastAsia="Arial"/>
          <w:sz w:val="16"/>
          <w:szCs w:val="16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8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dd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8"/>
          <w:w w:val="10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es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3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7"/>
          <w:w w:val="11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conduc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3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s,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15"/>
          <w:w w:val="11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5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6"/>
          <w:w w:val="11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1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"/>
          <w:w w:val="11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ry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5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illustra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5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attitu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7"/>
        </w:rPr>
        <w:t>to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iff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immigratio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8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"/>
          <w:w w:val="107"/>
        </w:rPr>
        <w:t>x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7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ess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9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nsi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7"/>
          <w:w w:val="11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7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pol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1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cymaking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7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belo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Ta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5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3"/>
          <w:w w:val="115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9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7"/>
          <w:w w:val="127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4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14)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12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4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attitude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9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8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8"/>
        </w:rPr>
        <w:t>ervative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5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toward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4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imm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7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09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9"/>
          <w:w w:val="109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5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over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5"/>
          <w:w w:val="109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14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5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0"/>
          <w:w w:val="11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5"/>
          <w:w w:val="115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15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10"/>
          <w:w w:val="115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1"/>
          <w:w w:val="11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1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28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gov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7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9"/>
          <w:w w:val="10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assesse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13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4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positiv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7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0"/>
          <w:w w:val="183"/>
        </w:rPr>
        <w:t> </w:t>
      </w:r>
      <w:r>
        <w:rPr>
          <w:rFonts w:ascii="Arial" w:hAnsi="Arial" w:cs="Arial" w:eastAsia="Arial"/>
          <w:sz w:val="16"/>
          <w:szCs w:val="16"/>
          <w:color w:val="383838"/>
          <w:spacing w:val="-7"/>
          <w:w w:val="110"/>
          <w:b/>
          <w:bCs/>
        </w:rPr>
        <w:t>n</w:t>
      </w:r>
      <w:r>
        <w:rPr>
          <w:rFonts w:ascii="Arial" w:hAnsi="Arial" w:cs="Arial" w:eastAsia="Arial"/>
          <w:sz w:val="16"/>
          <w:szCs w:val="16"/>
          <w:color w:val="595959"/>
          <w:spacing w:val="0"/>
          <w:w w:val="110"/>
          <w:b/>
          <w:bCs/>
        </w:rPr>
        <w:t>e</w:t>
      </w:r>
      <w:r>
        <w:rPr>
          <w:rFonts w:ascii="Arial" w:hAnsi="Arial" w:cs="Arial" w:eastAsia="Arial"/>
          <w:sz w:val="16"/>
          <w:szCs w:val="16"/>
          <w:color w:val="595959"/>
          <w:spacing w:val="-21"/>
          <w:w w:val="110"/>
          <w:b/>
          <w:bCs/>
        </w:rPr>
        <w:t>g</w:t>
      </w:r>
      <w:r>
        <w:rPr>
          <w:rFonts w:ascii="Arial" w:hAnsi="Arial" w:cs="Arial" w:eastAsia="Arial"/>
          <w:sz w:val="16"/>
          <w:szCs w:val="16"/>
          <w:color w:val="383838"/>
          <w:spacing w:val="0"/>
          <w:w w:val="110"/>
          <w:b/>
          <w:bCs/>
        </w:rPr>
        <w:t>at</w:t>
      </w:r>
      <w:r>
        <w:rPr>
          <w:rFonts w:ascii="Arial" w:hAnsi="Arial" w:cs="Arial" w:eastAsia="Arial"/>
          <w:sz w:val="16"/>
          <w:szCs w:val="16"/>
          <w:color w:val="383838"/>
          <w:spacing w:val="-36"/>
          <w:w w:val="110"/>
          <w:b/>
          <w:bCs/>
        </w:rPr>
        <w:t>i</w:t>
      </w:r>
      <w:r>
        <w:rPr>
          <w:rFonts w:ascii="Arial" w:hAnsi="Arial" w:cs="Arial" w:eastAsia="Arial"/>
          <w:sz w:val="16"/>
          <w:szCs w:val="16"/>
          <w:color w:val="595959"/>
          <w:spacing w:val="0"/>
          <w:w w:val="110"/>
          <w:b/>
          <w:bCs/>
        </w:rPr>
        <w:t>ve</w:t>
      </w:r>
      <w:r>
        <w:rPr>
          <w:rFonts w:ascii="Arial" w:hAnsi="Arial" w:cs="Arial" w:eastAsia="Arial"/>
          <w:sz w:val="16"/>
          <w:szCs w:val="16"/>
          <w:color w:val="595959"/>
          <w:spacing w:val="1"/>
          <w:w w:val="110"/>
          <w:b/>
          <w:bCs/>
        </w:rPr>
        <w:t> </w:t>
      </w:r>
      <w:r>
        <w:rPr>
          <w:rFonts w:ascii="Arial" w:hAnsi="Arial" w:cs="Arial" w:eastAsia="Arial"/>
          <w:sz w:val="16"/>
          <w:szCs w:val="16"/>
          <w:color w:val="464646"/>
          <w:spacing w:val="0"/>
          <w:w w:val="100"/>
          <w:b/>
          <w:bCs/>
        </w:rPr>
        <w:t>o</w:t>
      </w:r>
      <w:r>
        <w:rPr>
          <w:rFonts w:ascii="Arial" w:hAnsi="Arial" w:cs="Arial" w:eastAsia="Arial"/>
          <w:sz w:val="16"/>
          <w:szCs w:val="16"/>
          <w:color w:val="464646"/>
          <w:spacing w:val="0"/>
          <w:w w:val="100"/>
          <w:b/>
          <w:bCs/>
        </w:rPr>
        <w:t>r</w:t>
      </w:r>
      <w:r>
        <w:rPr>
          <w:rFonts w:ascii="Arial" w:hAnsi="Arial" w:cs="Arial" w:eastAsia="Arial"/>
          <w:sz w:val="16"/>
          <w:szCs w:val="16"/>
          <w:color w:val="464646"/>
          <w:spacing w:val="-9"/>
          <w:w w:val="100"/>
          <w:b/>
          <w:bCs/>
        </w:rPr>
        <w:t> </w:t>
      </w:r>
      <w:r>
        <w:rPr>
          <w:rFonts w:ascii="Arial" w:hAnsi="Arial" w:cs="Arial" w:eastAsia="Arial"/>
          <w:sz w:val="16"/>
          <w:szCs w:val="16"/>
          <w:color w:val="383838"/>
          <w:spacing w:val="-16"/>
          <w:w w:val="126"/>
          <w:b/>
          <w:bCs/>
        </w:rPr>
        <w:t>n</w:t>
      </w:r>
      <w:r>
        <w:rPr>
          <w:rFonts w:ascii="Arial" w:hAnsi="Arial" w:cs="Arial" w:eastAsia="Arial"/>
          <w:sz w:val="16"/>
          <w:szCs w:val="16"/>
          <w:color w:val="595959"/>
          <w:spacing w:val="-18"/>
          <w:w w:val="108"/>
          <w:b/>
          <w:bCs/>
        </w:rPr>
        <w:t>e</w:t>
      </w:r>
      <w:r>
        <w:rPr>
          <w:rFonts w:ascii="Arial" w:hAnsi="Arial" w:cs="Arial" w:eastAsia="Arial"/>
          <w:sz w:val="16"/>
          <w:szCs w:val="16"/>
          <w:color w:val="282828"/>
          <w:spacing w:val="0"/>
          <w:w w:val="107"/>
          <w:b/>
          <w:bCs/>
        </w:rPr>
        <w:t>u</w:t>
      </w:r>
      <w:r>
        <w:rPr>
          <w:rFonts w:ascii="Arial" w:hAnsi="Arial" w:cs="Arial" w:eastAsia="Arial"/>
          <w:sz w:val="16"/>
          <w:szCs w:val="16"/>
          <w:color w:val="282828"/>
          <w:spacing w:val="-21"/>
          <w:w w:val="107"/>
          <w:b/>
          <w:bCs/>
        </w:rPr>
        <w:t>b</w:t>
      </w:r>
      <w:r>
        <w:rPr>
          <w:rFonts w:ascii="Arial" w:hAnsi="Arial" w:cs="Arial" w:eastAsia="Arial"/>
          <w:sz w:val="16"/>
          <w:szCs w:val="16"/>
          <w:color w:val="464646"/>
          <w:spacing w:val="0"/>
          <w:w w:val="89"/>
          <w:b/>
          <w:bCs/>
        </w:rPr>
        <w:t>·</w:t>
      </w:r>
      <w:r>
        <w:rPr>
          <w:rFonts w:ascii="Arial" w:hAnsi="Arial" w:cs="Arial" w:eastAsia="Arial"/>
          <w:sz w:val="16"/>
          <w:szCs w:val="16"/>
          <w:color w:val="464646"/>
          <w:spacing w:val="-6"/>
          <w:w w:val="89"/>
          <w:b/>
          <w:bCs/>
        </w:rPr>
        <w:t>a</w:t>
      </w:r>
      <w:r>
        <w:rPr>
          <w:rFonts w:ascii="Arial" w:hAnsi="Arial" w:cs="Arial" w:eastAsia="Arial"/>
          <w:sz w:val="16"/>
          <w:szCs w:val="16"/>
          <w:color w:val="181818"/>
          <w:spacing w:val="0"/>
          <w:w w:val="126"/>
          <w:b/>
          <w:bCs/>
        </w:rPr>
        <w:t>l.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spacing w:before="1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00"/>
          <w:i/>
          <w:position w:val="-1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39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4"/>
          <w:i/>
          <w:position w:val="-1"/>
        </w:rPr>
        <w:t>/3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14"/>
          <w:i/>
          <w:position w:val="-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4"/>
          <w:i/>
          <w:position w:val="-1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4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4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attitude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00"/>
          <w:i/>
          <w:position w:val="-1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11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00"/>
          <w:i/>
          <w:position w:val="-1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5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  <w:i/>
          <w:position w:val="-1"/>
        </w:rPr>
        <w:t>rvati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0"/>
          <w:i/>
          <w:position w:val="-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27272"/>
          <w:spacing w:val="42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party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tow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  <w:i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  <w:i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ds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0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  <w:i/>
          <w:position w:val="-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1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563.245964" w:type="dxa"/>
      </w:tblPr>
      <w:tblGrid/>
      <w:tr>
        <w:trPr>
          <w:trHeight w:val="342" w:hRule="exact"/>
        </w:trPr>
        <w:tc>
          <w:tcPr>
            <w:tcW w:w="2813" w:type="dxa"/>
            <w:tcBorders>
              <w:top w:val="single" w:sz="4.798384" w:space="0" w:color="646464"/>
              <w:bottom w:val="single" w:sz="4.798384" w:space="0" w:color="676767"/>
              <w:left w:val="single" w:sz="9.596776" w:space="0" w:color="777777"/>
              <w:right w:val="single" w:sz="4.798384" w:space="0" w:color="444444"/>
            </w:tcBorders>
          </w:tcPr>
          <w:p>
            <w:pPr>
              <w:spacing w:before="60" w:after="0" w:line="240" w:lineRule="auto"/>
              <w:ind w:left="926" w:right="910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Year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,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99"/>
              </w:rPr>
              <w:t>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11"/>
                <w:w w:val="98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0"/>
                <w:w w:val="12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-3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12"/>
                <w:w w:val="122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9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646464"/>
              <w:bottom w:val="single" w:sz="4.798384" w:space="0" w:color="4B4B4B"/>
              <w:left w:val="single" w:sz="4.798384" w:space="0" w:color="444444"/>
              <w:right w:val="single" w:sz="4.798384" w:space="0" w:color="4F4F4F"/>
            </w:tcBorders>
          </w:tcPr>
          <w:p>
            <w:pPr>
              <w:spacing w:before="60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8"/>
              </w:rPr>
              <w:t>Integration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613" w:type="dxa"/>
            <w:tcBorders>
              <w:top w:val="single" w:sz="4.798384" w:space="0" w:color="646464"/>
              <w:bottom w:val="single" w:sz="4.798384" w:space="0" w:color="707070"/>
              <w:left w:val="single" w:sz="4.798384" w:space="0" w:color="4F4F4F"/>
              <w:right w:val="single" w:sz="9.596776" w:space="0" w:color="777777"/>
            </w:tcBorders>
          </w:tcPr>
          <w:p>
            <w:pPr>
              <w:spacing w:before="60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100"/>
              </w:rPr>
              <w:t>labou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106"/>
              </w:rPr>
              <w:t>migration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882" w:type="dxa"/>
            <w:tcBorders>
              <w:top w:val="single" w:sz="4.798384" w:space="0" w:color="646464"/>
              <w:bottom w:val="single" w:sz="4.798384" w:space="0" w:color="707070"/>
              <w:left w:val="single" w:sz="9.596776" w:space="0" w:color="777777"/>
              <w:right w:val="single" w:sz="4.798384" w:space="0" w:color="545454"/>
            </w:tcBorders>
          </w:tcPr>
          <w:p>
            <w:pPr>
              <w:spacing w:before="60" w:after="0" w:line="240" w:lineRule="auto"/>
              <w:ind w:left="72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As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6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0"/>
                <w:w w:val="100"/>
              </w:rPr>
              <w:t>lum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817" w:type="dxa"/>
            <w:tcBorders>
              <w:top w:val="single" w:sz="4.798384" w:space="0" w:color="646464"/>
              <w:bottom w:val="single" w:sz="4.798384" w:space="0" w:color="707070"/>
              <w:left w:val="single" w:sz="4.798384" w:space="0" w:color="545454"/>
              <w:right w:val="single" w:sz="9.596776" w:space="0" w:color="777777"/>
            </w:tcBorders>
          </w:tcPr>
          <w:p>
            <w:pPr>
              <w:spacing w:before="60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fa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6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-3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-5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6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0"/>
                <w:w w:val="100"/>
              </w:rPr>
              <w:t>un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-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2"/>
                <w:w w:val="88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0"/>
                <w:w w:val="85"/>
              </w:rPr>
              <w:t>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3"/>
                <w:w w:val="84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11"/>
              </w:rPr>
              <w:t>ca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5"/>
                <w:w w:val="111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3"/>
                <w:w w:val="88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4"/>
              </w:rPr>
              <w:t>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234" w:hRule="exact"/>
        </w:trPr>
        <w:tc>
          <w:tcPr>
            <w:tcW w:w="2813" w:type="dxa"/>
            <w:tcBorders>
              <w:top w:val="single" w:sz="4.798384" w:space="0" w:color="676767"/>
              <w:bottom w:val="single" w:sz="4.798384" w:space="0" w:color="383838"/>
              <w:left w:val="single" w:sz="9.596776" w:space="0" w:color="777777"/>
              <w:right w:val="single" w:sz="4.798384" w:space="0" w:color="444444"/>
            </w:tcBorders>
          </w:tcPr>
          <w:p>
            <w:pPr>
              <w:spacing w:before="15" w:after="0" w:line="240" w:lineRule="auto"/>
              <w:ind w:left="939" w:right="910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  <w:t>201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5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858585"/>
                <w:spacing w:val="0"/>
                <w:w w:val="100"/>
              </w:rPr>
              <w:t>,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858585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08"/>
              </w:rPr>
              <w:t>UKIP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4B4B4B"/>
              <w:bottom w:val="single" w:sz="4.798384" w:space="0" w:color="383838"/>
              <w:left w:val="single" w:sz="4.798384" w:space="0" w:color="444444"/>
              <w:right w:val="single" w:sz="4.798384" w:space="0" w:color="4F4F4F"/>
            </w:tcBorders>
          </w:tcPr>
          <w:p>
            <w:pPr>
              <w:spacing w:before="30" w:after="0" w:line="192" w:lineRule="exact"/>
              <w:ind w:left="392" w:right="404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259"/>
                <w:position w:val="-1"/>
              </w:rPr>
              <w:t>·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24"/>
                <w:w w:val="100"/>
                <w:position w:val="-1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70"/>
                <w:position w:val="-1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613" w:type="dxa"/>
            <w:tcBorders>
              <w:top w:val="single" w:sz="4.798384" w:space="0" w:color="707070"/>
              <w:bottom w:val="single" w:sz="4.798384" w:space="0" w:color="383838"/>
              <w:left w:val="single" w:sz="4.798384" w:space="0" w:color="4F4F4F"/>
              <w:right w:val="single" w:sz="9.596776" w:space="0" w:color="777777"/>
            </w:tcBorders>
          </w:tcPr>
          <w:p>
            <w:pPr>
              <w:spacing w:before="30" w:after="0" w:line="192" w:lineRule="exact"/>
              <w:ind w:left="668" w:right="692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259"/>
                <w:position w:val="-1"/>
              </w:rPr>
              <w:t>·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24"/>
                <w:w w:val="100"/>
                <w:position w:val="-1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70"/>
                <w:position w:val="-1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882" w:type="dxa"/>
            <w:tcBorders>
              <w:top w:val="single" w:sz="4.798384" w:space="0" w:color="707070"/>
              <w:bottom w:val="single" w:sz="4.798384" w:space="0" w:color="383838"/>
              <w:left w:val="single" w:sz="9.596776" w:space="0" w:color="777777"/>
              <w:right w:val="single" w:sz="4.798384" w:space="0" w:color="545454"/>
            </w:tcBorders>
          </w:tcPr>
          <w:p>
            <w:pPr>
              <w:spacing w:before="30" w:after="0" w:line="192" w:lineRule="exact"/>
              <w:ind w:left="314" w:right="311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26"/>
                <w:position w:val="-1"/>
              </w:rPr>
              <w:t>·I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817" w:type="dxa"/>
            <w:tcBorders>
              <w:top w:val="single" w:sz="4.798384" w:space="0" w:color="707070"/>
              <w:bottom w:val="single" w:sz="4.798384" w:space="0" w:color="383838"/>
              <w:left w:val="single" w:sz="4.798384" w:space="0" w:color="545454"/>
              <w:right w:val="single" w:sz="9.596776" w:space="0" w:color="777777"/>
            </w:tcBorders>
          </w:tcPr>
          <w:p>
            <w:pPr>
              <w:spacing w:before="33" w:after="0" w:line="240" w:lineRule="auto"/>
              <w:ind w:left="793" w:right="769"/>
              <w:jc w:val="center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727272"/>
                <w:spacing w:val="10"/>
                <w:w w:val="129"/>
              </w:rPr>
              <w:t>•</w:t>
            </w:r>
            <w:r>
              <w:rPr>
                <w:rFonts w:ascii="Arial" w:hAnsi="Arial" w:cs="Arial" w:eastAsia="Arial"/>
                <w:sz w:val="15"/>
                <w:szCs w:val="15"/>
                <w:color w:val="282828"/>
                <w:spacing w:val="0"/>
                <w:w w:val="167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</w:tr>
      <w:tr>
        <w:trPr>
          <w:trHeight w:val="288" w:hRule="exact"/>
        </w:trPr>
        <w:tc>
          <w:tcPr>
            <w:tcW w:w="2813" w:type="dxa"/>
            <w:tcBorders>
              <w:top w:val="single" w:sz="4.798384" w:space="0" w:color="383838"/>
              <w:bottom w:val="single" w:sz="4.798384" w:space="0" w:color="383838"/>
              <w:left w:val="single" w:sz="9.596776" w:space="0" w:color="777777"/>
              <w:right w:val="single" w:sz="4.798384" w:space="0" w:color="444444"/>
            </w:tcBorders>
          </w:tcPr>
          <w:p>
            <w:pPr>
              <w:spacing w:before="60" w:after="0" w:line="240" w:lineRule="auto"/>
              <w:ind w:left="708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  <w:t>20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0"/>
                <w:w w:val="121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858585"/>
                <w:spacing w:val="0"/>
                <w:w w:val="121"/>
              </w:rPr>
              <w:t>.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858585"/>
                <w:spacing w:val="-17"/>
                <w:w w:val="121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8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nservat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-5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ve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383838"/>
              <w:bottom w:val="single" w:sz="4.798384" w:space="0" w:color="383838"/>
              <w:left w:val="single" w:sz="4.798384" w:space="0" w:color="444444"/>
              <w:right w:val="single" w:sz="4.798384" w:space="0" w:color="4F4F4F"/>
            </w:tcBorders>
          </w:tcPr>
          <w:p>
            <w:pPr>
              <w:spacing w:before="81" w:after="0" w:line="195" w:lineRule="exact"/>
              <w:ind w:left="435" w:right="413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613" w:type="dxa"/>
            <w:tcBorders>
              <w:top w:val="single" w:sz="4.798384" w:space="0" w:color="383838"/>
              <w:bottom w:val="single" w:sz="4.798384" w:space="0" w:color="383838"/>
              <w:left w:val="single" w:sz="4.798384" w:space="0" w:color="4F4F4F"/>
              <w:right w:val="single" w:sz="9.596776" w:space="0" w:color="777777"/>
            </w:tcBorders>
          </w:tcPr>
          <w:p>
            <w:pPr>
              <w:spacing w:before="91" w:after="0" w:line="240" w:lineRule="auto"/>
              <w:ind w:left="594" w:right="684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Pr/>
            <w:r>
              <w:rPr>
                <w:rFonts w:ascii="Arial" w:hAnsi="Arial" w:cs="Arial" w:eastAsia="Arial"/>
                <w:sz w:val="12"/>
                <w:szCs w:val="12"/>
                <w:color w:val="181818"/>
                <w:w w:val="398"/>
              </w:rPr>
              <w:t>.</w:t>
            </w:r>
            <w:r>
              <w:rPr>
                <w:rFonts w:ascii="Arial" w:hAnsi="Arial" w:cs="Arial" w:eastAsia="Arial"/>
                <w:sz w:val="12"/>
                <w:szCs w:val="12"/>
                <w:color w:val="181818"/>
                <w:spacing w:val="-15"/>
                <w:w w:val="100"/>
              </w:rPr>
              <w:t> </w:t>
            </w:r>
            <w:r>
              <w:rPr>
                <w:rFonts w:ascii="Arial" w:hAnsi="Arial" w:cs="Arial" w:eastAsia="Arial"/>
                <w:sz w:val="12"/>
                <w:szCs w:val="12"/>
                <w:color w:val="464646"/>
                <w:spacing w:val="0"/>
                <w:w w:val="169"/>
              </w:rPr>
              <w:t>)</w:t>
            </w:r>
            <w:r>
              <w:rPr>
                <w:rFonts w:ascii="Arial" w:hAnsi="Arial" w:cs="Arial" w:eastAsia="Arial"/>
                <w:sz w:val="12"/>
                <w:szCs w:val="12"/>
                <w:color w:val="000000"/>
                <w:spacing w:val="0"/>
                <w:w w:val="100"/>
              </w:rPr>
            </w:r>
          </w:p>
        </w:tc>
        <w:tc>
          <w:tcPr>
            <w:tcW w:w="882" w:type="dxa"/>
            <w:tcBorders>
              <w:top w:val="single" w:sz="4.798384" w:space="0" w:color="383838"/>
              <w:bottom w:val="single" w:sz="4.798384" w:space="0" w:color="383838"/>
              <w:left w:val="single" w:sz="9.596776" w:space="0" w:color="777777"/>
              <w:right w:val="single" w:sz="4.798384" w:space="0" w:color="545454"/>
            </w:tcBorders>
          </w:tcPr>
          <w:p>
            <w:pPr>
              <w:spacing w:before="81" w:after="0" w:line="195" w:lineRule="exact"/>
              <w:ind w:left="339" w:right="327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817" w:type="dxa"/>
            <w:tcBorders>
              <w:top w:val="single" w:sz="4.798384" w:space="0" w:color="383838"/>
              <w:bottom w:val="single" w:sz="4.798384" w:space="0" w:color="383838"/>
              <w:left w:val="single" w:sz="4.798384" w:space="0" w:color="545454"/>
              <w:right w:val="single" w:sz="9.596776" w:space="0" w:color="777777"/>
            </w:tcBorders>
          </w:tcPr>
          <w:p>
            <w:pPr>
              <w:spacing w:before="91" w:after="0" w:line="240" w:lineRule="auto"/>
              <w:ind w:left="793" w:right="766"/>
              <w:jc w:val="center"/>
              <w:rPr>
                <w:rFonts w:ascii="Arial" w:hAnsi="Arial" w:cs="Arial" w:eastAsia="Arial"/>
                <w:sz w:val="12"/>
                <w:szCs w:val="12"/>
              </w:rPr>
            </w:pPr>
            <w:rPr/>
            <w:r>
              <w:rPr>
                <w:rFonts w:ascii="Arial" w:hAnsi="Arial" w:cs="Arial" w:eastAsia="Arial"/>
                <w:sz w:val="12"/>
                <w:szCs w:val="12"/>
                <w:color w:val="383838"/>
                <w:w w:val="206"/>
              </w:rPr>
              <w:t>.</w:t>
            </w:r>
            <w:r>
              <w:rPr>
                <w:rFonts w:ascii="Arial" w:hAnsi="Arial" w:cs="Arial" w:eastAsia="Arial"/>
                <w:sz w:val="12"/>
                <w:szCs w:val="12"/>
                <w:color w:val="383838"/>
                <w:w w:val="207"/>
              </w:rPr>
              <w:t>)</w:t>
            </w:r>
            <w:r>
              <w:rPr>
                <w:rFonts w:ascii="Arial" w:hAnsi="Arial" w:cs="Arial" w:eastAsia="Arial"/>
                <w:sz w:val="12"/>
                <w:szCs w:val="12"/>
                <w:color w:val="000000"/>
                <w:w w:val="100"/>
              </w:rPr>
            </w:r>
          </w:p>
        </w:tc>
      </w:tr>
    </w:tbl>
    <w:p>
      <w:pPr>
        <w:spacing w:before="3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214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14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  <w:i/>
          <w:position w:val="-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2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  <w:i/>
          <w:position w:val="-1"/>
        </w:rPr>
        <w:t>2006-2012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1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617.227821" w:type="dxa"/>
      </w:tblPr>
      <w:tblGrid/>
      <w:tr>
        <w:trPr>
          <w:trHeight w:val="276" w:hRule="exact"/>
        </w:trPr>
        <w:tc>
          <w:tcPr>
            <w:tcW w:w="2903" w:type="dxa"/>
            <w:tcBorders>
              <w:top w:val="single" w:sz="4.798384" w:space="0" w:color="575757"/>
              <w:bottom w:val="single" w:sz="4.798384" w:space="0" w:color="646464"/>
              <w:left w:val="single" w:sz="4.798384" w:space="0" w:color="3B3B3B"/>
              <w:right w:val="single" w:sz="4.798384" w:space="0" w:color="444444"/>
            </w:tcBorders>
          </w:tcPr>
          <w:p>
            <w:pPr>
              <w:spacing w:before="48" w:after="0" w:line="240" w:lineRule="auto"/>
              <w:ind w:left="96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w w:val="95"/>
              </w:rPr>
              <w:t>Ye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8"/>
                <w:w w:val="95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86"/>
                <w:w w:val="194"/>
              </w:rPr>
              <w:t>·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0"/>
                <w:w w:val="73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83"/>
              </w:rPr>
              <w:t>,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46"/>
                <w:w w:val="183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183"/>
              </w:rPr>
              <w:t>poli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-19"/>
                <w:w w:val="183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9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575757"/>
              <w:bottom w:val="single" w:sz="4.798384" w:space="0" w:color="646464"/>
              <w:left w:val="single" w:sz="4.798384" w:space="0" w:color="444444"/>
              <w:right w:val="single" w:sz="4.798384" w:space="0" w:color="676767"/>
            </w:tcBorders>
          </w:tcPr>
          <w:p>
            <w:pPr>
              <w:spacing w:before="48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8"/>
              </w:rPr>
              <w:t>Integration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575757"/>
              <w:bottom w:val="single" w:sz="4.798384" w:space="0" w:color="646464"/>
              <w:left w:val="single" w:sz="4.798384" w:space="0" w:color="676767"/>
              <w:right w:val="single" w:sz="4.798384" w:space="0" w:color="484848"/>
            </w:tcBorders>
          </w:tcPr>
          <w:p>
            <w:pPr>
              <w:spacing w:before="48" w:after="0" w:line="240" w:lineRule="auto"/>
              <w:ind w:left="96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3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abou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3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6"/>
              </w:rPr>
              <w:t>migration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4.798384" w:space="0" w:color="575757"/>
              <w:bottom w:val="single" w:sz="4.798384" w:space="0" w:color="646464"/>
              <w:left w:val="single" w:sz="4.798384" w:space="0" w:color="484848"/>
              <w:right w:val="single" w:sz="4.798384" w:space="0" w:color="606060"/>
            </w:tcBorders>
          </w:tcPr>
          <w:p>
            <w:pPr>
              <w:spacing w:before="48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</w:rPr>
              <w:t>As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7"/>
              </w:rPr>
              <w:t>v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4"/>
              </w:rPr>
              <w:t>lum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09" w:type="dxa"/>
            <w:tcBorders>
              <w:top w:val="single" w:sz="4.798384" w:space="0" w:color="575757"/>
              <w:bottom w:val="single" w:sz="4.798384" w:space="0" w:color="646464"/>
              <w:left w:val="single" w:sz="4.798384" w:space="0" w:color="606060"/>
              <w:right w:val="single" w:sz="9.596776" w:space="0" w:color="7C7C7C"/>
            </w:tcBorders>
          </w:tcPr>
          <w:p>
            <w:pPr>
              <w:spacing w:before="48" w:after="0" w:line="240" w:lineRule="auto"/>
              <w:ind w:left="96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100"/>
              </w:rPr>
              <w:t>fami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-3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9"/>
              </w:rPr>
              <w:t>reu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6"/>
                <w:w w:val="11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95"/>
              </w:rPr>
              <w:t>if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2"/>
                <w:w w:val="95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11"/>
              </w:rPr>
              <w:t>ca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-5"/>
                <w:w w:val="111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96"/>
              </w:rPr>
              <w:t>ion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270" w:hRule="exact"/>
        </w:trPr>
        <w:tc>
          <w:tcPr>
            <w:tcW w:w="2903" w:type="dxa"/>
            <w:tcBorders>
              <w:top w:val="single" w:sz="4.798384" w:space="0" w:color="646464"/>
              <w:bottom w:val="single" w:sz="9.596776" w:space="0" w:color="7C7C7C"/>
              <w:left w:val="single" w:sz="4.798384" w:space="0" w:color="3B3B3B"/>
              <w:right w:val="single" w:sz="4.798384" w:space="0" w:color="444444"/>
            </w:tcBorders>
          </w:tcPr>
          <w:p>
            <w:pPr>
              <w:spacing w:before="48" w:after="0" w:line="204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00"/>
              </w:rPr>
              <w:t>2006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0"/>
                <w:w w:val="100"/>
              </w:rPr>
              <w:t>(A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98"/>
              </w:rPr>
              <w:t>Point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2"/>
                <w:w w:val="98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11"/>
                <w:w w:val="98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8"/>
              </w:rPr>
              <w:t>Base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8"/>
              </w:rPr>
              <w:t>d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6"/>
                <w:w w:val="98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8"/>
              </w:rPr>
              <w:t>System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1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646464"/>
              <w:bottom w:val="single" w:sz="9.596776" w:space="0" w:color="7C7C7C"/>
              <w:left w:val="single" w:sz="4.798384" w:space="0" w:color="444444"/>
              <w:right w:val="single" w:sz="4.798384" w:space="0" w:color="676767"/>
            </w:tcBorders>
          </w:tcPr>
          <w:p>
            <w:pPr>
              <w:spacing w:before="60" w:after="0" w:line="192" w:lineRule="exact"/>
              <w:ind w:left="434" w:right="412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9"/>
                <w:position w:val="-1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595" w:type="dxa"/>
            <w:tcBorders>
              <w:top w:val="single" w:sz="4.798384" w:space="0" w:color="646464"/>
              <w:bottom w:val="single" w:sz="9.596776" w:space="0" w:color="7C7C7C"/>
              <w:left w:val="single" w:sz="4.798384" w:space="0" w:color="676767"/>
              <w:right w:val="single" w:sz="4.798384" w:space="0" w:color="484848"/>
            </w:tcBorders>
          </w:tcPr>
          <w:p>
            <w:pPr>
              <w:spacing w:before="63" w:after="0" w:line="240" w:lineRule="auto"/>
              <w:ind w:left="652" w:right="636"/>
              <w:jc w:val="center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181818"/>
                <w:spacing w:val="0"/>
                <w:w w:val="318"/>
              </w:rPr>
              <w:t>.</w:t>
            </w:r>
            <w:r>
              <w:rPr>
                <w:rFonts w:ascii="Arial" w:hAnsi="Arial" w:cs="Arial" w:eastAsia="Arial"/>
                <w:sz w:val="15"/>
                <w:szCs w:val="15"/>
                <w:color w:val="181818"/>
                <w:spacing w:val="-98"/>
                <w:w w:val="318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464646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4.798384" w:space="0" w:color="646464"/>
              <w:bottom w:val="single" w:sz="9.596776" w:space="0" w:color="7C7C7C"/>
              <w:left w:val="single" w:sz="4.798384" w:space="0" w:color="484848"/>
              <w:right w:val="single" w:sz="4.798384" w:space="0" w:color="606060"/>
            </w:tcBorders>
          </w:tcPr>
          <w:p>
            <w:pPr>
              <w:spacing w:before="69" w:after="0" w:line="183" w:lineRule="exact"/>
              <w:ind w:left="351" w:right="329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15"/>
                <w:position w:val="-1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709" w:type="dxa"/>
            <w:tcBorders>
              <w:top w:val="single" w:sz="4.798384" w:space="0" w:color="646464"/>
              <w:bottom w:val="single" w:sz="9.596776" w:space="0" w:color="7C7C7C"/>
              <w:left w:val="single" w:sz="4.798384" w:space="0" w:color="606060"/>
              <w:right w:val="single" w:sz="9.596776" w:space="0" w:color="7C7C7C"/>
            </w:tcBorders>
          </w:tcPr>
          <w:p>
            <w:pPr>
              <w:spacing w:before="48" w:after="0" w:line="204" w:lineRule="exact"/>
              <w:ind w:left="709" w:right="700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0"/>
                <w:w w:val="100"/>
              </w:rPr>
              <w:t>+1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414" w:hRule="exact"/>
        </w:trPr>
        <w:tc>
          <w:tcPr>
            <w:tcW w:w="2903" w:type="dxa"/>
            <w:tcBorders>
              <w:top w:val="single" w:sz="9.596776" w:space="0" w:color="7C7C7C"/>
              <w:bottom w:val="single" w:sz="4.798384" w:space="0" w:color="4F4F4F"/>
              <w:left w:val="single" w:sz="4.798384" w:space="0" w:color="3B3B3B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  <w:t>2007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2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96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9"/>
                <w:w w:val="96"/>
              </w:rPr>
              <w:t>W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8"/>
                <w:w w:val="96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7"/>
                <w:w w:val="96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96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6"/>
                <w:w w:val="96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6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6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14"/>
                <w:w w:val="96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96"/>
              </w:rPr>
              <w:t>Mi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6"/>
                <w:w w:val="96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3"/>
                <w:w w:val="96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6"/>
              </w:rPr>
              <w:t>steri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7"/>
                <w:w w:val="96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96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15"/>
                <w:w w:val="96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9"/>
              </w:rPr>
              <w:t>Statem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9"/>
                <w:w w:val="99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95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8"/>
                <w:w w:val="94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14"/>
                <w:w w:val="131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0"/>
                <w:w w:val="121"/>
              </w:rPr>
              <w:t>: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0" w:after="0" w:line="192" w:lineRule="exact"/>
              <w:ind w:left="96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5"/>
                <w:w w:val="88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9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5"/>
                <w:w w:val="99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8"/>
                <w:w w:val="88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4"/>
              </w:rPr>
              <w:t>gra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7"/>
                <w:w w:val="104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9"/>
                <w:w w:val="88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4"/>
                <w:w w:val="108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4"/>
                <w:w w:val="95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23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7C7C7C"/>
              <w:bottom w:val="single" w:sz="4.798384" w:space="0" w:color="4F4F4F"/>
              <w:left w:val="single" w:sz="4.798384" w:space="0" w:color="444444"/>
              <w:right w:val="single" w:sz="4.798384" w:space="0" w:color="676767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435" w:right="413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9.596776" w:space="0" w:color="7C7C7C"/>
              <w:bottom w:val="single" w:sz="4.798384" w:space="0" w:color="4F4F4F"/>
              <w:left w:val="single" w:sz="4.798384" w:space="0" w:color="676767"/>
              <w:right w:val="single" w:sz="4.798384" w:space="0" w:color="484848"/>
            </w:tcBorders>
          </w:tcPr>
          <w:p>
            <w:pPr>
              <w:spacing w:before="7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652" w:right="636"/>
              <w:jc w:val="center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727272"/>
                <w:spacing w:val="0"/>
                <w:w w:val="318"/>
              </w:rPr>
              <w:t>.</w:t>
            </w:r>
            <w:r>
              <w:rPr>
                <w:rFonts w:ascii="Arial" w:hAnsi="Arial" w:cs="Arial" w:eastAsia="Arial"/>
                <w:sz w:val="15"/>
                <w:szCs w:val="15"/>
                <w:color w:val="727272"/>
                <w:spacing w:val="-98"/>
                <w:w w:val="318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9.596776" w:space="0" w:color="7C7C7C"/>
              <w:bottom w:val="single" w:sz="4.798384" w:space="0" w:color="4F4F4F"/>
              <w:left w:val="single" w:sz="4.798384" w:space="0" w:color="484848"/>
              <w:right w:val="single" w:sz="4.798384" w:space="0" w:color="606060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351" w:right="329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09" w:type="dxa"/>
            <w:tcBorders>
              <w:top w:val="single" w:sz="9.596776" w:space="0" w:color="7C7C7C"/>
              <w:bottom w:val="single" w:sz="4.798384" w:space="0" w:color="4F4F4F"/>
              <w:left w:val="single" w:sz="4.798384" w:space="0" w:color="606060"/>
              <w:right w:val="single" w:sz="9.596776" w:space="0" w:color="7C7C7C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757" w:right="733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76" w:hRule="exact"/>
        </w:trPr>
        <w:tc>
          <w:tcPr>
            <w:tcW w:w="2903" w:type="dxa"/>
            <w:tcBorders>
              <w:top w:val="single" w:sz="4.798384" w:space="0" w:color="4F4F4F"/>
              <w:bottom w:val="single" w:sz="4.798384" w:space="0" w:color="383838"/>
              <w:left w:val="single" w:sz="4.798384" w:space="0" w:color="3B3B3B"/>
              <w:right w:val="single" w:sz="4.798384" w:space="0" w:color="444444"/>
            </w:tcBorders>
          </w:tcPr>
          <w:p>
            <w:pPr>
              <w:spacing w:before="48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00"/>
              </w:rPr>
              <w:t>2008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1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-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-6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7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-5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iz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6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nshi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2"/>
                <w:w w:val="100"/>
              </w:rPr>
              <w:t>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0"/>
                <w:w w:val="100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4F4F4F"/>
              <w:bottom w:val="single" w:sz="4.798384" w:space="0" w:color="383838"/>
              <w:left w:val="single" w:sz="4.798384" w:space="0" w:color="444444"/>
              <w:right w:val="single" w:sz="4.798384" w:space="0" w:color="676767"/>
            </w:tcBorders>
          </w:tcPr>
          <w:p>
            <w:pPr>
              <w:spacing w:before="48" w:after="0" w:line="240" w:lineRule="auto"/>
              <w:ind w:left="410" w:right="405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4F4F4F"/>
              <w:bottom w:val="single" w:sz="4.798384" w:space="0" w:color="383838"/>
              <w:left w:val="single" w:sz="4.798384" w:space="0" w:color="676767"/>
              <w:right w:val="single" w:sz="4.798384" w:space="0" w:color="484848"/>
            </w:tcBorders>
          </w:tcPr>
          <w:p>
            <w:pPr>
              <w:spacing w:before="60" w:after="0" w:line="204" w:lineRule="exact"/>
              <w:ind w:left="698" w:right="686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4.798384" w:space="0" w:color="4F4F4F"/>
              <w:bottom w:val="single" w:sz="4.798384" w:space="0" w:color="383838"/>
              <w:left w:val="single" w:sz="4.798384" w:space="0" w:color="484848"/>
              <w:right w:val="single" w:sz="4.798384" w:space="0" w:color="606060"/>
            </w:tcBorders>
          </w:tcPr>
          <w:p>
            <w:pPr>
              <w:spacing w:before="69" w:after="0" w:line="195" w:lineRule="exact"/>
              <w:ind w:left="351" w:right="329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09" w:type="dxa"/>
            <w:tcBorders>
              <w:top w:val="single" w:sz="4.798384" w:space="0" w:color="4F4F4F"/>
              <w:bottom w:val="single" w:sz="4.798384" w:space="0" w:color="383838"/>
              <w:left w:val="single" w:sz="4.798384" w:space="0" w:color="606060"/>
              <w:right w:val="single" w:sz="9.596776" w:space="0" w:color="7C7C7C"/>
            </w:tcBorders>
          </w:tcPr>
          <w:p>
            <w:pPr>
              <w:spacing w:before="48" w:after="0" w:line="240" w:lineRule="auto"/>
              <w:ind w:left="709" w:right="721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0"/>
                <w:w w:val="100"/>
              </w:rPr>
              <w:t>+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-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414" w:hRule="exact"/>
        </w:trPr>
        <w:tc>
          <w:tcPr>
            <w:tcW w:w="2903" w:type="dxa"/>
            <w:tcBorders>
              <w:top w:val="single" w:sz="4.798384" w:space="0" w:color="383838"/>
              <w:bottom w:val="single" w:sz="9.596776" w:space="0" w:color="909090"/>
              <w:left w:val="single" w:sz="4.798384" w:space="0" w:color="3B3B3B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84" w:right="-20"/>
              <w:jc w:val="left"/>
              <w:tabs>
                <w:tab w:pos="640" w:val="left"/>
                <w:tab w:pos="2540" w:val="left"/>
              </w:tabs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00"/>
              </w:rPr>
              <w:t>2009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-2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00"/>
              </w:rPr>
              <w:tab/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00"/>
              </w:rPr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-9"/>
                <w:w w:val="123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8"/>
              </w:rPr>
              <w:t>Border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5"/>
                <w:w w:val="99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0"/>
                <w:w w:val="137"/>
              </w:rPr>
              <w:t>,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0"/>
                <w:w w:val="100"/>
              </w:rPr>
              <w:t>  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Citiz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6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nship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ab/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  <w:b/>
                <w:bCs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1"/>
                <w:w w:val="100"/>
                <w:b/>
                <w:bCs/>
              </w:rPr>
              <w:t>n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100"/>
                <w:b/>
                <w:bCs/>
              </w:rPr>
              <w:t>d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  <w:p>
            <w:pPr>
              <w:spacing w:before="0" w:after="0" w:line="192" w:lineRule="exact"/>
              <w:ind w:left="96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1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mi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ratio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4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23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383838"/>
              <w:bottom w:val="single" w:sz="9.596776" w:space="0" w:color="909090"/>
              <w:left w:val="single" w:sz="4.798384" w:space="0" w:color="444444"/>
              <w:right w:val="single" w:sz="4.798384" w:space="0" w:color="676767"/>
            </w:tcBorders>
          </w:tcPr>
          <w:p>
            <w:pPr>
              <w:spacing w:before="7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388" w:right="348"/>
              <w:jc w:val="center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727272"/>
                <w:spacing w:val="0"/>
                <w:w w:val="318"/>
              </w:rPr>
              <w:t>.</w:t>
            </w:r>
            <w:r>
              <w:rPr>
                <w:rFonts w:ascii="Arial" w:hAnsi="Arial" w:cs="Arial" w:eastAsia="Arial"/>
                <w:sz w:val="15"/>
                <w:szCs w:val="15"/>
                <w:color w:val="727272"/>
                <w:spacing w:val="-98"/>
                <w:w w:val="318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383838"/>
              <w:bottom w:val="single" w:sz="9.596776" w:space="0" w:color="909090"/>
              <w:left w:val="single" w:sz="4.798384" w:space="0" w:color="676767"/>
              <w:right w:val="single" w:sz="4.798384" w:space="0" w:color="484848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699" w:right="687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4.798384" w:space="0" w:color="383838"/>
              <w:bottom w:val="single" w:sz="9.596776" w:space="0" w:color="909090"/>
              <w:left w:val="single" w:sz="4.798384" w:space="0" w:color="484848"/>
              <w:right w:val="single" w:sz="4.798384" w:space="0" w:color="606060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351" w:right="329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09" w:type="dxa"/>
            <w:tcBorders>
              <w:top w:val="single" w:sz="4.798384" w:space="0" w:color="383838"/>
              <w:bottom w:val="single" w:sz="9.596776" w:space="0" w:color="909090"/>
              <w:left w:val="single" w:sz="4.798384" w:space="0" w:color="606060"/>
              <w:right w:val="single" w:sz="9.596776" w:space="0" w:color="7C7C7C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757" w:right="733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282" w:hRule="exact"/>
        </w:trPr>
        <w:tc>
          <w:tcPr>
            <w:tcW w:w="2903" w:type="dxa"/>
            <w:tcBorders>
              <w:top w:val="single" w:sz="9.596776" w:space="0" w:color="909090"/>
              <w:bottom w:val="single" w:sz="4.798384" w:space="0" w:color="646464"/>
              <w:left w:val="single" w:sz="4.798384" w:space="0" w:color="3B3B3B"/>
              <w:right w:val="single" w:sz="4.798384" w:space="0" w:color="444444"/>
            </w:tcBorders>
          </w:tcPr>
          <w:p>
            <w:pPr>
              <w:spacing w:before="48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  <w:t>20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Ch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1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ge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4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7"/>
              </w:rPr>
              <w:t>immigrati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8"/>
                <w:w w:val="97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97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9"/>
                <w:w w:val="97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-7"/>
                <w:w w:val="123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0"/>
                <w:w w:val="91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-9"/>
                <w:w w:val="91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9"/>
              </w:rPr>
              <w:t>es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10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909090"/>
              <w:bottom w:val="single" w:sz="4.798384" w:space="0" w:color="646464"/>
              <w:left w:val="single" w:sz="4.798384" w:space="0" w:color="444444"/>
              <w:right w:val="single" w:sz="4.798384" w:space="0" w:color="676767"/>
            </w:tcBorders>
          </w:tcPr>
          <w:p>
            <w:pPr>
              <w:spacing w:before="60" w:after="0" w:line="204" w:lineRule="exact"/>
              <w:ind w:left="434" w:right="412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9.596776" w:space="0" w:color="909090"/>
              <w:bottom w:val="single" w:sz="4.798384" w:space="0" w:color="646464"/>
              <w:left w:val="single" w:sz="4.798384" w:space="0" w:color="676767"/>
              <w:right w:val="single" w:sz="4.798384" w:space="0" w:color="484848"/>
            </w:tcBorders>
          </w:tcPr>
          <w:p>
            <w:pPr>
              <w:spacing w:before="60" w:after="0" w:line="204" w:lineRule="exact"/>
              <w:ind w:left="674" w:right="693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9.596776" w:space="0" w:color="909090"/>
              <w:bottom w:val="single" w:sz="4.798384" w:space="0" w:color="646464"/>
              <w:left w:val="single" w:sz="4.798384" w:space="0" w:color="484848"/>
              <w:right w:val="single" w:sz="4.798384" w:space="0" w:color="606060"/>
            </w:tcBorders>
          </w:tcPr>
          <w:p>
            <w:pPr>
              <w:spacing w:before="60" w:after="0" w:line="204" w:lineRule="exact"/>
              <w:ind w:left="350" w:right="328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9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709" w:type="dxa"/>
            <w:tcBorders>
              <w:top w:val="single" w:sz="9.596776" w:space="0" w:color="909090"/>
              <w:bottom w:val="single" w:sz="4.798384" w:space="0" w:color="646464"/>
              <w:left w:val="single" w:sz="4.798384" w:space="0" w:color="606060"/>
              <w:right w:val="single" w:sz="9.596776" w:space="0" w:color="7C7C7C"/>
            </w:tcBorders>
          </w:tcPr>
          <w:p>
            <w:pPr>
              <w:spacing w:before="60" w:after="0" w:line="204" w:lineRule="exact"/>
              <w:ind w:left="757" w:right="733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25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</w:tr>
      <w:tr>
        <w:trPr>
          <w:trHeight w:val="276" w:hRule="exact"/>
        </w:trPr>
        <w:tc>
          <w:tcPr>
            <w:tcW w:w="2903" w:type="dxa"/>
            <w:tcBorders>
              <w:top w:val="single" w:sz="4.798384" w:space="0" w:color="646464"/>
              <w:bottom w:val="single" w:sz="4.798384" w:space="0" w:color="4F4F4F"/>
              <w:left w:val="single" w:sz="4.798384" w:space="0" w:color="3B3B3B"/>
              <w:right w:val="single" w:sz="4.798384" w:space="0" w:color="444444"/>
            </w:tcBorders>
          </w:tcPr>
          <w:p>
            <w:pPr>
              <w:spacing w:before="48" w:after="0" w:line="240" w:lineRule="auto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  <w:t>2011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Ch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11"/>
                <w:w w:val="100"/>
              </w:rPr>
              <w:t>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ge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4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97"/>
              </w:rPr>
              <w:t>Im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4"/>
                <w:w w:val="97"/>
              </w:rPr>
              <w:t>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282828"/>
                <w:spacing w:val="-8"/>
                <w:w w:val="97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7"/>
              </w:rPr>
              <w:t>gra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7"/>
                <w:w w:val="97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9"/>
                <w:w w:val="97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4"/>
                <w:w w:val="97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97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2"/>
                <w:w w:val="97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0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3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3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es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646464"/>
              <w:bottom w:val="single" w:sz="4.798384" w:space="0" w:color="4F4F4F"/>
              <w:left w:val="single" w:sz="4.798384" w:space="0" w:color="444444"/>
              <w:right w:val="single" w:sz="4.798384" w:space="0" w:color="676767"/>
            </w:tcBorders>
          </w:tcPr>
          <w:p>
            <w:pPr>
              <w:spacing w:before="69" w:after="0" w:line="195" w:lineRule="exact"/>
              <w:ind w:left="435" w:right="413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646464"/>
              <w:bottom w:val="single" w:sz="4.798384" w:space="0" w:color="4F4F4F"/>
              <w:left w:val="single" w:sz="4.798384" w:space="0" w:color="676767"/>
              <w:right w:val="single" w:sz="4.798384" w:space="0" w:color="484848"/>
            </w:tcBorders>
          </w:tcPr>
          <w:p>
            <w:pPr>
              <w:spacing w:before="75" w:after="0" w:line="240" w:lineRule="auto"/>
              <w:ind w:left="652" w:right="636"/>
              <w:jc w:val="center"/>
              <w:rPr>
                <w:rFonts w:ascii="Arial" w:hAnsi="Arial" w:cs="Arial" w:eastAsia="Arial"/>
                <w:sz w:val="15"/>
                <w:szCs w:val="15"/>
              </w:rPr>
            </w:pPr>
            <w:rPr/>
            <w:r>
              <w:rPr>
                <w:rFonts w:ascii="Arial" w:hAnsi="Arial" w:cs="Arial" w:eastAsia="Arial"/>
                <w:sz w:val="15"/>
                <w:szCs w:val="15"/>
                <w:color w:val="727272"/>
                <w:spacing w:val="0"/>
                <w:w w:val="318"/>
              </w:rPr>
              <w:t>.</w:t>
            </w:r>
            <w:r>
              <w:rPr>
                <w:rFonts w:ascii="Arial" w:hAnsi="Arial" w:cs="Arial" w:eastAsia="Arial"/>
                <w:sz w:val="15"/>
                <w:szCs w:val="15"/>
                <w:color w:val="727272"/>
                <w:spacing w:val="-98"/>
                <w:w w:val="318"/>
              </w:rPr>
              <w:t> </w:t>
            </w:r>
            <w:r>
              <w:rPr>
                <w:rFonts w:ascii="Arial" w:hAnsi="Arial" w:cs="Arial" w:eastAsia="Arial"/>
                <w:sz w:val="15"/>
                <w:szCs w:val="15"/>
                <w:color w:val="383838"/>
                <w:spacing w:val="0"/>
                <w:w w:val="252"/>
              </w:rPr>
              <w:t>I</w:t>
            </w:r>
            <w:r>
              <w:rPr>
                <w:rFonts w:ascii="Arial" w:hAnsi="Arial" w:cs="Arial" w:eastAsia="Arial"/>
                <w:sz w:val="15"/>
                <w:szCs w:val="15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4.798384" w:space="0" w:color="646464"/>
              <w:bottom w:val="single" w:sz="4.798384" w:space="0" w:color="4F4F4F"/>
              <w:left w:val="single" w:sz="4.798384" w:space="0" w:color="484848"/>
              <w:right w:val="single" w:sz="4.798384" w:space="0" w:color="606060"/>
            </w:tcBorders>
          </w:tcPr>
          <w:p>
            <w:pPr>
              <w:spacing w:before="69" w:after="0" w:line="195" w:lineRule="exact"/>
              <w:ind w:left="351" w:right="329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09" w:type="dxa"/>
            <w:tcBorders>
              <w:top w:val="single" w:sz="4.798384" w:space="0" w:color="646464"/>
              <w:bottom w:val="single" w:sz="4.798384" w:space="0" w:color="4F4F4F"/>
              <w:left w:val="single" w:sz="4.798384" w:space="0" w:color="606060"/>
              <w:right w:val="single" w:sz="9.596776" w:space="0" w:color="7C7C7C"/>
            </w:tcBorders>
          </w:tcPr>
          <w:p>
            <w:pPr>
              <w:spacing w:before="69" w:after="0" w:line="195" w:lineRule="exact"/>
              <w:ind w:left="757" w:right="733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</w:tr>
      <w:tr>
        <w:trPr>
          <w:trHeight w:val="414" w:hRule="exact"/>
        </w:trPr>
        <w:tc>
          <w:tcPr>
            <w:tcW w:w="2903" w:type="dxa"/>
            <w:tcBorders>
              <w:top w:val="single" w:sz="4.798384" w:space="0" w:color="4F4F4F"/>
              <w:bottom w:val="single" w:sz="9.596776" w:space="0" w:color="8C8C8C"/>
              <w:left w:val="single" w:sz="4.798384" w:space="0" w:color="3B3B3B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00"/>
              </w:rPr>
              <w:t>2012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00"/>
              </w:rPr>
              <w:t> 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-8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hanges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point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18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181818"/>
                <w:spacing w:val="5"/>
                <w:w w:val="100"/>
              </w:rPr>
              <w:t>-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0"/>
              </w:rPr>
              <w:t>based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0" w:after="0" w:line="201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w w:val="103"/>
              </w:rPr>
              <w:t>system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w w:val="104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w w:val="100"/>
              </w:rPr>
            </w:r>
          </w:p>
        </w:tc>
        <w:tc>
          <w:tcPr>
            <w:tcW w:w="1044" w:type="dxa"/>
            <w:tcBorders>
              <w:top w:val="single" w:sz="4.798384" w:space="0" w:color="4F4F4F"/>
              <w:bottom w:val="single" w:sz="9.596776" w:space="0" w:color="8C8C8C"/>
              <w:left w:val="single" w:sz="4.798384" w:space="0" w:color="444444"/>
              <w:right w:val="single" w:sz="4.798384" w:space="0" w:color="676767"/>
            </w:tcBorders>
          </w:tcPr>
          <w:p>
            <w:pPr>
              <w:spacing w:before="4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2" w:lineRule="exact"/>
              <w:ind w:left="434" w:right="412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9"/>
                <w:position w:val="-1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595" w:type="dxa"/>
            <w:tcBorders>
              <w:top w:val="single" w:sz="4.798384" w:space="0" w:color="4F4F4F"/>
              <w:bottom w:val="single" w:sz="9.596776" w:space="0" w:color="8C8C8C"/>
              <w:left w:val="single" w:sz="4.798384" w:space="0" w:color="676767"/>
              <w:right w:val="single" w:sz="4.798384" w:space="0" w:color="484848"/>
            </w:tcBorders>
          </w:tcPr>
          <w:p>
            <w:pPr>
              <w:spacing w:before="2" w:after="0" w:line="190" w:lineRule="exact"/>
              <w:jc w:val="left"/>
              <w:rPr>
                <w:sz w:val="19"/>
                <w:szCs w:val="19"/>
              </w:rPr>
            </w:pPr>
            <w:rPr/>
            <w:r>
              <w:rPr>
                <w:sz w:val="19"/>
                <w:szCs w:val="19"/>
              </w:rPr>
            </w:r>
          </w:p>
          <w:p>
            <w:pPr>
              <w:spacing w:before="0" w:after="0" w:line="204" w:lineRule="exact"/>
              <w:ind w:left="650" w:right="674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0"/>
                <w:w w:val="100"/>
              </w:rPr>
              <w:t>+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-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464646"/>
                <w:spacing w:val="0"/>
                <w:w w:val="70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4.798384" w:space="0" w:color="4F4F4F"/>
              <w:bottom w:val="single" w:sz="9.596776" w:space="0" w:color="8C8C8C"/>
              <w:left w:val="single" w:sz="4.798384" w:space="0" w:color="484848"/>
              <w:right w:val="single" w:sz="4.798384" w:space="0" w:color="606060"/>
            </w:tcBorders>
          </w:tcPr>
          <w:p>
            <w:pPr>
              <w:spacing w:before="13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83" w:lineRule="exact"/>
              <w:ind w:left="351" w:right="329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15"/>
                <w:position w:val="-1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  <w:position w:val="0"/>
              </w:rPr>
            </w:r>
          </w:p>
        </w:tc>
        <w:tc>
          <w:tcPr>
            <w:tcW w:w="1709" w:type="dxa"/>
            <w:tcBorders>
              <w:top w:val="single" w:sz="4.798384" w:space="0" w:color="4F4F4F"/>
              <w:bottom w:val="single" w:sz="9.596776" w:space="0" w:color="8C8C8C"/>
              <w:left w:val="single" w:sz="4.798384" w:space="0" w:color="606060"/>
              <w:right w:val="single" w:sz="9.596776" w:space="0" w:color="7C7C7C"/>
            </w:tcBorders>
          </w:tcPr>
          <w:p>
            <w:pPr>
              <w:spacing w:before="4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2" w:lineRule="exact"/>
              <w:ind w:left="757" w:right="733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25"/>
                <w:position w:val="-1"/>
              </w:rPr>
              <w:t>0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</w:tc>
      </w:tr>
      <w:tr>
        <w:trPr>
          <w:trHeight w:val="414" w:hRule="exact"/>
        </w:trPr>
        <w:tc>
          <w:tcPr>
            <w:tcW w:w="2903" w:type="dxa"/>
            <w:tcBorders>
              <w:top w:val="single" w:sz="9.596776" w:space="0" w:color="8C8C8C"/>
              <w:bottom w:val="single" w:sz="4.798384" w:space="0" w:color="444444"/>
              <w:left w:val="single" w:sz="4.798384" w:space="0" w:color="3B3B3B"/>
              <w:right w:val="single" w:sz="4.798384" w:space="0" w:color="444444"/>
            </w:tcBorders>
          </w:tcPr>
          <w:p>
            <w:pPr>
              <w:spacing w:before="0" w:after="0" w:line="195" w:lineRule="exact"/>
              <w:ind w:left="84" w:right="-20"/>
              <w:jc w:val="left"/>
              <w:tabs>
                <w:tab w:pos="700" w:val="left"/>
                <w:tab w:pos="1300" w:val="left"/>
                <w:tab w:pos="2260" w:val="left"/>
              </w:tabs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  <w:t>2012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-2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  <w:tab/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00"/>
              </w:rPr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(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-3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  <w:tab/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727272"/>
                <w:spacing w:val="0"/>
                <w:w w:val="100"/>
              </w:rPr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1"/>
                <w:w w:val="93"/>
                <w:b/>
                <w:bCs/>
              </w:rPr>
              <w:t>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93"/>
                <w:b/>
                <w:bCs/>
              </w:rPr>
              <w:t>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-3"/>
                <w:w w:val="93"/>
                <w:b/>
                <w:bCs/>
              </w:rPr>
              <w:t>a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2"/>
                <w:w w:val="93"/>
                <w:b/>
                <w:bCs/>
              </w:rPr>
              <w:t>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93"/>
                <w:b/>
                <w:bCs/>
              </w:rPr>
              <w:t>um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-35"/>
                <w:w w:val="93"/>
                <w:b/>
                <w:bCs/>
              </w:rPr>
              <w:t> 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100"/>
                <w:b/>
                <w:bCs/>
              </w:rPr>
              <w:tab/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383838"/>
                <w:spacing w:val="0"/>
                <w:w w:val="100"/>
                <w:b/>
                <w:bCs/>
              </w:rPr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7"/>
                <w:w w:val="79"/>
                <w:b/>
                <w:bCs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12"/>
                <w:w w:val="108"/>
                <w:b/>
                <w:bCs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98"/>
                <w:b/>
                <w:bCs/>
              </w:rPr>
              <w:t>come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  <w:p>
            <w:pPr>
              <w:spacing w:before="0" w:after="0" w:line="192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w w:val="97"/>
              </w:rPr>
              <w:t>req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6"/>
                <w:w w:val="98"/>
              </w:rPr>
              <w:t>u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0"/>
                <w:w w:val="101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17"/>
                <w:w w:val="102"/>
              </w:rPr>
              <w:t>r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7"/>
              </w:rPr>
              <w:t>em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-9"/>
                <w:w w:val="107"/>
              </w:rPr>
              <w:t>e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383838"/>
                <w:spacing w:val="-2"/>
                <w:w w:val="95"/>
              </w:rPr>
              <w:t>n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6"/>
              </w:rPr>
              <w:t>t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107"/>
              </w:rPr>
              <w:t>)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</w:rPr>
            </w:r>
          </w:p>
        </w:tc>
        <w:tc>
          <w:tcPr>
            <w:tcW w:w="1044" w:type="dxa"/>
            <w:tcBorders>
              <w:top w:val="single" w:sz="9.596776" w:space="0" w:color="8C8C8C"/>
              <w:bottom w:val="single" w:sz="4.798384" w:space="0" w:color="444444"/>
              <w:left w:val="single" w:sz="4.798384" w:space="0" w:color="444444"/>
              <w:right w:val="single" w:sz="4.798384" w:space="0" w:color="676767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435" w:right="413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9.596776" w:space="0" w:color="8C8C8C"/>
              <w:bottom w:val="single" w:sz="4.798384" w:space="0" w:color="444444"/>
              <w:left w:val="single" w:sz="4.798384" w:space="0" w:color="676767"/>
              <w:right w:val="single" w:sz="4.798384" w:space="0" w:color="484848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699" w:right="687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727272"/>
                <w:spacing w:val="0"/>
                <w:w w:val="132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876" w:type="dxa"/>
            <w:tcBorders>
              <w:top w:val="single" w:sz="9.596776" w:space="0" w:color="8C8C8C"/>
              <w:bottom w:val="single" w:sz="4.798384" w:space="0" w:color="444444"/>
              <w:left w:val="single" w:sz="4.798384" w:space="0" w:color="484848"/>
              <w:right w:val="single" w:sz="4.798384" w:space="0" w:color="606060"/>
            </w:tcBorders>
          </w:tcPr>
          <w:p>
            <w:pPr>
              <w:spacing w:before="1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5" w:lineRule="exact"/>
              <w:ind w:left="351" w:right="329"/>
              <w:jc w:val="center"/>
              <w:rPr>
                <w:rFonts w:ascii="Times New Roman" w:hAnsi="Times New Roman" w:cs="Times New Roman" w:eastAsia="Times New Roman"/>
                <w:sz w:val="17"/>
                <w:szCs w:val="17"/>
              </w:rPr>
            </w:pPr>
            <w:rPr/>
            <w:r>
              <w:rPr>
                <w:rFonts w:ascii="Times New Roman" w:hAnsi="Times New Roman" w:cs="Times New Roman" w:eastAsia="Times New Roman"/>
                <w:sz w:val="17"/>
                <w:szCs w:val="17"/>
                <w:color w:val="595959"/>
                <w:spacing w:val="0"/>
                <w:w w:val="115"/>
              </w:rPr>
              <w:t>0</w:t>
            </w:r>
            <w:r>
              <w:rPr>
                <w:rFonts w:ascii="Times New Roman" w:hAnsi="Times New Roman" w:cs="Times New Roman" w:eastAsia="Times New Roman"/>
                <w:sz w:val="17"/>
                <w:szCs w:val="17"/>
                <w:color w:val="000000"/>
                <w:spacing w:val="0"/>
                <w:w w:val="100"/>
              </w:rPr>
            </w:r>
          </w:p>
        </w:tc>
        <w:tc>
          <w:tcPr>
            <w:tcW w:w="1709" w:type="dxa"/>
            <w:tcBorders>
              <w:top w:val="single" w:sz="9.596776" w:space="0" w:color="8C8C8C"/>
              <w:bottom w:val="single" w:sz="4.798384" w:space="0" w:color="444444"/>
              <w:left w:val="single" w:sz="4.798384" w:space="0" w:color="606060"/>
              <w:right w:val="single" w:sz="9.596776" w:space="0" w:color="7C7C7C"/>
            </w:tcBorders>
          </w:tcPr>
          <w:p>
            <w:pPr>
              <w:spacing w:before="4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192" w:lineRule="exact"/>
              <w:ind w:left="726" w:right="726"/>
              <w:jc w:val="center"/>
              <w:rPr>
                <w:rFonts w:ascii="Times New Roman" w:hAnsi="Times New Roman" w:cs="Times New Roman" w:eastAsia="Times New Roman"/>
                <w:sz w:val="18"/>
                <w:szCs w:val="18"/>
              </w:rPr>
            </w:pPr>
            <w:rPr/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w w:val="259"/>
                <w:position w:val="-1"/>
              </w:rPr>
              <w:t>·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858585"/>
                <w:spacing w:val="-24"/>
                <w:w w:val="100"/>
                <w:position w:val="-1"/>
              </w:rPr>
              <w:t> 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595959"/>
                <w:spacing w:val="0"/>
                <w:w w:val="70"/>
                <w:position w:val="-1"/>
              </w:rPr>
              <w:t>I</w:t>
            </w:r>
            <w:r>
              <w:rPr>
                <w:rFonts w:ascii="Times New Roman" w:hAnsi="Times New Roman" w:cs="Times New Roman" w:eastAsia="Times New Roman"/>
                <w:sz w:val="18"/>
                <w:szCs w:val="18"/>
                <w:color w:val="000000"/>
                <w:spacing w:val="0"/>
                <w:w w:val="100"/>
                <w:position w:val="0"/>
              </w:rPr>
            </w:r>
          </w:p>
        </w:tc>
      </w:tr>
    </w:tbl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6" w:after="0" w:line="520" w:lineRule="auto"/>
        <w:ind w:left="551" w:right="80" w:firstLine="636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mpru·i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assessment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7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mani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95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96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4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addresse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whole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spectre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immigratio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prob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1"/>
          <w:w w:val="10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em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7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"/>
          <w:w w:val="7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1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2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1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0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attentio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6"/>
          <w:w w:val="11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fami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-31"/>
          <w:w w:val="107"/>
        </w:rPr>
        <w:t>•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·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unif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3"/>
          <w:w w:val="107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07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07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7"/>
        </w:rPr>
        <w:t>n.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Furthermor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touchin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in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0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egratio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3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ital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note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8"/>
        </w:rPr>
        <w:t>no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patt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3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ula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8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ntio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4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1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5"/>
          <w:w w:val="114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4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4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1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7"/>
          <w:w w:val="100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-13"/>
          <w:w w:val="114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4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4"/>
        </w:rPr>
        <w:t>tion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1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0"/>
          <w:w w:val="114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28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3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5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4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0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gov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nu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1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11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31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1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-10"/>
          <w:w w:val="111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8"/>
          <w:w w:val="11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4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2"/>
        </w:rPr>
        <w:t>prut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0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2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94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-11"/>
          <w:w w:val="11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5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1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follo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11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4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introdu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5"/>
          <w:w w:val="11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9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6"/>
          <w:w w:val="113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ef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1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6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ele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1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13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1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2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thus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ex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"/>
          <w:w w:val="11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lu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1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84"/>
        </w:rPr>
        <w:t>ru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8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abou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5"/>
        </w:rPr>
        <w:t>fo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owe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line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1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8"/>
          <w:w w:val="115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8"/>
          <w:w w:val="12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pr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vi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1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sl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pr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or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8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z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0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7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09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9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-skil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1"/>
          <w:w w:val="109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7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7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migrants: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fn-s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tier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hile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restricting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migrant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0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rs.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Henc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8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selectivit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6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"/>
          <w:w w:val="116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6"/>
          <w:w w:val="11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1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14"/>
          <w:w w:val="116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6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6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6"/>
          <w:w w:val="11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nothin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commo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st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3"/>
          <w:w w:val="112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ndp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"/>
          <w:w w:val="11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8"/>
          <w:w w:val="11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1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727272"/>
          <w:spacing w:val="9"/>
          <w:w w:val="100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IP.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4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0"/>
          <w:w w:val="114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7"/>
          <w:w w:val="12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eov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6"/>
          <w:w w:val="12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7"/>
          <w:w w:val="12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"/>
          <w:w w:val="113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6"/>
        </w:rPr>
        <w:t>ar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7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-9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9"/>
        </w:rPr>
        <w:t>es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es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3"/>
        </w:rPr>
        <w:t>ricti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13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2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lum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prop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4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7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PR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9"/>
          <w:w w:val="109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4"/>
        </w:rPr>
        <w:t>this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9"/>
          <w:w w:val="112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12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12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2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6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12"/>
          <w:w w:val="112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7"/>
          <w:w w:val="112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no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6"/>
          <w:w w:val="112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27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1"/>
          <w:w w:val="11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3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ser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1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at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2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par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3"/>
        </w:rPr>
        <w:t>gov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1"/>
          <w:w w:val="11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7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4"/>
          <w:w w:val="107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10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6"/>
          <w:w w:val="12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focuse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primarily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ec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8"/>
          <w:w w:val="116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2"/>
          <w:w w:val="13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2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23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3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5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8"/>
          <w:w w:val="115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8"/>
        </w:rPr>
        <w:t>atio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2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85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Fin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8"/>
          <w:w w:val="11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8"/>
          <w:w w:val="11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2"/>
          <w:w w:val="11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58585"/>
          <w:spacing w:val="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4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0"/>
          <w:w w:val="103"/>
        </w:rPr>
        <w:t>unif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1"/>
          <w:w w:val="103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1"/>
        </w:rPr>
        <w:t>ca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7"/>
          <w:w w:val="111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9"/>
          <w:w w:val="8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8"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13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10"/>
          <w:w w:val="113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13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9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str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82828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4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5"/>
          <w:w w:val="114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181818"/>
          <w:spacing w:val="-3"/>
          <w:w w:val="114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-7"/>
          <w:w w:val="114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5"/>
          <w:w w:val="114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14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10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policymaking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190" w:lineRule="exact"/>
        <w:ind w:left="4560" w:right="4077"/>
        <w:jc w:val="center"/>
        <w:rPr>
          <w:rFonts w:ascii="Courier New" w:hAnsi="Courier New" w:cs="Courier New" w:eastAsia="Courier New"/>
          <w:sz w:val="18"/>
          <w:szCs w:val="18"/>
        </w:rPr>
      </w:pPr>
      <w:rPr/>
      <w:r>
        <w:rPr>
          <w:rFonts w:ascii="Courier New" w:hAnsi="Courier New" w:cs="Courier New" w:eastAsia="Courier New"/>
          <w:sz w:val="18"/>
          <w:szCs w:val="18"/>
          <w:color w:val="383838"/>
          <w:spacing w:val="0"/>
          <w:w w:val="109"/>
          <w:position w:val="2"/>
        </w:rPr>
        <w:t>88</w:t>
      </w:r>
      <w:r>
        <w:rPr>
          <w:rFonts w:ascii="Courier New" w:hAnsi="Courier New" w:cs="Courier New" w:eastAsia="Courier New"/>
          <w:sz w:val="18"/>
          <w:szCs w:val="18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87" w:lineRule="auto"/>
        <w:ind w:left="551" w:right="73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3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nomic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prioritize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y-s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1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abli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9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additional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income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qui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allo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highly-pai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bri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families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evidence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detected.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491" w:lineRule="auto"/>
        <w:ind w:left="539" w:right="70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Linkin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mpir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ical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3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cann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4"/>
        </w:rPr>
        <w:t>exe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9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6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iamen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1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perceive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back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voters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9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deprive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abilit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owner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issue.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-5"/>
          <w:w w:val="100"/>
        </w:rPr>
        <w:t>7</w:t>
      </w:r>
      <w:r>
        <w:rPr>
          <w:rFonts w:ascii="Times New Roman" w:hAnsi="Times New Roman" w:cs="Times New Roman" w:eastAsia="Times New Roman"/>
          <w:sz w:val="23"/>
          <w:szCs w:val="23"/>
          <w:color w:val="1C1C1C"/>
          <w:spacing w:val="-13"/>
          <w:w w:val="100"/>
        </w:rPr>
        <w:t>.</w:t>
      </w:r>
      <w:r>
        <w:rPr>
          <w:rFonts w:ascii="Times New Roman" w:hAnsi="Times New Roman" w:cs="Times New Roman" w:eastAsia="Times New Roman"/>
          <w:sz w:val="23"/>
          <w:szCs w:val="23"/>
          <w:color w:val="565656"/>
          <w:spacing w:val="0"/>
          <w:w w:val="100"/>
        </w:rPr>
        <w:t>6</w:t>
      </w:r>
      <w:r>
        <w:rPr>
          <w:rFonts w:ascii="Times New Roman" w:hAnsi="Times New Roman" w:cs="Times New Roman" w:eastAsia="Times New Roman"/>
          <w:sz w:val="23"/>
          <w:szCs w:val="23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0"/>
          <w:w w:val="100"/>
        </w:rPr>
        <w:t>Conclu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-7"/>
          <w:w w:val="101"/>
        </w:rPr>
        <w:t>s</w:t>
      </w:r>
      <w:r>
        <w:rPr>
          <w:rFonts w:ascii="Times New Roman" w:hAnsi="Times New Roman" w:cs="Times New Roman" w:eastAsia="Times New Roman"/>
          <w:sz w:val="23"/>
          <w:szCs w:val="23"/>
          <w:color w:val="1C1C1C"/>
          <w:spacing w:val="-12"/>
          <w:w w:val="92"/>
        </w:rPr>
        <w:t>i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0"/>
          <w:w w:val="109"/>
        </w:rPr>
        <w:t>on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36" w:after="0" w:line="490" w:lineRule="auto"/>
        <w:ind w:left="539" w:right="57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aim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identif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whethe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occ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indirectly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mpari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policies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afte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Hous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mmo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proposal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stat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UKI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eflec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manifest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found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subsequent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legislation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advocate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bindin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characte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5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oces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fns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increase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comin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6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owere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1"/>
          <w:w w:val="9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intennediate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evel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y-s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2012).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eov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while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wante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limit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permit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73"/>
        </w:rPr>
        <w:t>U1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7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temporar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one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adhere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management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adopte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ear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providin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01tunitie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highly-skille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migrant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entn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preneur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65656"/>
          <w:spacing w:val="0"/>
          <w:w w:val="132"/>
        </w:rPr>
        <w:t>&amp;</w:t>
      </w:r>
      <w:r>
        <w:rPr>
          <w:rFonts w:ascii="Arial" w:hAnsi="Arial" w:cs="Arial" w:eastAsia="Arial"/>
          <w:sz w:val="18"/>
          <w:szCs w:val="18"/>
          <w:color w:val="565656"/>
          <w:spacing w:val="-26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2015).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Furthermor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CDCDCD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CDCDCD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asylu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highlighte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ignore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1"/>
        </w:rPr>
        <w:t>mani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2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dealt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mostl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ep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77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gee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(H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Offic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11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4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4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1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6"/>
        </w:rPr>
        <w:t>•·eunificatio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govemme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minimum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income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allowin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highly-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worker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brin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8"/>
        </w:rPr>
        <w:t>mem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childre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non-EE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Sumptio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Varga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Silva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0"/>
          <w:w w:val="94"/>
        </w:rPr>
        <w:t>2016).</w:t>
      </w:r>
      <w:r>
        <w:rPr>
          <w:rFonts w:ascii="Times New Roman" w:hAnsi="Times New Roman" w:cs="Times New Roman" w:eastAsia="Times New Roman"/>
          <w:sz w:val="21"/>
          <w:szCs w:val="21"/>
          <w:color w:val="565656"/>
          <w:spacing w:val="14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9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w w:val="102"/>
        </w:rPr>
        <w:t>directl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mainst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found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adopti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40" w:lineRule="atLeast"/>
        <w:ind w:left="551" w:right="9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rhetoric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2"/>
        </w:rPr>
        <w:t>regru·din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h·ict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5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majo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8"/>
        </w:rPr>
        <w:t>politica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0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8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threatene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UKIP's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elector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succes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by-election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7"/>
        </w:rPr>
        <w:t>dicat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Euroscepticism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hypothesi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indirect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supp01te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0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35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fmdings.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40" w:after="0" w:line="240" w:lineRule="auto"/>
        <w:ind w:left="4560" w:right="4082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2F2F2F"/>
          <w:spacing w:val="0"/>
          <w:w w:val="101"/>
        </w:rPr>
        <w:t>89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7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0"/>
          <w:w w:val="100"/>
          <w:b/>
          <w:bCs/>
        </w:rPr>
        <w:t>Chapter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12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0"/>
          <w:w w:val="100"/>
          <w:b/>
          <w:bCs/>
        </w:rPr>
        <w:t>8.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6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0"/>
          <w:w w:val="100"/>
          <w:b/>
          <w:bCs/>
        </w:rPr>
        <w:t>Conc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2"/>
          <w:w w:val="100"/>
          <w:b/>
          <w:bCs/>
        </w:rPr>
        <w:t>l</w:t>
      </w:r>
      <w:r>
        <w:rPr>
          <w:rFonts w:ascii="Times New Roman" w:hAnsi="Times New Roman" w:cs="Times New Roman" w:eastAsia="Times New Roman"/>
          <w:sz w:val="24"/>
          <w:szCs w:val="24"/>
          <w:color w:val="010101"/>
          <w:spacing w:val="-5"/>
          <w:w w:val="100"/>
          <w:b/>
          <w:bCs/>
        </w:rPr>
        <w:t>u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0"/>
          <w:w w:val="100"/>
          <w:b/>
          <w:bCs/>
        </w:rPr>
        <w:t>sio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0"/>
          <w:w w:val="100"/>
          <w:b/>
          <w:bCs/>
        </w:rPr>
        <w:t>n</w:t>
      </w:r>
      <w:r>
        <w:rPr>
          <w:rFonts w:ascii="Times New Roman" w:hAnsi="Times New Roman" w:cs="Times New Roman" w:eastAsia="Times New Roman"/>
          <w:sz w:val="24"/>
          <w:szCs w:val="24"/>
          <w:color w:val="2D2D2D"/>
          <w:spacing w:val="33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0"/>
          <w:w w:val="100"/>
          <w:b/>
          <w:bCs/>
        </w:rPr>
        <w:t>and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10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24"/>
          <w:szCs w:val="24"/>
          <w:color w:val="181818"/>
          <w:spacing w:val="0"/>
          <w:w w:val="102"/>
          <w:b/>
          <w:bCs/>
        </w:rPr>
        <w:t>reflection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3"/>
          <w:szCs w:val="23"/>
        </w:rPr>
      </w:pPr>
      <w:rPr/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-8"/>
          <w:w w:val="96"/>
        </w:rPr>
        <w:t>8</w:t>
      </w:r>
      <w:r>
        <w:rPr>
          <w:rFonts w:ascii="Times New Roman" w:hAnsi="Times New Roman" w:cs="Times New Roman" w:eastAsia="Times New Roman"/>
          <w:sz w:val="23"/>
          <w:szCs w:val="23"/>
          <w:color w:val="181818"/>
          <w:spacing w:val="6"/>
          <w:w w:val="96"/>
        </w:rPr>
        <w:t>.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0"/>
          <w:w w:val="96"/>
        </w:rPr>
        <w:t>1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0"/>
          <w:w w:val="96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22"/>
          <w:w w:val="96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0"/>
          <w:w w:val="96"/>
        </w:rPr>
        <w:t>Researc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0"/>
          <w:w w:val="96"/>
        </w:rPr>
        <w:t>h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11"/>
          <w:w w:val="96"/>
        </w:rPr>
        <w:t> </w:t>
      </w:r>
      <w:r>
        <w:rPr>
          <w:rFonts w:ascii="Times New Roman" w:hAnsi="Times New Roman" w:cs="Times New Roman" w:eastAsia="Times New Roman"/>
          <w:sz w:val="23"/>
          <w:szCs w:val="23"/>
          <w:color w:val="414141"/>
          <w:spacing w:val="0"/>
          <w:w w:val="100"/>
        </w:rPr>
        <w:t>question</w:t>
      </w:r>
      <w:r>
        <w:rPr>
          <w:rFonts w:ascii="Times New Roman" w:hAnsi="Times New Roman" w:cs="Times New Roman" w:eastAsia="Times New Roman"/>
          <w:sz w:val="23"/>
          <w:szCs w:val="23"/>
          <w:color w:val="000000"/>
          <w:spacing w:val="0"/>
          <w:w w:val="100"/>
        </w:rPr>
      </w:r>
    </w:p>
    <w:p>
      <w:pPr>
        <w:spacing w:before="36" w:after="0" w:line="487" w:lineRule="auto"/>
        <w:ind w:left="551" w:right="103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purpos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2"/>
        </w:rPr>
        <w:t>Utesi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answe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questio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consiste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tw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parts: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broa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specific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fus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questio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follows: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Wha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narion-stare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  <w:i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490" w:lineRule="auto"/>
        <w:ind w:left="551" w:right="6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concept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salient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prut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4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2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detennine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fmthe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spe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C6C6C6"/>
          <w:spacing w:val="-2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ific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focu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esear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939393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939393"/>
          <w:spacing w:val="-40"/>
          <w:w w:val="2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previou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conducte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Verbee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Zaslove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(2015)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Grabo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Ha1tle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(2013),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stud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distinguishe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A3A3A3"/>
          <w:spacing w:val="-4"/>
          <w:w w:val="61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namely: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3"/>
        </w:rPr>
        <w:t>wiUti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9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govenunent,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eithe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sin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e-prut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coa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5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upporti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minor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being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9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opposin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tream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pmtie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ithi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parliamen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could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detennine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icymak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significance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capacit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scholar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constitute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research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secon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more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specific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research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questio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follows: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6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  <w:i/>
        </w:rPr>
        <w:t>populis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98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i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have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policymak;n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i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  <w:i/>
        </w:rPr>
        <w:t>immigrario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5"/>
          <w:w w:val="102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22"/>
          <w:i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0" w:lineRule="auto"/>
        <w:ind w:left="539" w:right="84" w:firstLine="660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fill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gap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scholarl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eratur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6"/>
        </w:rPr>
        <w:t>Uteoretical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presente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ehensive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Uteoretical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framework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addresse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empha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ze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role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introduce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theoretical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framework,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hypothese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fonnulate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6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presentin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expe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tation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rdi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unde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each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7"/>
        </w:rPr>
        <w:t>ural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2"/>
        </w:rPr>
        <w:t>nditio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2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91" w:lineRule="auto"/>
        <w:ind w:left="551" w:right="77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investigatio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1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1"/>
        </w:rPr>
        <w:t>Aust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91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4"/>
          <w:w w:val="9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91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6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supporte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hypoUtesis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0"/>
          <w:w w:val="100"/>
        </w:rPr>
        <w:t>(H</w:t>
      </w:r>
      <w:r>
        <w:rPr>
          <w:rFonts w:ascii="Times New Roman" w:hAnsi="Times New Roman" w:cs="Times New Roman" w:eastAsia="Times New Roman"/>
          <w:sz w:val="18"/>
          <w:szCs w:val="18"/>
          <w:color w:val="414141"/>
          <w:spacing w:val="3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14141"/>
          <w:spacing w:val="0"/>
          <w:w w:val="100"/>
        </w:rPr>
        <w:t>1)</w:t>
      </w:r>
      <w:r>
        <w:rPr>
          <w:rFonts w:ascii="Arial" w:hAnsi="Arial" w:cs="Arial" w:eastAsia="Arial"/>
          <w:sz w:val="17"/>
          <w:szCs w:val="17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senio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prut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play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vital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role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limiti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executive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agreemen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nature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consensu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4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8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leadin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factor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constrainin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Nev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rt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5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5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1"/>
        </w:rPr>
        <w:t>nfl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ntial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certai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directly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Mor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specific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rect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found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C7C7C"/>
          <w:spacing w:val="41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explaine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compositio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Cabinet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Ministers: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2"/>
        </w:rPr>
        <w:t>Ministers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71"/>
        <w:jc w:val="center"/>
        <w:rPr>
          <w:rFonts w:ascii="Courier New" w:hAnsi="Courier New" w:cs="Courier New" w:eastAsia="Courier New"/>
          <w:sz w:val="18"/>
          <w:szCs w:val="18"/>
        </w:rPr>
      </w:pPr>
      <w:rPr/>
      <w:r>
        <w:rPr>
          <w:rFonts w:ascii="Courier New" w:hAnsi="Courier New" w:cs="Courier New" w:eastAsia="Courier New"/>
          <w:sz w:val="18"/>
          <w:szCs w:val="18"/>
          <w:color w:val="2D2D2D"/>
          <w:spacing w:val="0"/>
          <w:w w:val="112"/>
        </w:rPr>
        <w:t>90</w:t>
      </w:r>
      <w:r>
        <w:rPr>
          <w:rFonts w:ascii="Courier New" w:hAnsi="Courier New" w:cs="Courier New" w:eastAsia="Courier New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240" w:lineRule="auto"/>
        <w:ind w:left="551" w:right="17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representin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correspondin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9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184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allowe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significant.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3" w:lineRule="auto"/>
        <w:ind w:left="539" w:right="152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Tite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supporti.n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center-right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minorit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bein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tside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hown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considera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0"/>
        </w:rPr>
        <w:t>pa1t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integration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citizenshi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7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retum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ep01tati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asylum-seeker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9"/>
        </w:rPr>
        <w:t>fami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7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ificatio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measures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propose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cessf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without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compromis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supp01te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hypothesi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exe1t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significant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Henc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favoura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interim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govenunent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icymakin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provin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gnificance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operate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0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7"/>
        </w:rPr>
        <w:t>mtalysi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Flemi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5"/>
        </w:rPr>
        <w:t>\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32"/>
          <w:w w:val="105"/>
        </w:rPr>
        <w:t>\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5"/>
          <w:w w:val="14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2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500" w:lineRule="auto"/>
        <w:ind w:left="551" w:right="15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signific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trai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14141"/>
          <w:spacing w:val="0"/>
          <w:w w:val="100"/>
          <w:i/>
        </w:rPr>
        <w:t>cordo</w:t>
      </w:r>
      <w:r>
        <w:rPr>
          <w:rFonts w:ascii="Times New Roman" w:hAnsi="Times New Roman" w:cs="Times New Roman" w:eastAsia="Times New Roman"/>
          <w:sz w:val="20"/>
          <w:szCs w:val="20"/>
          <w:color w:val="414141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414141"/>
          <w:spacing w:val="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656"/>
          <w:spacing w:val="0"/>
          <w:w w:val="100"/>
          <w:i/>
        </w:rPr>
        <w:t>sanitaire</w:t>
      </w:r>
      <w:r>
        <w:rPr>
          <w:rFonts w:ascii="Times New Roman" w:hAnsi="Times New Roman" w:cs="Times New Roman" w:eastAsia="Times New Roman"/>
          <w:sz w:val="20"/>
          <w:szCs w:val="20"/>
          <w:color w:val="565656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65656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65656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2"/>
        </w:rPr>
        <w:t>implie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8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would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neve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3"/>
        </w:rPr>
        <w:t>cooperate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1"/>
          <w:w w:val="11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2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7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fact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5"/>
        </w:rPr>
        <w:t>sever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1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2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8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standpoints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complicate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situa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fmther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hypothesi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faile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national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5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operate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effe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1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4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6"/>
        </w:rPr>
        <w:t>oc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9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egi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level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supp01te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3"/>
        </w:rPr>
        <w:t>mpir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2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5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6"/>
        </w:rPr>
        <w:t>ho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77"/>
        </w:rPr>
        <w:t>a11al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show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immigr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explaine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opposing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unwillingnes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4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9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cooperate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1"/>
        </w:rPr>
        <w:t>PRR.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6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</w:rPr>
        <w:t>Finall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ysi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Briti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65656"/>
          <w:spacing w:val="0"/>
          <w:w w:val="100"/>
        </w:rPr>
        <w:t>UKIP</w:t>
      </w:r>
      <w:r>
        <w:rPr>
          <w:rFonts w:ascii="Arial" w:hAnsi="Arial" w:cs="Arial" w:eastAsia="Arial"/>
          <w:sz w:val="18"/>
          <w:szCs w:val="18"/>
          <w:color w:val="565656"/>
          <w:spacing w:val="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occupyin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1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0" w:lineRule="auto"/>
        <w:ind w:left="551" w:right="15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identifie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reflectio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propos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-1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actual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outcomes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Howeve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8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supporting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hypothesi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ceede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stre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6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C1C1C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perceive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threat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too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ove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some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core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bac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voters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suppor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deprive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abilit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owne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Take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togethe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78787"/>
          <w:spacing w:val="4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assessment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hypothese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presente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table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below.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14" w:lineRule="exact"/>
        <w:ind w:left="551" w:right="536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  <w:i/>
          <w:position w:val="-1"/>
        </w:rPr>
        <w:t>Tab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0"/>
          <w:i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2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  <w:i/>
          <w:position w:val="-1"/>
        </w:rPr>
        <w:t>15.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7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07"/>
          <w:i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  <w:i/>
          <w:position w:val="-1"/>
        </w:rPr>
        <w:t>ssess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6"/>
          <w:w w:val="107"/>
          <w:i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7"/>
          <w:w w:val="107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7"/>
          <w:i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"/>
          <w:w w:val="107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  <w:i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  <w:i/>
          <w:position w:val="-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3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0"/>
          <w:i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0"/>
          <w:i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2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3"/>
          <w:i/>
          <w:position w:val="-1"/>
        </w:rPr>
        <w:t>hypot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4"/>
          <w:w w:val="104"/>
          <w:i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"/>
          <w:w w:val="11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-11"/>
          <w:w w:val="102"/>
          <w:i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0"/>
          <w:w w:val="11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65656"/>
          <w:spacing w:val="0"/>
          <w:w w:val="102"/>
          <w:i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1" w:after="0" w:line="40" w:lineRule="exact"/>
        <w:jc w:val="left"/>
        <w:rPr>
          <w:sz w:val="4"/>
          <w:szCs w:val="4"/>
        </w:rPr>
      </w:pPr>
      <w:rPr/>
      <w:r>
        <w:rPr>
          <w:sz w:val="4"/>
          <w:szCs w:val="4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449.284286" w:type="dxa"/>
      </w:tblPr>
      <w:tblGrid/>
      <w:tr>
        <w:trPr>
          <w:trHeight w:val="234" w:hRule="exact"/>
        </w:trPr>
        <w:tc>
          <w:tcPr>
            <w:tcW w:w="2603" w:type="dxa"/>
            <w:tcBorders>
              <w:top w:val="single" w:sz="4.798384" w:space="0" w:color="383838"/>
              <w:bottom w:val="single" w:sz="9.596776" w:space="0" w:color="8C8C8C"/>
              <w:left w:val="single" w:sz="4.798384" w:space="0" w:color="4F4F4F"/>
              <w:right w:val="single" w:sz="4.798384" w:space="0" w:color="606060"/>
            </w:tcBorders>
          </w:tcPr>
          <w:p>
            <w:pPr>
              <w:spacing w:before="0" w:after="0" w:line="209" w:lineRule="exact"/>
              <w:ind w:left="120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Positio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occupie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2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by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84"/>
              </w:rPr>
              <w:t>Ute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-2"/>
                <w:w w:val="84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3"/>
              </w:rPr>
              <w:t>PRR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4271" w:type="dxa"/>
            <w:tcBorders>
              <w:top w:val="single" w:sz="4.798384" w:space="0" w:color="383838"/>
              <w:bottom w:val="single" w:sz="9.596776" w:space="0" w:color="8C8C8C"/>
              <w:left w:val="single" w:sz="4.798384" w:space="0" w:color="606060"/>
              <w:right w:val="single" w:sz="4.798384" w:space="0" w:color="3B3B3B"/>
            </w:tcBorders>
          </w:tcPr>
          <w:p>
            <w:pPr>
              <w:spacing w:before="0" w:after="0" w:line="209" w:lineRule="exact"/>
              <w:ind w:left="1645" w:right="1636"/>
              <w:jc w:val="center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3"/>
              </w:rPr>
              <w:t>Hypothesis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383838"/>
              <w:bottom w:val="single" w:sz="9.596776" w:space="0" w:color="8C8C8C"/>
              <w:left w:val="single" w:sz="4.798384" w:space="0" w:color="3B3B3B"/>
              <w:right w:val="single" w:sz="4.798384" w:space="0" w:color="3B3B3B"/>
            </w:tcBorders>
          </w:tcPr>
          <w:p>
            <w:pPr>
              <w:spacing w:before="0" w:after="0" w:line="209" w:lineRule="exact"/>
              <w:ind w:left="336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1"/>
              </w:rPr>
              <w:t>Assessment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780" w:hRule="exact"/>
        </w:trPr>
        <w:tc>
          <w:tcPr>
            <w:tcW w:w="2603" w:type="dxa"/>
            <w:tcBorders>
              <w:top w:val="single" w:sz="9.596776" w:space="0" w:color="8C8C8C"/>
              <w:bottom w:val="single" w:sz="9.596776" w:space="0" w:color="7C7C7C"/>
              <w:left w:val="single" w:sz="4.798384" w:space="0" w:color="4F4F4F"/>
              <w:right w:val="single" w:sz="4.798384" w:space="0" w:color="606060"/>
            </w:tcBorders>
          </w:tcPr>
          <w:p>
            <w:pPr>
              <w:spacing w:before="0" w:after="0" w:line="209" w:lineRule="exact"/>
              <w:ind w:left="732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In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-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4"/>
              </w:rPr>
              <w:t>govemment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4271" w:type="dxa"/>
            <w:tcBorders>
              <w:top w:val="single" w:sz="9.596776" w:space="0" w:color="8C8C8C"/>
              <w:bottom w:val="single" w:sz="9.596776" w:space="0" w:color="7C7C7C"/>
              <w:left w:val="single" w:sz="4.798384" w:space="0" w:color="606060"/>
              <w:right w:val="single" w:sz="4.798384" w:space="0" w:color="3B3B3B"/>
            </w:tcBorders>
          </w:tcPr>
          <w:p>
            <w:pPr>
              <w:spacing w:before="0" w:after="0" w:line="209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38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37"/>
              </w:rPr>
              <w:t>: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-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impact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-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populist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1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radical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right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in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  <w:p>
            <w:pPr>
              <w:spacing w:before="45" w:after="0" w:line="276" w:lineRule="auto"/>
              <w:ind w:left="84" w:right="226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gov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4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-9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immigratio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2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11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-2"/>
                <w:w w:val="111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C1C1C"/>
                <w:spacing w:val="4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99"/>
              </w:rPr>
              <w:t>icie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-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-15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C1C1C"/>
                <w:spacing w:val="2"/>
                <w:w w:val="11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99"/>
              </w:rPr>
              <w:t>imited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99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by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-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nio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3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part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2D2D2D"/>
                <w:spacing w:val="3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2"/>
              </w:rPr>
              <w:t>co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5"/>
                <w:w w:val="102"/>
              </w:rPr>
              <w:t>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C1C1C"/>
                <w:spacing w:val="4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1"/>
              </w:rPr>
              <w:t>itio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10"/>
                <w:w w:val="102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10101"/>
                <w:spacing w:val="0"/>
                <w:w w:val="117"/>
              </w:rPr>
              <w:t>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9.596776" w:space="0" w:color="8C8C8C"/>
              <w:bottom w:val="single" w:sz="9.596776" w:space="0" w:color="7C7C7C"/>
              <w:left w:val="single" w:sz="4.798384" w:space="0" w:color="3B3B3B"/>
              <w:right w:val="single" w:sz="4.798384" w:space="0" w:color="3B3B3B"/>
            </w:tcBorders>
          </w:tcPr>
          <w:p>
            <w:pPr>
              <w:spacing w:before="0" w:after="0" w:line="209" w:lineRule="exact"/>
              <w:ind w:left="3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3"/>
              </w:rPr>
              <w:t>Supported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264" w:hRule="exact"/>
        </w:trPr>
        <w:tc>
          <w:tcPr>
            <w:tcW w:w="2603" w:type="dxa"/>
            <w:tcBorders>
              <w:top w:val="single" w:sz="9.596776" w:space="0" w:color="7C7C7C"/>
              <w:bottom w:val="single" w:sz="9.596776" w:space="0" w:color="808080"/>
              <w:left w:val="single" w:sz="4.798384" w:space="0" w:color="4F4F4F"/>
              <w:right w:val="single" w:sz="4.798384" w:space="0" w:color="606060"/>
            </w:tcBorders>
          </w:tcPr>
          <w:p>
            <w:pPr>
              <w:spacing w:before="0" w:after="0" w:line="209" w:lineRule="exact"/>
              <w:ind w:left="492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Outside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2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3"/>
              </w:rPr>
              <w:t>govemment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4271" w:type="dxa"/>
            <w:tcBorders>
              <w:top w:val="single" w:sz="9.596776" w:space="0" w:color="7C7C7C"/>
              <w:bottom w:val="single" w:sz="9.596776" w:space="0" w:color="808080"/>
              <w:left w:val="single" w:sz="4.798384" w:space="0" w:color="606060"/>
              <w:right w:val="single" w:sz="4.798384" w:space="0" w:color="3B3B3B"/>
            </w:tcBorders>
          </w:tcPr>
          <w:p>
            <w:pPr>
              <w:spacing w:before="0" w:after="0" w:line="209" w:lineRule="exact"/>
              <w:ind w:left="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2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: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-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populist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radical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right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-1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supportin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65656"/>
                <w:spacing w:val="4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0"/>
              </w:rPr>
              <w:t>Ute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9.596776" w:space="0" w:color="7C7C7C"/>
              <w:bottom w:val="single" w:sz="9.596776" w:space="0" w:color="808080"/>
              <w:left w:val="single" w:sz="4.798384" w:space="0" w:color="3B3B3B"/>
              <w:right w:val="single" w:sz="4.798384" w:space="0" w:color="3B3B3B"/>
            </w:tcBorders>
          </w:tcPr>
          <w:p>
            <w:pPr>
              <w:spacing w:before="0" w:after="0" w:line="209" w:lineRule="exact"/>
              <w:ind w:left="3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14141"/>
                <w:spacing w:val="0"/>
                <w:w w:val="103"/>
              </w:rPr>
              <w:t>Supported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</w:tbl>
    <w:p>
      <w:pPr>
        <w:spacing w:before="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6" w:after="0" w:line="240" w:lineRule="auto"/>
        <w:ind w:left="4560" w:right="417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9"/>
        </w:rPr>
        <w:t>91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180"/>
        </w:sectPr>
      </w:pPr>
      <w:rPr/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7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sz w:val="10"/>
          <w:szCs w:val="1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449.284286" w:type="dxa"/>
      </w:tblPr>
      <w:tblGrid/>
      <w:tr>
        <w:trPr>
          <w:trHeight w:val="780" w:hRule="exact"/>
        </w:trPr>
        <w:tc>
          <w:tcPr>
            <w:tcW w:w="2603" w:type="dxa"/>
            <w:tcBorders>
              <w:top w:val="single" w:sz="4.798384" w:space="0" w:color="4F4F4F"/>
              <w:bottom w:val="single" w:sz="4.798384" w:space="0" w:color="383838"/>
              <w:left w:val="single" w:sz="4.798384" w:space="0" w:color="4F4F4F"/>
              <w:right w:val="single" w:sz="4.798384" w:space="0" w:color="606060"/>
            </w:tcBorders>
          </w:tcPr>
          <w:p>
            <w:pPr/>
            <w:rPr/>
          </w:p>
        </w:tc>
        <w:tc>
          <w:tcPr>
            <w:tcW w:w="4271" w:type="dxa"/>
            <w:tcBorders>
              <w:top w:val="single" w:sz="4.798384" w:space="0" w:color="4F4F4F"/>
              <w:bottom w:val="single" w:sz="4.798384" w:space="0" w:color="383838"/>
              <w:left w:val="single" w:sz="4.798384" w:space="0" w:color="606060"/>
              <w:right w:val="single" w:sz="4.798384" w:space="0" w:color="383838"/>
            </w:tcBorders>
          </w:tcPr>
          <w:p>
            <w:pPr>
              <w:spacing w:before="2" w:after="0" w:line="276" w:lineRule="auto"/>
              <w:ind w:left="84" w:right="165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minorit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gov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3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rn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4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3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2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13"/>
                <w:w w:val="100"/>
              </w:rPr>
              <w:t>b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1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outside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of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1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4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1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2"/>
              </w:rPr>
              <w:t>coa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-2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F1F1F"/>
                <w:spacing w:val="0"/>
                <w:w w:val="10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F1F1F"/>
                <w:spacing w:val="7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tion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ex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3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rt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significant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1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influence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-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2"/>
                <w:w w:val="100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89"/>
              </w:rPr>
              <w:t>Ute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7"/>
                <w:w w:val="89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1"/>
              </w:rPr>
              <w:t>immigration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1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1"/>
                <w:w w:val="107"/>
              </w:rPr>
              <w:t>p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2"/>
              </w:rPr>
              <w:t>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li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3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3"/>
              </w:rPr>
              <w:t>y.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4F4F4F"/>
              <w:bottom w:val="single" w:sz="4.798384" w:space="0" w:color="383838"/>
              <w:left w:val="single" w:sz="4.798384" w:space="0" w:color="383838"/>
              <w:right w:val="single" w:sz="4.798384" w:space="0" w:color="383838"/>
            </w:tcBorders>
          </w:tcPr>
          <w:p>
            <w:pPr/>
            <w:rPr/>
          </w:p>
        </w:tc>
      </w:tr>
      <w:tr>
        <w:trPr>
          <w:trHeight w:val="780" w:hRule="exact"/>
        </w:trPr>
        <w:tc>
          <w:tcPr>
            <w:tcW w:w="2603" w:type="dxa"/>
            <w:tcBorders>
              <w:top w:val="single" w:sz="4.798384" w:space="0" w:color="383838"/>
              <w:bottom w:val="single" w:sz="4.798384" w:space="0" w:color="383838"/>
              <w:left w:val="single" w:sz="4.798384" w:space="0" w:color="4F4F4F"/>
              <w:right w:val="single" w:sz="4.798384" w:space="0" w:color="606060"/>
            </w:tcBorders>
          </w:tcPr>
          <w:p>
            <w:pPr>
              <w:spacing w:before="2" w:after="0" w:line="240" w:lineRule="auto"/>
              <w:ind w:left="780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In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parlia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4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9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5"/>
              </w:rPr>
              <w:t>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4271" w:type="dxa"/>
            <w:tcBorders>
              <w:top w:val="single" w:sz="4.798384" w:space="0" w:color="383838"/>
              <w:bottom w:val="single" w:sz="4.798384" w:space="0" w:color="383838"/>
              <w:left w:val="single" w:sz="4.798384" w:space="0" w:color="606060"/>
              <w:right w:val="single" w:sz="4.798384" w:space="0" w:color="383838"/>
            </w:tcBorders>
          </w:tcPr>
          <w:p>
            <w:pPr>
              <w:spacing w:before="2" w:after="0" w:line="276" w:lineRule="auto"/>
              <w:ind w:left="96" w:right="115" w:firstLine="-12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3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: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populist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radical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6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17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A0A0A0"/>
                <w:spacing w:val="-19"/>
                <w:w w:val="100"/>
              </w:rPr>
              <w:t>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98"/>
              </w:rPr>
              <w:t>parlia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4"/>
                <w:w w:val="98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11"/>
                <w:w w:val="133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6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5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18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9"/>
              </w:rPr>
              <w:t>ex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11"/>
                <w:w w:val="109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4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21"/>
                <w:w w:val="103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24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24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infl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5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15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on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imm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6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24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poli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9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3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maki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6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4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at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4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1F1F1F"/>
                <w:spacing w:val="4"/>
                <w:w w:val="82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1"/>
              </w:rPr>
              <w:t>ocal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1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an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regional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12"/>
                <w:w w:val="110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4"/>
              </w:rPr>
              <w:t>ev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11"/>
                <w:w w:val="104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88"/>
              </w:rPr>
              <w:t>l.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383838"/>
              <w:bottom w:val="single" w:sz="4.798384" w:space="0" w:color="383838"/>
              <w:left w:val="single" w:sz="4.798384" w:space="0" w:color="383838"/>
              <w:right w:val="single" w:sz="4.798384" w:space="0" w:color="383838"/>
            </w:tcBorders>
          </w:tcPr>
          <w:p>
            <w:pPr>
              <w:spacing w:before="2" w:after="0" w:line="240" w:lineRule="auto"/>
              <w:ind w:left="44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2"/>
              </w:rPr>
              <w:t>Rejected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  <w:tr>
        <w:trPr>
          <w:trHeight w:val="534" w:hRule="exact"/>
        </w:trPr>
        <w:tc>
          <w:tcPr>
            <w:tcW w:w="2603" w:type="dxa"/>
            <w:tcBorders>
              <w:top w:val="single" w:sz="4.798384" w:space="0" w:color="383838"/>
              <w:bottom w:val="single" w:sz="9.596776" w:space="0" w:color="7C7C7C"/>
              <w:left w:val="single" w:sz="4.798384" w:space="0" w:color="4F4F4F"/>
              <w:right w:val="single" w:sz="4.798384" w:space="0" w:color="606060"/>
            </w:tcBorders>
          </w:tcPr>
          <w:p>
            <w:pPr>
              <w:spacing w:before="0" w:after="0" w:line="209" w:lineRule="exact"/>
              <w:ind w:left="540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Out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4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6"/>
                <w:w w:val="100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4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pru·lia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4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4271" w:type="dxa"/>
            <w:tcBorders>
              <w:top w:val="single" w:sz="4.798384" w:space="0" w:color="383838"/>
              <w:bottom w:val="single" w:sz="9.596776" w:space="0" w:color="7C7C7C"/>
              <w:left w:val="single" w:sz="4.798384" w:space="0" w:color="606060"/>
              <w:right w:val="single" w:sz="4.798384" w:space="0" w:color="383838"/>
            </w:tcBorders>
          </w:tcPr>
          <w:p>
            <w:pPr>
              <w:spacing w:before="2" w:after="0" w:line="276" w:lineRule="auto"/>
              <w:ind w:left="96" w:right="279" w:firstLine="-12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4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: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The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populist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6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radical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9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6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11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0"/>
                <w:w w:val="100"/>
              </w:rPr>
              <w:t>outside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444444"/>
                <w:spacing w:val="15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parlia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4"/>
                <w:w w:val="100"/>
              </w:rPr>
              <w:t>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9"/>
                <w:w w:val="116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5"/>
              </w:rPr>
              <w:t>nt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5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infl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5"/>
                <w:w w:val="100"/>
              </w:rPr>
              <w:t>u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9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15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2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9"/>
                <w:w w:val="100"/>
              </w:rPr>
              <w:t>h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0"/>
                <w:w w:val="100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12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imm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3"/>
                <w:w w:val="100"/>
              </w:rPr>
              <w:t>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6"/>
                <w:w w:val="100"/>
              </w:rPr>
              <w:t>g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ratio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n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13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0"/>
              </w:rPr>
              <w:t>poli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9"/>
                <w:w w:val="100"/>
              </w:rPr>
              <w:t>c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46464"/>
                <w:spacing w:val="0"/>
                <w:w w:val="100"/>
              </w:rPr>
              <w:t>y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46464"/>
                <w:spacing w:val="27"/>
                <w:w w:val="100"/>
              </w:rPr>
              <w:t> 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3"/>
              </w:rPr>
              <w:t>indirect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5"/>
                <w:w w:val="103"/>
              </w:rPr>
              <w:t>l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646464"/>
                <w:spacing w:val="0"/>
                <w:w w:val="103"/>
              </w:rPr>
              <w:t>y.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  <w:tc>
          <w:tcPr>
            <w:tcW w:w="1595" w:type="dxa"/>
            <w:tcBorders>
              <w:top w:val="single" w:sz="4.798384" w:space="0" w:color="383838"/>
              <w:bottom w:val="single" w:sz="9.596776" w:space="0" w:color="7C7C7C"/>
              <w:left w:val="single" w:sz="4.798384" w:space="0" w:color="383838"/>
              <w:right w:val="single" w:sz="4.798384" w:space="0" w:color="383838"/>
            </w:tcBorders>
          </w:tcPr>
          <w:p>
            <w:pPr>
              <w:spacing w:before="2" w:after="0" w:line="240" w:lineRule="auto"/>
              <w:ind w:left="384" w:right="-20"/>
              <w:jc w:val="left"/>
              <w:rPr>
                <w:rFonts w:ascii="Times New Roman" w:hAnsi="Times New Roman" w:cs="Times New Roman" w:eastAsia="Times New Roman"/>
                <w:sz w:val="19"/>
                <w:szCs w:val="19"/>
              </w:rPr>
            </w:pPr>
            <w:rPr/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-17"/>
                <w:w w:val="129"/>
              </w:rPr>
              <w:t>S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4"/>
              </w:rPr>
              <w:t>uppor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-7"/>
                <w:w w:val="103"/>
              </w:rPr>
              <w:t>t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545454"/>
                <w:spacing w:val="1"/>
                <w:w w:val="99"/>
              </w:rPr>
              <w:t>e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343434"/>
                <w:spacing w:val="0"/>
                <w:w w:val="107"/>
              </w:rPr>
              <w:t>d</w:t>
            </w:r>
            <w:r>
              <w:rPr>
                <w:rFonts w:ascii="Times New Roman" w:hAnsi="Times New Roman" w:cs="Times New Roman" w:eastAsia="Times New Roman"/>
                <w:sz w:val="19"/>
                <w:szCs w:val="19"/>
                <w:color w:val="000000"/>
                <w:spacing w:val="0"/>
                <w:w w:val="100"/>
              </w:rPr>
            </w:r>
          </w:p>
        </w:tc>
      </w:tr>
    </w:tbl>
    <w:p>
      <w:pPr>
        <w:spacing w:before="7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5" w:after="0" w:line="491" w:lineRule="auto"/>
        <w:ind w:left="551" w:right="147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All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5"/>
        </w:rPr>
        <w:t>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8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indica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not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direct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amount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8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2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ssess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inside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nds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agreement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nrli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9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eiilie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owe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1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contra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constrai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abilities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ennore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9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5"/>
        </w:rPr>
        <w:t>enti1·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8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8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8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depend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lli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gJtes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cooperate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  <w:i/>
        </w:rPr>
        <w:t>co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3"/>
          <w:w w:val="100"/>
          <w:i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  <w:i/>
        </w:rPr>
        <w:t>don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  <w:i/>
        </w:rPr>
        <w:t>sa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8"/>
          <w:w w:val="100"/>
          <w:i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100"/>
          <w:i/>
        </w:rPr>
        <w:t>itai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5"/>
          <w:w w:val="100"/>
          <w:i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3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11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2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niticant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constraine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9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5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3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utside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1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rlia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1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1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1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17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7"/>
        </w:rPr>
        <w:t>indirect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3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3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most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limite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3" w:after="0" w:line="504" w:lineRule="auto"/>
        <w:ind w:left="551" w:right="145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mainstream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adopt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7"/>
          <w:w w:val="11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9"/>
        </w:rPr>
        <w:t>standpoint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5"/>
          <w:w w:val="11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attract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2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2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2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2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21"/>
        </w:rPr>
        <w:t>ter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2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2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whol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tigatio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ennine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two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favour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ilita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9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9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name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7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wiilii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coalitio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outside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upporti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1" w:lineRule="exact"/>
        <w:ind w:left="551" w:right="171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parlirunent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urab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will:in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7293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w w:val="102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3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1" w:lineRule="auto"/>
        <w:ind w:left="551" w:right="137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88"/>
        </w:rPr>
        <w:t>WiUt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8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publ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cymakin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1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1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iffi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urab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struch•ral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condition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iilii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3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governmen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2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el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8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come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platfon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considere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F1F1F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owne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mph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sizing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omote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ock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10101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That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7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7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empiric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regardin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cymakin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hard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neral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97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4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2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2" w:right="4197"/>
        <w:jc w:val="center"/>
        <w:rPr>
          <w:rFonts w:ascii="Arial" w:hAnsi="Arial" w:cs="Arial" w:eastAsia="Arial"/>
          <w:sz w:val="16"/>
          <w:szCs w:val="16"/>
        </w:rPr>
      </w:pPr>
      <w:rPr/>
      <w:r>
        <w:rPr>
          <w:rFonts w:ascii="Arial" w:hAnsi="Arial" w:cs="Arial" w:eastAsia="Arial"/>
          <w:sz w:val="16"/>
          <w:szCs w:val="16"/>
          <w:color w:val="343434"/>
          <w:spacing w:val="0"/>
          <w:w w:val="111"/>
        </w:rPr>
        <w:t>92</w:t>
      </w:r>
      <w:r>
        <w:rPr>
          <w:rFonts w:ascii="Arial" w:hAnsi="Arial" w:cs="Arial" w:eastAsia="Arial"/>
          <w:sz w:val="16"/>
          <w:szCs w:val="16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00" w:bottom="280" w:left="1680" w:right="1180"/>
        </w:sectPr>
      </w:pPr>
      <w:rPr/>
    </w:p>
    <w:p>
      <w:pPr>
        <w:spacing w:before="77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8.2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4"/>
        </w:rPr>
        <w:t>limitatio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25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39" w:after="0" w:line="494" w:lineRule="auto"/>
        <w:ind w:left="551" w:right="77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exist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topic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non-theoretical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abstract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focus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ticula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4"/>
        </w:rPr>
        <w:t>countJ'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4"/>
        </w:rPr>
        <w:t>'·Cas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9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biase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result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describe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ce1tai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mpirical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used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expla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anot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cas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cases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proble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theoretical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intJ-oduce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490" w:lineRule="auto"/>
        <w:ind w:left="551" w:right="81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w w:val="102"/>
        </w:rPr>
        <w:t>Furthermor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research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addressed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manif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different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1"/>
        </w:rPr>
        <w:t>countJ·ie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9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throug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translatio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one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language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anot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3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writte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nua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tra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glis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compatible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2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7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word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combination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unnotice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limitation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eft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unadd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488" w:lineRule="auto"/>
        <w:ind w:left="551" w:right="80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Moreover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cannot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claim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tbat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5"/>
          <w:w w:val="100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8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8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8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8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8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5"/>
          <w:w w:val="8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outcome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fluence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factor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resul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applicable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cases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ition.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4" w:lineRule="exact"/>
        <w:ind w:left="1187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4"/>
          <w:w w:val="100"/>
        </w:rPr>
        <w:t>W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90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9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31"/>
          <w:w w:val="9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90"/>
        </w:rPr>
        <w:t>mo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18"/>
          <w:w w:val="101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18"/>
          <w:w w:val="11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777777"/>
          <w:spacing w:val="0"/>
          <w:w w:val="164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77777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100"/>
        </w:rPr>
        <w:t>chose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esear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6"/>
          <w:w w:val="100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85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tho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nno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10"/>
          <w:w w:val="100"/>
        </w:rPr>
        <w:t>x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plai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95"/>
        </w:rPr>
        <w:t>causa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161616"/>
          <w:spacing w:val="0"/>
          <w:w w:val="78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161616"/>
          <w:spacing w:val="30"/>
          <w:w w:val="7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20"/>
          <w:szCs w:val="20"/>
          <w:color w:val="16161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ani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sm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20"/>
          <w:szCs w:val="20"/>
          <w:color w:val="66666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9"/>
          <w:w w:val="100"/>
        </w:rPr>
        <w:t>w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94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3"/>
          <w:w w:val="95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666666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1" w:lineRule="auto"/>
        <w:ind w:left="539" w:right="75" w:firstLine="12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ariables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additional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info1matio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were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73"/>
        </w:rPr>
        <w:t>p1-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5"/>
          <w:w w:val="7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1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pir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finding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correct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analysi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cov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manifesto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docu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2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43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als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atfor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3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sourc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C8C8C8"/>
          <w:spacing w:val="-11"/>
          <w:w w:val="5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conducte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ervi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36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be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possible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</w:rPr>
        <w:t>causalit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25" w:lineRule="exact"/>
        <w:ind w:left="1187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Last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add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four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countrie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1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72" w:lineRule="auto"/>
        <w:ind w:left="551" w:right="9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limi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erio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change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osition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20"/>
          <w:szCs w:val="20"/>
          <w:color w:val="54545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within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7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thoug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1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qual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5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1tant.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8.3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2"/>
          <w:w w:val="100"/>
        </w:rPr>
        <w:t>p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14"/>
          <w:w w:val="100"/>
        </w:rPr>
        <w:t>l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icatio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11"/>
          <w:w w:val="100"/>
        </w:rPr>
        <w:t>n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4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22"/>
          <w:szCs w:val="22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fUit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1"/>
          <w:w w:val="100"/>
        </w:rPr>
        <w:t>h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-10"/>
          <w:w w:val="100"/>
        </w:rPr>
        <w:t>e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-19"/>
          <w:w w:val="115"/>
        </w:rPr>
        <w:t>r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0"/>
          <w:w w:val="106"/>
        </w:rPr>
        <w:t>ese</w:t>
      </w:r>
      <w:r>
        <w:rPr>
          <w:rFonts w:ascii="Times New Roman" w:hAnsi="Times New Roman" w:cs="Times New Roman" w:eastAsia="Times New Roman"/>
          <w:sz w:val="22"/>
          <w:szCs w:val="22"/>
          <w:color w:val="545454"/>
          <w:spacing w:val="-2"/>
          <w:w w:val="106"/>
        </w:rPr>
        <w:t>a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0"/>
          <w:w w:val="103"/>
        </w:rPr>
        <w:t>r</w:t>
      </w:r>
      <w:r>
        <w:rPr>
          <w:rFonts w:ascii="Times New Roman" w:hAnsi="Times New Roman" w:cs="Times New Roman" w:eastAsia="Times New Roman"/>
          <w:sz w:val="22"/>
          <w:szCs w:val="22"/>
          <w:color w:val="343434"/>
          <w:spacing w:val="1"/>
          <w:w w:val="102"/>
        </w:rPr>
        <w:t>c</w:t>
      </w:r>
      <w:r>
        <w:rPr>
          <w:rFonts w:ascii="Times New Roman" w:hAnsi="Times New Roman" w:cs="Times New Roman" w:eastAsia="Times New Roman"/>
          <w:sz w:val="22"/>
          <w:szCs w:val="22"/>
          <w:color w:val="161616"/>
          <w:spacing w:val="0"/>
          <w:w w:val="101"/>
        </w:rPr>
        <w:t>h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51" w:after="0" w:line="475" w:lineRule="auto"/>
        <w:ind w:left="551" w:right="56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sev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contribution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sch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lar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topic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infl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16161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1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2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95"/>
        </w:rPr>
        <w:t>PR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-9"/>
          <w:w w:val="95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777777"/>
          <w:spacing w:val="0"/>
          <w:w w:val="164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777777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comprehens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ica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2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framewor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ysis,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cymakin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addre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bot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101"/>
        </w:rPr>
        <w:t>PRR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tform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comes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importantl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1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first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stu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tigate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effect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20"/>
          <w:szCs w:val="20"/>
          <w:color w:val="464646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maki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ardi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168" w:lineRule="exact"/>
        <w:ind w:left="4560" w:right="4088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343434"/>
          <w:spacing w:val="0"/>
          <w:w w:val="98"/>
          <w:position w:val="2"/>
        </w:rPr>
        <w:t>93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  <w:position w:val="0"/>
        </w:rPr>
      </w:r>
    </w:p>
    <w:p>
      <w:pPr>
        <w:jc w:val="center"/>
        <w:spacing w:after="0"/>
        <w:sectPr>
          <w:pgSz w:w="11900" w:h="16840"/>
          <w:pgMar w:top="1540" w:bottom="280" w:left="1680" w:right="1260"/>
        </w:sectPr>
      </w:pPr>
      <w:rPr/>
    </w:p>
    <w:p>
      <w:pPr>
        <w:spacing w:before="69" w:after="0" w:line="491" w:lineRule="auto"/>
        <w:ind w:left="551" w:right="62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will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future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tud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loratio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influence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Since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7"/>
        </w:rPr>
        <w:t>cun-ent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7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stud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sample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country­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cases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shou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teste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81"/>
        </w:rPr>
        <w:t>tl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46"/>
          <w:w w:val="8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applicable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simila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Moreove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dif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with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7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41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1ain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countr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1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21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assessin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ong-ten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effe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1"/>
        </w:rPr>
        <w:t>therefo1·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25"/>
          <w:w w:val="9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2"/>
        </w:rPr>
        <w:t>fut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9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2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9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-term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positio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occupie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1"/>
        </w:rPr>
        <w:t>tl1e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8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PRR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ous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aspect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policymakin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9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8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fmthe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ifferent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metl10d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must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chose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orde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trace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plai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causality: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4"/>
        </w:rPr>
        <w:t>instanc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proces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tracin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base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findings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gathere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83"/>
        </w:rPr>
        <w:t>fi·om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5"/>
          <w:w w:val="8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1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19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whic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woul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addres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0"/>
          <w:w w:val="107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edi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-7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step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F2F2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1"/>
        </w:rPr>
        <w:t>pm1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9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position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0"/>
          <w:w w:val="102"/>
        </w:rPr>
        <w:t>outcom</w:t>
      </w:r>
      <w:r>
        <w:rPr>
          <w:rFonts w:ascii="Times New Roman" w:hAnsi="Times New Roman" w:cs="Times New Roman" w:eastAsia="Times New Roman"/>
          <w:sz w:val="19"/>
          <w:szCs w:val="19"/>
          <w:color w:val="414141"/>
          <w:spacing w:val="-9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51515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86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F2F2F"/>
          <w:spacing w:val="0"/>
          <w:w w:val="115"/>
        </w:rPr>
        <w:t>94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71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24"/>
          <w:szCs w:val="24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24"/>
          <w:szCs w:val="24"/>
          <w:color w:val="131313"/>
          <w:w w:val="103"/>
          <w:b/>
          <w:bCs/>
        </w:rPr>
        <w:t>Literatu</w:t>
      </w:r>
      <w:r>
        <w:rPr>
          <w:rFonts w:ascii="Times New Roman" w:hAnsi="Times New Roman" w:cs="Times New Roman" w:eastAsia="Times New Roman"/>
          <w:sz w:val="24"/>
          <w:szCs w:val="24"/>
          <w:color w:val="131313"/>
          <w:spacing w:val="-15"/>
          <w:w w:val="103"/>
          <w:b/>
          <w:bCs/>
        </w:rPr>
        <w:t>r</w:t>
      </w:r>
      <w:r>
        <w:rPr>
          <w:rFonts w:ascii="Times New Roman" w:hAnsi="Times New Roman" w:cs="Times New Roman" w:eastAsia="Times New Roman"/>
          <w:sz w:val="24"/>
          <w:szCs w:val="24"/>
          <w:color w:val="343434"/>
          <w:spacing w:val="0"/>
          <w:w w:val="104"/>
          <w:b/>
          <w:bCs/>
        </w:rPr>
        <w:t>e</w:t>
      </w:r>
      <w:r>
        <w:rPr>
          <w:rFonts w:ascii="Times New Roman" w:hAnsi="Times New Roman" w:cs="Times New Roman" w:eastAsia="Times New Roman"/>
          <w:sz w:val="24"/>
          <w:szCs w:val="24"/>
          <w:color w:val="000000"/>
          <w:spacing w:val="0"/>
          <w:w w:val="100"/>
        </w:rPr>
      </w:r>
    </w:p>
    <w:p>
      <w:pPr>
        <w:spacing w:before="46" w:after="0" w:line="487" w:lineRule="auto"/>
        <w:ind w:left="551" w:right="229" w:firstLine="636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erg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T.C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(2009),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Doome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0"/>
        </w:rPr>
        <w:t>ilu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CDCDCD"/>
          <w:spacing w:val="-35"/>
          <w:w w:val="11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organisa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challenge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facin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right-win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anti-political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esta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Parliamenta1y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4"/>
          <w:i/>
        </w:rPr>
        <w:t>Affa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6"/>
          <w:w w:val="104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5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95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0"/>
        </w:rPr>
        <w:t>62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545454"/>
          <w:spacing w:val="0"/>
          <w:w w:val="131"/>
        </w:rPr>
        <w:t>(</w:t>
      </w:r>
      <w:r>
        <w:rPr>
          <w:rFonts w:ascii="Arial" w:hAnsi="Arial" w:cs="Arial" w:eastAsia="Arial"/>
          <w:sz w:val="17"/>
          <w:szCs w:val="17"/>
          <w:color w:val="545454"/>
          <w:spacing w:val="-21"/>
          <w:w w:val="131"/>
        </w:rPr>
        <w:t>1</w:t>
      </w:r>
      <w:r>
        <w:rPr>
          <w:rFonts w:ascii="Arial" w:hAnsi="Arial" w:cs="Arial" w:eastAsia="Arial"/>
          <w:sz w:val="17"/>
          <w:szCs w:val="17"/>
          <w:color w:val="545454"/>
          <w:spacing w:val="0"/>
          <w:w w:val="137"/>
        </w:rPr>
        <w:t>)</w:t>
      </w:r>
      <w:r>
        <w:rPr>
          <w:rFonts w:ascii="Arial" w:hAnsi="Arial" w:cs="Arial" w:eastAsia="Arial"/>
          <w:sz w:val="17"/>
          <w:szCs w:val="17"/>
          <w:color w:val="545454"/>
          <w:spacing w:val="0"/>
          <w:w w:val="136"/>
        </w:rPr>
        <w:t>: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2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72-87.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don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9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5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993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  <w:i/>
        </w:rPr>
        <w:t>Toda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3"/>
          <w:i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Pres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487" w:lineRule="auto"/>
        <w:ind w:left="551" w:right="72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w w:val="101"/>
        </w:rPr>
        <w:t>Akk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nua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5454"/>
          <w:spacing w:val="0"/>
          <w:w w:val="128"/>
        </w:rPr>
        <w:t>L</w:t>
      </w:r>
      <w:r>
        <w:rPr>
          <w:rFonts w:ascii="Arial" w:hAnsi="Arial" w:cs="Arial" w:eastAsia="Arial"/>
          <w:sz w:val="18"/>
          <w:szCs w:val="18"/>
          <w:color w:val="545454"/>
          <w:spacing w:val="0"/>
          <w:w w:val="128"/>
        </w:rPr>
        <w:t>.</w:t>
      </w:r>
      <w:r>
        <w:rPr>
          <w:rFonts w:ascii="Arial" w:hAnsi="Arial" w:cs="Arial" w:eastAsia="Arial"/>
          <w:sz w:val="18"/>
          <w:szCs w:val="18"/>
          <w:color w:val="545454"/>
          <w:spacing w:val="-23"/>
          <w:w w:val="12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1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8"/>
        </w:rPr>
        <w:t>Radic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Incumbenc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Records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Elector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Cost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Goveming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ositi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1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47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574-596.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w w:val="101"/>
        </w:rPr>
        <w:t>Albertazz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McDonn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(2015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Power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Routledge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Ali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9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5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997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1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751199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98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5"/>
        </w:rPr>
        <w:t>ofFL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1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22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34/2002.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9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6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96"/>
        </w:rPr>
        <w:t> </w:t>
      </w:r>
      <w:r>
        <w:rPr>
          <w:rFonts w:ascii="Arial" w:hAnsi="Arial" w:cs="Arial" w:eastAsia="Arial"/>
          <w:sz w:val="18"/>
          <w:szCs w:val="18"/>
          <w:color w:val="424242"/>
          <w:spacing w:val="0"/>
          <w:w w:val="143"/>
        </w:rPr>
        <w:t>&amp;</w:t>
      </w:r>
      <w:r>
        <w:rPr>
          <w:rFonts w:ascii="Arial" w:hAnsi="Arial" w:cs="Arial" w:eastAsia="Arial"/>
          <w:sz w:val="18"/>
          <w:szCs w:val="18"/>
          <w:color w:val="424242"/>
          <w:spacing w:val="-33"/>
          <w:w w:val="14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4"/>
          <w:w w:val="11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umpt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9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6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7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1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Briefin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tion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Retri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4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1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349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D3BDF"/>
          <w:w w:val="101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w w:val="101"/>
          <w:u w:val="single" w:color="000000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101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1"/>
          <w:w w:val="107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3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3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23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2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2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07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"/>
          <w:w w:val="10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3"/>
          <w:u w:val="single" w:color="000000"/>
        </w:rPr>
        <w:t>www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4"/>
          <w:w w:val="103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4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4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3"/>
          <w:w w:val="8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3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2"/>
          <w:u w:val="single" w:color="000000"/>
        </w:rPr>
        <w:t>grationobs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9"/>
          <w:w w:val="102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9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9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2"/>
          <w:w w:val="114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2"/>
          <w:w w:val="11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2"/>
          <w:w w:val="11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4"/>
          <w:u w:val="single" w:color="000000"/>
        </w:rPr>
        <w:t>vator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5"/>
          <w:w w:val="105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5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5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-28"/>
          <w:w w:val="175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-28"/>
          <w:w w:val="17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-2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ox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27"/>
          <w:w w:val="100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8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6"/>
          <w:w w:val="100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ukl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7"/>
          <w:w w:val="100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0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100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"/>
          <w:w w:val="100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0"/>
          <w:u w:val="single" w:color="000000"/>
        </w:rPr>
        <w:t>fi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12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1"/>
          <w:w w:val="100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6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6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6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"/>
          <w:w w:val="116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3"/>
          <w:w w:val="82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3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3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99"/>
          <w:u w:val="single" w:color="000000"/>
        </w:rPr>
        <w:t>ectio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2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1"/>
          <w:w w:val="100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63"/>
          <w:w w:val="100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1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2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4"/>
          <w:w w:val="98"/>
          <w:u w:val="single" w:color="0000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4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4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5"/>
          <w:w w:val="100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92"/>
          <w:u w:val="single" w:color="000000"/>
        </w:rPr>
        <w:t>b1ief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9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6"/>
          <w:w w:val="92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6"/>
          <w:w w:val="9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6"/>
          <w:w w:val="9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2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2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2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0"/>
          <w:w w:val="52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0"/>
          <w:w w:val="5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1"/>
          <w:w w:val="52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1"/>
          <w:w w:val="5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1"/>
          <w:w w:val="5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2"/>
          <w:w w:val="125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2"/>
          <w:w w:val="12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2"/>
          <w:w w:val="12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1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3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7"/>
          <w:w w:val="102"/>
          <w:u w:val="single" w:color="0000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7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7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3"/>
          <w:w w:val="100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9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8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3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0"/>
          <w:w w:val="80"/>
          <w:u w:val="single" w:color="0000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0"/>
          <w:w w:val="8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5"/>
          <w:w w:val="80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5"/>
          <w:w w:val="8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5"/>
          <w:w w:val="8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4"/>
          <w:u w:val="single" w:color="000000"/>
        </w:rPr>
        <w:t>ation-p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4"/>
          <w:w w:val="105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4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14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82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2"/>
          <w:w w:val="100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2"/>
          <w:w w:val="100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1"/>
          <w:w w:val="100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"/>
          <w:w w:val="100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0-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3"/>
        </w:rPr>
        <w:t>neral-elec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7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0"/>
          <w:w w:val="96"/>
        </w:rPr>
        <w:t>ion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99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5"/>
          <w:w w:val="99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2"/>
        </w:rPr>
        <w:t>gesetze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1997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3"/>
        </w:rPr>
        <w:t>(As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7"/>
          <w:w w:val="10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6"/>
          <w:w w:val="7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2"/>
        </w:rPr>
        <w:t>G-Nov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BG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78"/>
        </w:rPr>
        <w:t>I.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4"/>
        </w:rPr>
        <w:t>101120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"/>
          <w:w w:val="9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5"/>
        </w:rPr>
        <w:t>3,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79" w:lineRule="auto"/>
        <w:ind w:left="1187" w:right="1357" w:firstLine="-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545454"/>
          <w:w w:val="94"/>
        </w:rPr>
        <w:t>201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22"/>
          <w:w w:val="94"/>
        </w:rPr>
        <w:t>6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0"/>
          <w:w w:val="96"/>
        </w:rPr>
        <w:t>fr</w:t>
      </w:r>
      <w:r>
        <w:rPr>
          <w:rFonts w:ascii="Times New Roman" w:hAnsi="Times New Roman" w:cs="Times New Roman" w:eastAsia="Times New Roman"/>
          <w:sz w:val="21"/>
          <w:szCs w:val="21"/>
          <w:color w:val="545454"/>
          <w:spacing w:val="-10"/>
          <w:w w:val="96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6"/>
        </w:rPr>
        <w:t>m: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8"/>
          <w:w w:val="9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633BD"/>
          <w:spacing w:val="0"/>
          <w:w w:val="93"/>
        </w:rPr>
        <w:t>htt</w:t>
      </w:r>
      <w:r>
        <w:rPr>
          <w:rFonts w:ascii="Times New Roman" w:hAnsi="Times New Roman" w:cs="Times New Roman" w:eastAsia="Times New Roman"/>
          <w:sz w:val="21"/>
          <w:szCs w:val="21"/>
          <w:color w:val="3633BD"/>
          <w:spacing w:val="-17"/>
          <w:w w:val="94"/>
        </w:rPr>
        <w:t>p</w:t>
      </w:r>
      <w:r>
        <w:rPr>
          <w:rFonts w:ascii="Times New Roman" w:hAnsi="Times New Roman" w:cs="Times New Roman" w:eastAsia="Times New Roman"/>
          <w:sz w:val="21"/>
          <w:szCs w:val="21"/>
          <w:color w:val="5B59C8"/>
          <w:spacing w:val="-3"/>
          <w:w w:val="11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24DA1"/>
          <w:spacing w:val="-7"/>
          <w:w w:val="104"/>
        </w:rPr>
        <w:t>:</w:t>
      </w:r>
      <w:r>
        <w:rPr>
          <w:rFonts w:ascii="Times New Roman" w:hAnsi="Times New Roman" w:cs="Times New Roman" w:eastAsia="Times New Roman"/>
          <w:sz w:val="21"/>
          <w:szCs w:val="21"/>
          <w:color w:val="A8A5DB"/>
          <w:spacing w:val="0"/>
          <w:w w:val="102"/>
        </w:rPr>
        <w:t>/</w:t>
      </w:r>
      <w:r>
        <w:rPr>
          <w:rFonts w:ascii="Times New Roman" w:hAnsi="Times New Roman" w:cs="Times New Roman" w:eastAsia="Times New Roman"/>
          <w:sz w:val="21"/>
          <w:szCs w:val="21"/>
          <w:color w:val="A8A5DB"/>
          <w:spacing w:val="-13"/>
          <w:w w:val="102"/>
        </w:rPr>
        <w:t>/</w:t>
      </w:r>
      <w:hyperlink r:id="rId8">
        <w:r>
          <w:rPr>
            <w:rFonts w:ascii="Times New Roman" w:hAnsi="Times New Roman" w:cs="Times New Roman" w:eastAsia="Times New Roman"/>
            <w:sz w:val="21"/>
            <w:szCs w:val="21"/>
            <w:color w:val="4644BC"/>
            <w:spacing w:val="0"/>
            <w:w w:val="96"/>
          </w:rPr>
          <w:t>ww</w:t>
        </w:r>
        <w:r>
          <w:rPr>
            <w:rFonts w:ascii="Times New Roman" w:hAnsi="Times New Roman" w:cs="Times New Roman" w:eastAsia="Times New Roman"/>
            <w:sz w:val="21"/>
            <w:szCs w:val="21"/>
            <w:color w:val="4644BC"/>
            <w:spacing w:val="-17"/>
            <w:w w:val="96"/>
          </w:rPr>
          <w:t>w</w:t>
        </w:r>
        <w:r>
          <w:rPr>
            <w:rFonts w:ascii="Times New Roman" w:hAnsi="Times New Roman" w:cs="Times New Roman" w:eastAsia="Times New Roman"/>
            <w:sz w:val="21"/>
            <w:szCs w:val="21"/>
            <w:color w:val="5D5B8C"/>
            <w:spacing w:val="-6"/>
            <w:w w:val="106"/>
          </w:rPr>
          <w:t>.</w:t>
        </w:r>
        <w:r>
          <w:rPr>
            <w:rFonts w:ascii="Times New Roman" w:hAnsi="Times New Roman" w:cs="Times New Roman" w:eastAsia="Times New Roman"/>
            <w:sz w:val="21"/>
            <w:szCs w:val="21"/>
            <w:color w:val="3633BD"/>
            <w:spacing w:val="0"/>
            <w:w w:val="98"/>
          </w:rPr>
          <w:t>r</w:t>
        </w:r>
        <w:r>
          <w:rPr>
            <w:rFonts w:ascii="Times New Roman" w:hAnsi="Times New Roman" w:cs="Times New Roman" w:eastAsia="Times New Roman"/>
            <w:sz w:val="21"/>
            <w:szCs w:val="21"/>
            <w:color w:val="3633BD"/>
            <w:spacing w:val="-15"/>
            <w:w w:val="97"/>
          </w:rPr>
          <w:t>i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-12"/>
            <w:w w:val="112"/>
          </w:rPr>
          <w:t>s</w:t>
        </w:r>
        <w:r>
          <w:rPr>
            <w:rFonts w:ascii="Times New Roman" w:hAnsi="Times New Roman" w:cs="Times New Roman" w:eastAsia="Times New Roman"/>
            <w:sz w:val="21"/>
            <w:szCs w:val="21"/>
            <w:color w:val="261D69"/>
            <w:spacing w:val="-4"/>
            <w:w w:val="106"/>
          </w:rPr>
          <w:t>.</w:t>
        </w:r>
        <w:r>
          <w:rPr>
            <w:rFonts w:ascii="Times New Roman" w:hAnsi="Times New Roman" w:cs="Times New Roman" w:eastAsia="Times New Roman"/>
            <w:sz w:val="21"/>
            <w:szCs w:val="21"/>
            <w:color w:val="3633BD"/>
            <w:spacing w:val="0"/>
            <w:w w:val="95"/>
          </w:rPr>
          <w:t>bk</w:t>
        </w:r>
        <w:r>
          <w:rPr>
            <w:rFonts w:ascii="Times New Roman" w:hAnsi="Times New Roman" w:cs="Times New Roman" w:eastAsia="Times New Roman"/>
            <w:sz w:val="21"/>
            <w:szCs w:val="21"/>
            <w:color w:val="3633BD"/>
            <w:spacing w:val="-3"/>
            <w:w w:val="94"/>
          </w:rPr>
          <w:t>a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0"/>
            <w:w w:val="93"/>
          </w:rPr>
          <w:t>.g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-5"/>
            <w:w w:val="93"/>
          </w:rPr>
          <w:t>v</w:t>
        </w:r>
        <w:r>
          <w:rPr>
            <w:rFonts w:ascii="Times New Roman" w:hAnsi="Times New Roman" w:cs="Times New Roman" w:eastAsia="Times New Roman"/>
            <w:sz w:val="21"/>
            <w:szCs w:val="21"/>
            <w:color w:val="261D69"/>
            <w:spacing w:val="-12"/>
            <w:w w:val="106"/>
          </w:rPr>
          <w:t>.</w:t>
        </w:r>
        <w:r>
          <w:rPr>
            <w:rFonts w:ascii="Times New Roman" w:hAnsi="Times New Roman" w:cs="Times New Roman" w:eastAsia="Times New Roman"/>
            <w:sz w:val="21"/>
            <w:szCs w:val="21"/>
            <w:color w:val="3D3BDF"/>
            <w:spacing w:val="10"/>
            <w:w w:val="97"/>
          </w:rPr>
          <w:t>a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0"/>
            <w:w w:val="91"/>
          </w:rPr>
          <w:t>t/D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-10"/>
            <w:w w:val="92"/>
          </w:rPr>
          <w:t>o</w:t>
        </w:r>
        <w:r>
          <w:rPr>
            <w:rFonts w:ascii="Times New Roman" w:hAnsi="Times New Roman" w:cs="Times New Roman" w:eastAsia="Times New Roman"/>
            <w:sz w:val="21"/>
            <w:szCs w:val="21"/>
            <w:color w:val="3D3BDF"/>
            <w:spacing w:val="13"/>
            <w:w w:val="92"/>
          </w:rPr>
          <w:t>k</w:t>
        </w:r>
        <w:r>
          <w:rPr>
            <w:rFonts w:ascii="Times New Roman" w:hAnsi="Times New Roman" w:cs="Times New Roman" w:eastAsia="Times New Roman"/>
            <w:sz w:val="21"/>
            <w:szCs w:val="21"/>
            <w:color w:val="3633BD"/>
            <w:spacing w:val="0"/>
            <w:w w:val="85"/>
          </w:rPr>
          <w:t>u</w:t>
        </w:r>
        <w:r>
          <w:rPr>
            <w:rFonts w:ascii="Times New Roman" w:hAnsi="Times New Roman" w:cs="Times New Roman" w:eastAsia="Times New Roman"/>
            <w:sz w:val="21"/>
            <w:szCs w:val="21"/>
            <w:color w:val="3633BD"/>
            <w:spacing w:val="4"/>
            <w:w w:val="84"/>
          </w:rPr>
          <w:t>m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-8"/>
            <w:w w:val="105"/>
          </w:rPr>
          <w:t>e</w:t>
        </w:r>
        <w:r>
          <w:rPr>
            <w:rFonts w:ascii="Times New Roman" w:hAnsi="Times New Roman" w:cs="Times New Roman" w:eastAsia="Times New Roman"/>
            <w:sz w:val="21"/>
            <w:szCs w:val="21"/>
            <w:color w:val="2F2FEB"/>
            <w:spacing w:val="0"/>
            <w:w w:val="89"/>
          </w:rPr>
          <w:t>n</w:t>
        </w:r>
        <w:r>
          <w:rPr>
            <w:rFonts w:ascii="Times New Roman" w:hAnsi="Times New Roman" w:cs="Times New Roman" w:eastAsia="Times New Roman"/>
            <w:sz w:val="21"/>
            <w:szCs w:val="21"/>
            <w:color w:val="2F2FEB"/>
            <w:spacing w:val="-7"/>
            <w:w w:val="88"/>
          </w:rPr>
          <w:t>t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0"/>
            <w:w w:val="93"/>
          </w:rPr>
          <w:t>e!Bg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-2"/>
            <w:w w:val="94"/>
          </w:rPr>
          <w:t>b</w:t>
        </w:r>
        <w:r>
          <w:rPr>
            <w:rFonts w:ascii="Times New Roman" w:hAnsi="Times New Roman" w:cs="Times New Roman" w:eastAsia="Times New Roman"/>
            <w:sz w:val="21"/>
            <w:szCs w:val="21"/>
            <w:color w:val="2F2FEB"/>
            <w:spacing w:val="6"/>
            <w:w w:val="76"/>
          </w:rPr>
          <w:t>i</w:t>
        </w:r>
        <w:r>
          <w:rPr>
            <w:rFonts w:ascii="Times New Roman" w:hAnsi="Times New Roman" w:cs="Times New Roman" w:eastAsia="Times New Roman"/>
            <w:sz w:val="21"/>
            <w:szCs w:val="21"/>
            <w:color w:val="4644BC"/>
            <w:spacing w:val="0"/>
            <w:w w:val="93"/>
          </w:rPr>
          <w:t>Pd</w:t>
        </w:r>
        <w:r>
          <w:rPr>
            <w:rFonts w:ascii="Times New Roman" w:hAnsi="Times New Roman" w:cs="Times New Roman" w:eastAsia="Times New Roman"/>
            <w:sz w:val="21"/>
            <w:szCs w:val="21"/>
            <w:color w:val="4644BC"/>
            <w:spacing w:val="-3"/>
            <w:w w:val="93"/>
          </w:rPr>
          <w:t>f</w:t>
        </w:r>
        <w:r>
          <w:rPr>
            <w:rFonts w:ascii="Times New Roman" w:hAnsi="Times New Roman" w:cs="Times New Roman" w:eastAsia="Times New Roman"/>
            <w:sz w:val="21"/>
            <w:szCs w:val="21"/>
            <w:color w:val="A8A5DB"/>
            <w:spacing w:val="-4"/>
            <w:w w:val="101"/>
          </w:rPr>
          <w:t>/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0"/>
            <w:w w:val="93"/>
          </w:rPr>
          <w:t>2003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0"/>
            <w:w w:val="100"/>
          </w:rPr>
          <w:t> </w:t>
        </w:r>
        <w:r>
          <w:rPr>
            <w:rFonts w:ascii="Times New Roman" w:hAnsi="Times New Roman" w:cs="Times New Roman" w:eastAsia="Times New Roman"/>
            <w:sz w:val="21"/>
            <w:szCs w:val="21"/>
            <w:color w:val="5B59C8"/>
            <w:spacing w:val="15"/>
            <w:w w:val="100"/>
          </w:rPr>
          <w:t> </w:t>
        </w:r>
      </w:hyperlink>
      <w:r>
        <w:rPr>
          <w:rFonts w:ascii="Times New Roman" w:hAnsi="Times New Roman" w:cs="Times New Roman" w:eastAsia="Times New Roman"/>
          <w:sz w:val="21"/>
          <w:szCs w:val="21"/>
          <w:color w:val="4644BC"/>
          <w:spacing w:val="0"/>
          <w:w w:val="8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4644BC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9C8"/>
          <w:spacing w:val="13"/>
          <w:w w:val="100"/>
        </w:rPr>
        <w:t>0</w:t>
      </w:r>
      <w:r>
        <w:rPr>
          <w:rFonts w:ascii="Times New Roman" w:hAnsi="Times New Roman" w:cs="Times New Roman" w:eastAsia="Times New Roman"/>
          <w:sz w:val="21"/>
          <w:szCs w:val="21"/>
          <w:color w:val="231FA5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231FA5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9C8"/>
          <w:spacing w:val="0"/>
          <w:w w:val="88"/>
        </w:rPr>
        <w:t>112003</w:t>
      </w:r>
      <w:r>
        <w:rPr>
          <w:rFonts w:ascii="Times New Roman" w:hAnsi="Times New Roman" w:cs="Times New Roman" w:eastAsia="Times New Roman"/>
          <w:sz w:val="21"/>
          <w:szCs w:val="21"/>
          <w:color w:val="5B59C8"/>
          <w:spacing w:val="0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9C8"/>
          <w:spacing w:val="4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231FA5"/>
          <w:spacing w:val="0"/>
          <w:w w:val="8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231FA5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4BC"/>
          <w:spacing w:val="11"/>
          <w:w w:val="88"/>
        </w:rPr>
        <w:t>0</w:t>
      </w:r>
      <w:r>
        <w:rPr>
          <w:rFonts w:ascii="Times New Roman" w:hAnsi="Times New Roman" w:cs="Times New Roman" w:eastAsia="Times New Roman"/>
          <w:sz w:val="21"/>
          <w:szCs w:val="21"/>
          <w:color w:val="231FA5"/>
          <w:spacing w:val="0"/>
          <w:w w:val="88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231FA5"/>
          <w:spacing w:val="0"/>
          <w:w w:val="88"/>
        </w:rPr>
        <w:t>  </w:t>
      </w:r>
      <w:r>
        <w:rPr>
          <w:rFonts w:ascii="Times New Roman" w:hAnsi="Times New Roman" w:cs="Times New Roman" w:eastAsia="Times New Roman"/>
          <w:sz w:val="21"/>
          <w:szCs w:val="21"/>
          <w:color w:val="231FA5"/>
          <w:spacing w:val="30"/>
          <w:w w:val="88"/>
        </w:rPr>
        <w:t> </w:t>
      </w:r>
      <w:r>
        <w:rPr>
          <w:rFonts w:ascii="Arial" w:hAnsi="Arial" w:cs="Arial" w:eastAsia="Arial"/>
          <w:sz w:val="19"/>
          <w:szCs w:val="19"/>
          <w:color w:val="4644BC"/>
          <w:spacing w:val="0"/>
          <w:w w:val="151"/>
        </w:rPr>
        <w:t>I</w:t>
      </w:r>
      <w:r>
        <w:rPr>
          <w:rFonts w:ascii="Arial" w:hAnsi="Arial" w:cs="Arial" w:eastAsia="Arial"/>
          <w:sz w:val="19"/>
          <w:szCs w:val="19"/>
          <w:color w:val="4644BC"/>
          <w:spacing w:val="-10"/>
          <w:w w:val="151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4644BC"/>
          <w:spacing w:val="0"/>
          <w:w w:val="91"/>
        </w:rPr>
        <w:t>pdf</w:t>
      </w:r>
      <w:r>
        <w:rPr>
          <w:rFonts w:ascii="Times New Roman" w:hAnsi="Times New Roman" w:cs="Times New Roman" w:eastAsia="Times New Roman"/>
          <w:sz w:val="21"/>
          <w:szCs w:val="21"/>
          <w:color w:val="4644BC"/>
          <w:spacing w:val="0"/>
          <w:w w:val="9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(1997),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8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9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9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A5A5A5"/>
          <w:spacing w:val="-10"/>
          <w:w w:val="109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9"/>
        </w:rPr>
        <w:t>199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3"/>
          <w:w w:val="109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rsio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5"/>
        </w:rPr>
        <w:t>ofFL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No.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3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1999.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(2005),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3"/>
        </w:rPr>
        <w:t>No.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3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7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90"/>
        </w:rPr>
        <w:t>12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00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4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rsio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ofFL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No.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9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A5A5A5"/>
          <w:spacing w:val="-3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2015.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5" w:after="0" w:line="500" w:lineRule="auto"/>
        <w:ind w:left="551" w:right="100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5"/>
        </w:rPr>
        <w:t>Bal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(2010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9"/>
        </w:rPr>
        <w:t>lfy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6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8"/>
        </w:rPr>
        <w:t>ca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beat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6"/>
          <w:w w:val="13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joi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em?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plaini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emocratic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response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challenge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fr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popul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ope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  <w:i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2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58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pp.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12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2"/>
        </w:rPr>
        <w:t>-426.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5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Beleidsnota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Inburgerin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Integratie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2009-2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1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98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9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86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13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1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13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3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13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1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343434"/>
          <w:spacing w:val="0"/>
          <w:w w:val="168"/>
        </w:rPr>
        <w:t>I.</w:t>
      </w:r>
      <w:r>
        <w:rPr>
          <w:rFonts w:ascii="Arial" w:hAnsi="Arial" w:cs="Arial" w:eastAsia="Arial"/>
          <w:sz w:val="17"/>
          <w:szCs w:val="17"/>
          <w:color w:val="343434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8"/>
          <w:w w:val="10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8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23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m: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4"/>
          <w:w w:val="1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0"/>
          <w:u w:val="single" w:color="000000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1"/>
          <w:w w:val="104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472B5"/>
          <w:spacing w:val="-27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7472B5"/>
          <w:spacing w:val="-27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472B5"/>
          <w:spacing w:val="-2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2B5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472B5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5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5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5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1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2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4"/>
          <w:u w:val="single" w:color="000000"/>
        </w:rPr>
        <w:t>bu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5"/>
          <w:w w:val="104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gerin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5"/>
          <w:w w:val="101"/>
          <w:u w:val="single" w:color="0000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5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5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C"/>
          <w:spacing w:val="-6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8C"/>
          <w:spacing w:val="-6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C"/>
          <w:spacing w:val="-6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4"/>
          <w:w w:val="108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4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4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4"/>
          <w:w w:val="116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4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4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8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8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8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4"/>
          <w:u w:val="single" w:color="000000"/>
        </w:rPr>
        <w:t>site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8"/>
          <w:w w:val="105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8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8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8"/>
          <w:w w:val="13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6"/>
          <w:w w:val="107"/>
          <w:u w:val="single" w:color="0000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6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6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6"/>
          <w:u w:val="single" w:color="00000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"/>
          <w:w w:val="106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6"/>
          <w:w w:val="101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6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6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8"/>
          <w:w w:val="82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8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8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B67E2"/>
          <w:spacing w:val="0"/>
          <w:w w:val="107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B67E2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B67E2"/>
          <w:spacing w:val="-11"/>
          <w:w w:val="107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B67E2"/>
          <w:spacing w:val="-1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B67E2"/>
          <w:spacing w:val="-1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2"/>
          <w:u w:val="single" w:color="000000"/>
        </w:rPr>
        <w:t>files/Bele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3"/>
          <w:w w:val="102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3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3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8"/>
          <w:w w:val="94"/>
          <w:u w:val="single" w:color="0000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8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8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2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5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5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5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ot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31FA5"/>
          <w:spacing w:val="-9"/>
          <w:w w:val="133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31FA5"/>
          <w:spacing w:val="-9"/>
          <w:w w:val="13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31FA5"/>
          <w:spacing w:val="-9"/>
          <w:w w:val="13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4"/>
          <w:u w:val="single" w:color="000000"/>
        </w:rPr>
        <w:t>nburg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9"/>
          <w:w w:val="103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9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9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0"/>
          <w:w w:val="97"/>
          <w:u w:val="single" w:color="0000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0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2"/>
          <w:w w:val="98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2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2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52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5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52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5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3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Integr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5"/>
          <w:w w:val="100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-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4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4"/>
          <w:u w:val="single" w:color="00000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5"/>
          <w:w w:val="104"/>
          <w:u w:val="single" w:color="00000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5"/>
          <w:w w:val="125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5"/>
          <w:w w:val="12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5"/>
          <w:w w:val="12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7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5"/>
          <w:w w:val="107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5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5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1"/>
          <w:w w:val="120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1"/>
          <w:w w:val="12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1"/>
          <w:w w:val="12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8"/>
          <w:w w:val="98"/>
          <w:u w:val="single" w:color="0000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8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8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C"/>
          <w:spacing w:val="7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8C"/>
          <w:spacing w:val="7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C"/>
          <w:spacing w:val="7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86"/>
          <w:u w:val="single" w:color="000000"/>
        </w:rPr>
        <w:t>pd.f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86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Beleidsregel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subs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twikk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li.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ogramma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2012.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2"/>
          <w:i/>
        </w:rPr>
        <w:t>Staatscourant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22649.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Retri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99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fi·om: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-2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6"/>
          <w:w w:val="10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579D8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5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3"/>
        </w:rPr>
        <w:t>zo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3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D5B8C"/>
          <w:spacing w:val="-1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3"/>
        </w:rPr>
        <w:t>offici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1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5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9"/>
        </w:rPr>
        <w:t>ek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1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FEB"/>
          <w:spacing w:val="-7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4"/>
        </w:rPr>
        <w:t>kin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0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1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4DA1"/>
          <w:spacing w:val="-7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5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2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3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95"/>
        </w:rPr>
        <w:t>stc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5"/>
          <w:w w:val="96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22"/>
          <w:w w:val="14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3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1FA5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231FA5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DDF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</w:rPr>
        <w:t>2264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3"/>
          <w:w w:val="10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231FA5"/>
          <w:spacing w:val="-7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0"/>
        </w:rPr>
        <w:t>htr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634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w w:val="101"/>
        </w:rPr>
        <w:t>Bena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2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6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4"/>
        </w:rPr>
        <w:t>ist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9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45454"/>
          <w:spacing w:val="0"/>
          <w:w w:val="129"/>
        </w:rPr>
        <w:t>L</w:t>
      </w:r>
      <w:r>
        <w:rPr>
          <w:rFonts w:ascii="Arial" w:hAnsi="Arial" w:cs="Arial" w:eastAsia="Arial"/>
          <w:sz w:val="18"/>
          <w:szCs w:val="18"/>
          <w:color w:val="545454"/>
          <w:spacing w:val="0"/>
          <w:w w:val="128"/>
        </w:rPr>
        <w:t>.</w:t>
      </w:r>
      <w:r>
        <w:rPr>
          <w:rFonts w:ascii="Arial" w:hAnsi="Arial" w:cs="Arial" w:eastAsia="Arial"/>
          <w:sz w:val="18"/>
          <w:szCs w:val="18"/>
          <w:color w:val="545454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7"/>
        </w:rPr>
        <w:t>(2008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0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coding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6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.),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SAGE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  <w:i/>
        </w:rPr>
        <w:t>encyclopedi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  <w:i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6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qualitati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5"/>
          <w:w w:val="100"/>
          <w:i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8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methods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86-88.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Thousan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</w:rPr>
        <w:t>Oak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CA: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AG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2"/>
        </w:rPr>
        <w:t>Publicatio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9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487" w:lineRule="auto"/>
        <w:ind w:left="551" w:right="236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Besluit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31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augustu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gin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76767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Vree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6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2000.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Staats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nr.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679.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32323"/>
          <w:spacing w:val="1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24242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3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5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1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23"/>
          <w:w w:val="11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3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2"/>
        </w:rPr>
        <w:t>zoek.offi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4"/>
          <w:w w:val="102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3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31FA5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5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3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6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4"/>
        </w:rPr>
        <w:t>endma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5"/>
          <w:w w:val="105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0"/>
          <w:w w:val="102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10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2"/>
          <w:w w:val="11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B8C"/>
          <w:spacing w:val="-7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3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1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5"/>
          <w:w w:val="111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3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3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3BD"/>
          <w:spacing w:val="-7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0"/>
          <w:w w:val="103"/>
        </w:rPr>
        <w:t>67</w:t>
      </w:r>
      <w:r>
        <w:rPr>
          <w:rFonts w:ascii="Times New Roman" w:hAnsi="Times New Roman" w:cs="Times New Roman" w:eastAsia="Times New Roman"/>
          <w:sz w:val="19"/>
          <w:szCs w:val="19"/>
          <w:color w:val="5B59C8"/>
          <w:spacing w:val="-11"/>
          <w:w w:val="103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261D69"/>
          <w:spacing w:val="5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31FA5"/>
          <w:spacing w:val="9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4BC"/>
          <w:spacing w:val="6"/>
          <w:w w:val="9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91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2"/>
        </w:rPr>
        <w:t>95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280"/>
        </w:sectPr>
      </w:pPr>
      <w:rPr/>
    </w:p>
    <w:p>
      <w:pPr>
        <w:spacing w:before="69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6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</w:rPr>
        <w:t>Border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(2009).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2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1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9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3FE1"/>
          <w:w w:val="101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w w:val="101"/>
          <w:u w:val="single" w:color="000000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1"/>
          <w:w w:val="101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8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0"/>
          <w:w w:val="107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107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"/>
          <w:w w:val="10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3"/>
          <w:u w:val="single" w:color="000000"/>
        </w:rPr>
        <w:t>www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3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3"/>
          <w:w w:val="82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3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3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6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07"/>
          <w:u w:val="single" w:color="0000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8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6"/>
          <w:u w:val="single" w:color="000000"/>
        </w:rPr>
        <w:t>sl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3"/>
          <w:w w:val="106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3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3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7"/>
          <w:w w:val="93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7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7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96"/>
          <w:u w:val="single" w:color="000000"/>
        </w:rPr>
        <w:t>io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2"/>
          <w:w w:val="97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2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2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27"/>
          <w:w w:val="175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27"/>
          <w:w w:val="17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2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  <w:u w:val="single" w:color="0000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0"/>
          <w:w w:val="100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4"/>
          <w:w w:val="100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11C7E"/>
          <w:spacing w:val="-6"/>
          <w:w w:val="100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1C7E"/>
          <w:spacing w:val="-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11C7E"/>
          <w:spacing w:val="-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2"/>
          <w:w w:val="100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1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100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-1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  <w:u w:val="single" w:color="000000"/>
        </w:rPr>
        <w:t>kpg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0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16"/>
          <w:w w:val="100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1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1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  <w:u w:val="single" w:color="000000"/>
        </w:rPr>
        <w:t>00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9"/>
          <w:w w:val="100"/>
          <w:u w:val="single" w:color="00000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1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49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4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49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4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2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2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2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1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0"/>
          <w:u w:val="single" w:color="000000"/>
        </w:rPr>
        <w:t>pd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2"/>
          <w:w w:val="100"/>
          <w:u w:val="single" w:color="0000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1"/>
          <w:w w:val="100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1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100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100"/>
          <w:u w:val="single" w:color="0000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0"/>
          <w:u w:val="single" w:color="000000"/>
        </w:rPr>
        <w:t>pg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33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  <w:t>20090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133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13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133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46"/>
          <w:w w:val="133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4"/>
          <w:u w:val="single" w:color="000000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7"/>
          <w:w w:val="105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7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7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1"/>
          <w:u w:val="single" w:color="000000"/>
        </w:rPr>
        <w:t>pdf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1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</w:rPr>
        <w:t>Boswel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(2008),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6E6E6E"/>
          <w:spacing w:val="0"/>
          <w:w w:val="100"/>
        </w:rPr>
        <w:t>U</w:t>
      </w:r>
      <w:r>
        <w:rPr>
          <w:rFonts w:ascii="Arial" w:hAnsi="Arial" w:cs="Arial" w:eastAsia="Arial"/>
          <w:sz w:val="18"/>
          <w:szCs w:val="18"/>
          <w:color w:val="6E6E6E"/>
          <w:spacing w:val="0"/>
          <w:w w:val="100"/>
        </w:rPr>
        <w:t>K</w:t>
      </w:r>
      <w:r>
        <w:rPr>
          <w:rFonts w:ascii="Arial" w:hAnsi="Arial" w:cs="Arial" w:eastAsia="Arial"/>
          <w:sz w:val="18"/>
          <w:szCs w:val="18"/>
          <w:color w:val="6E6E6E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Labou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2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Pe1manent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Revolution?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12"/>
          <w:i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5"/>
          <w:w w:val="113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  <w:i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Studi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  <w:i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lnternazionale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3"/>
        </w:rPr>
        <w:t>1-13.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w w:val="90"/>
        </w:rPr>
        <w:t>Cr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9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6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(2002).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Proportion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Representa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1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6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01tu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emi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a1t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  <w:i/>
        </w:rPr>
        <w:t>West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1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25(3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25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9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2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389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Coffe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H.,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Hey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els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.,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&amp;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4"/>
        </w:rPr>
        <w:t>Vermeil·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9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(2007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unds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eme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right-win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parties: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Expl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98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aam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Blo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9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9"/>
        </w:rPr>
        <w:t>'s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1"/>
        </w:rPr>
        <w:t>toral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success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Electoral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  <w:i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4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6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26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142-155.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1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4"/>
          <w:w w:val="11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1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Invitatio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joi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Britain: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Manife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1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1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1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-16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1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7"/>
          <w:w w:val="11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"/>
          <w:w w:val="107"/>
        </w:rPr>
        <w:t>/</w:t>
      </w:r>
      <w:hyperlink r:id="rId9">
        <w:r>
          <w:rPr>
            <w:rFonts w:ascii="Times New Roman" w:hAnsi="Times New Roman" w:cs="Times New Roman" w:eastAsia="Times New Roman"/>
            <w:sz w:val="19"/>
            <w:szCs w:val="19"/>
            <w:color w:val="5D5BC8"/>
            <w:spacing w:val="0"/>
            <w:w w:val="103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5D5BC8"/>
            <w:spacing w:val="-15"/>
            <w:w w:val="103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5B5B8A"/>
            <w:spacing w:val="-7"/>
            <w:w w:val="175"/>
          </w:rPr>
          <w:t>.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2"/>
        </w:rPr>
        <w:t>cons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1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0"/>
          <w:w w:val="52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1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1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7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97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2"/>
          <w:w w:val="9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8A"/>
          <w:spacing w:val="-7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134"/>
        </w:rPr>
        <w:t>/-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"/>
          <w:w w:val="134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3"/>
        </w:rPr>
        <w:t>edia/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0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626AC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8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4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0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99"/>
        </w:rPr>
        <w:t>ifesto2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0"/>
          <w:w w:val="100"/>
        </w:rPr>
        <w:t>R.J</w:t>
      </w:r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(2005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es: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Neces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l?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5"/>
          <w:i/>
        </w:rPr>
        <w:t>West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8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0"/>
          <w:w w:val="108"/>
          <w:i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6"/>
          <w:w w:val="108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8"/>
          <w:i/>
        </w:rPr>
        <w:t>opea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8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2"/>
          <w:w w:val="108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  <w:i/>
        </w:rPr>
        <w:t>Politics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0"/>
          <w:w w:val="116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8(5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931-951.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Lang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4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&amp;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"/>
          <w:w w:val="9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6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(2011),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ver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Wilders: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Agency-Bas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Approac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to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  <w:i/>
        </w:rPr>
        <w:t>West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4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2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34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(6)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1"/>
        </w:rPr>
        <w:t>2:2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92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19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249.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88"/>
        </w:rPr>
        <w:t>Lr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5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(2007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3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8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winnin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fonuu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22"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rammatic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appeal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right.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Party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Politics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3(4)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5"/>
          <w:w w:val="112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9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5"/>
          <w:w w:val="9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-435.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58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Lang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(2012),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llian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eam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Pa1tie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Govem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Right­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Studies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15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9"/>
          <w:w w:val="11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7"/>
          <w:w w:val="121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7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4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08"/>
        </w:rPr>
        <w:t> </w:t>
      </w:r>
      <w:r>
        <w:rPr>
          <w:rFonts w:ascii="Arial" w:hAnsi="Arial" w:cs="Arial" w:eastAsia="Arial"/>
          <w:sz w:val="18"/>
          <w:szCs w:val="18"/>
          <w:color w:val="575757"/>
          <w:spacing w:val="0"/>
          <w:w w:val="108"/>
        </w:rPr>
        <w:t>L</w:t>
      </w:r>
      <w:r>
        <w:rPr>
          <w:rFonts w:ascii="Arial" w:hAnsi="Arial" w:cs="Arial" w:eastAsia="Arial"/>
          <w:sz w:val="18"/>
          <w:szCs w:val="18"/>
          <w:color w:val="575757"/>
          <w:spacing w:val="0"/>
          <w:w w:val="108"/>
        </w:rPr>
        <w:t>.</w:t>
      </w:r>
      <w:r>
        <w:rPr>
          <w:rFonts w:ascii="Arial" w:hAnsi="Arial" w:cs="Arial" w:eastAsia="Arial"/>
          <w:sz w:val="18"/>
          <w:szCs w:val="18"/>
          <w:color w:val="575757"/>
          <w:spacing w:val="1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rut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8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Dumon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1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(2006),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Belgium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1"/>
          <w:i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2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45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63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43434"/>
          <w:w w:val="104"/>
        </w:rPr>
        <w:t>105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4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909090"/>
          <w:spacing w:val="9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1064.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720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zig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ecreet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28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mari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betreffende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99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mse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inburgerutgsbelei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(2006).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Belgisc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Staatsblad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Nov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mbe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2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107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1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13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8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4"/>
          <w:w w:val="8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6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4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-14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1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8"/>
          <w:w w:val="11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9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4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5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-8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8A"/>
          <w:spacing w:val="-13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8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4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11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9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9"/>
          <w:w w:val="9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5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4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6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0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18"/>
          <w:w w:val="10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4"/>
        </w:rPr>
        <w:t>ci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7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0"/>
          <w:w w:val="104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1"/>
        </w:rPr>
        <w:t>nsh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1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-2"/>
          <w:w w:val="9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99"/>
        </w:rPr>
        <w:t>-l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6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1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0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5"/>
          <w:w w:val="101"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8"/>
        </w:rPr>
        <w:t>sear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7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9795C8"/>
          <w:spacing w:val="-1"/>
          <w:w w:val="95"/>
        </w:rPr>
        <w:t>=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5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</w:rPr>
        <w:t>&amp;cou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9"/>
          <w:w w:val="101"/>
        </w:rPr>
        <w:t>n</w:t>
      </w:r>
      <w:r>
        <w:rPr>
          <w:rFonts w:ascii="Arial" w:hAnsi="Arial" w:cs="Arial" w:eastAsia="Arial"/>
          <w:sz w:val="16"/>
          <w:szCs w:val="16"/>
          <w:color w:val="5D5BC8"/>
          <w:spacing w:val="0"/>
          <w:w w:val="117"/>
        </w:rPr>
        <w:t>tr</w:t>
      </w:r>
      <w:r>
        <w:rPr>
          <w:rFonts w:ascii="Arial" w:hAnsi="Arial" w:cs="Arial" w:eastAsia="Arial"/>
          <w:sz w:val="16"/>
          <w:szCs w:val="16"/>
          <w:color w:val="5D5BC8"/>
          <w:spacing w:val="5"/>
          <w:w w:val="118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9795C8"/>
          <w:spacing w:val="-7"/>
          <w:w w:val="107"/>
        </w:rPr>
        <w:t>=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1"/>
        </w:rPr>
        <w:t>Bel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3"/>
          <w:w w:val="10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98"/>
        </w:rPr>
        <w:t>ituu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494" w:lineRule="auto"/>
        <w:ind w:left="551" w:right="784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tot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wijzigin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ecre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28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febmari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eff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99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5"/>
        </w:rPr>
        <w:t>laa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inbu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8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-29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·i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4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(2008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Belgisc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Staatsblad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8"/>
          <w:w w:val="116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bruari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81818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7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0"/>
          <w:w w:val="91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9"/>
          <w:w w:val="91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9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9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5"/>
          <w:u w:val="single" w:color="000000"/>
        </w:rPr>
        <w:t>tt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9"/>
          <w:w w:val="106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9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9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46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46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1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1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06EB5"/>
          <w:spacing w:val="-1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95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5"/>
          <w:w w:val="94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5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5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8"/>
          <w:w w:val="116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8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8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6"/>
          <w:w w:val="101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6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6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8"/>
          <w:u w:val="single" w:color="0000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4"/>
          <w:w w:val="108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4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4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-14"/>
          <w:w w:val="100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-1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3FE1"/>
          <w:spacing w:val="-1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16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7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5"/>
          <w:w w:val="107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5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5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8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4"/>
          <w:u w:val="single" w:color="0000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9"/>
          <w:w w:val="104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9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9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0"/>
          <w:w w:val="103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6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5"/>
          <w:w w:val="106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5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5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5"/>
          <w:w w:val="112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5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5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8"/>
          <w:w w:val="107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8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8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B8A"/>
          <w:spacing w:val="-13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8A"/>
          <w:spacing w:val="-13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B8A"/>
          <w:spacing w:val="-13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4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"/>
          <w:w w:val="105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8"/>
          <w:w w:val="13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4"/>
          <w:u w:val="single" w:color="000000"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4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94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9"/>
          <w:w w:val="93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9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9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5"/>
          <w:u w:val="single" w:color="0000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4"/>
          <w:w w:val="106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4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4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7A5DB"/>
          <w:spacing w:val="0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9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5"/>
          <w:w w:val="109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5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5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2"/>
          <w:w w:val="8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2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2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0"/>
          <w:w w:val="117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0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0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0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0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3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3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3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6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0"/>
          <w:w w:val="100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18"/>
          <w:w w:val="100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1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1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00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7"/>
          <w:w w:val="100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5"/>
          <w:w w:val="100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100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00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0"/>
          <w:w w:val="10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00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9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8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2"/>
          <w:w w:val="94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2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2FDF"/>
          <w:spacing w:val="-2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1"/>
          <w:u w:val="single" w:color="000000"/>
        </w:rPr>
        <w:t>-la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1"/>
          <w:w w:val="102"/>
          <w:u w:val="single" w:color="0000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1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1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1"/>
          <w:w w:val="12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1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11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5"/>
          <w:w w:val="101"/>
          <w:u w:val="single" w:color="000000"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5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C79CF"/>
          <w:spacing w:val="-5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12"/>
          <w:u w:val="single" w:color="000000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0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12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-2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7"/>
          <w:w w:val="114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7"/>
          <w:w w:val="11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-17"/>
          <w:w w:val="11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16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8"/>
          <w:spacing w:val="3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7"/>
          <w:w w:val="91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7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7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9795C8"/>
          <w:spacing w:val="-1"/>
          <w:w w:val="95"/>
          <w:u w:val="single" w:color="000000"/>
        </w:rPr>
        <w:t>=</w:t>
      </w:r>
      <w:r>
        <w:rPr>
          <w:rFonts w:ascii="Times New Roman" w:hAnsi="Times New Roman" w:cs="Times New Roman" w:eastAsia="Times New Roman"/>
          <w:sz w:val="19"/>
          <w:szCs w:val="19"/>
          <w:color w:val="9795C8"/>
          <w:spacing w:val="-1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9795C8"/>
          <w:spacing w:val="-1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5"/>
          <w:w w:val="120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5"/>
          <w:w w:val="12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  <w:u w:val="single" w:color="000000"/>
        </w:rPr>
        <w:t>&amp;co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1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9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9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836BA"/>
          <w:spacing w:val="9"/>
          <w:w w:val="90"/>
          <w:u w:val="single" w:color="000000"/>
        </w:rPr>
      </w:r>
      <w:r>
        <w:rPr>
          <w:rFonts w:ascii="Arial" w:hAnsi="Arial" w:cs="Arial" w:eastAsia="Arial"/>
          <w:sz w:val="16"/>
          <w:szCs w:val="16"/>
          <w:color w:val="5D5BC8"/>
          <w:spacing w:val="0"/>
          <w:w w:val="117"/>
          <w:u w:val="single" w:color="000000"/>
        </w:rPr>
        <w:t>tr</w:t>
      </w:r>
      <w:r>
        <w:rPr>
          <w:rFonts w:ascii="Arial" w:hAnsi="Arial" w:cs="Arial" w:eastAsia="Arial"/>
          <w:sz w:val="16"/>
          <w:szCs w:val="16"/>
          <w:color w:val="5D5BC8"/>
          <w:spacing w:val="0"/>
          <w:w w:val="117"/>
          <w:u w:val="single" w:color="000000"/>
        </w:rPr>
      </w:r>
      <w:r>
        <w:rPr>
          <w:rFonts w:ascii="Arial" w:hAnsi="Arial" w:cs="Arial" w:eastAsia="Arial"/>
          <w:sz w:val="16"/>
          <w:szCs w:val="16"/>
          <w:color w:val="5D5BC8"/>
          <w:spacing w:val="5"/>
          <w:w w:val="118"/>
          <w:u w:val="single" w:color="000000"/>
        </w:rPr>
        <w:t>v</w:t>
      </w:r>
      <w:r>
        <w:rPr>
          <w:rFonts w:ascii="Arial" w:hAnsi="Arial" w:cs="Arial" w:eastAsia="Arial"/>
          <w:sz w:val="16"/>
          <w:szCs w:val="16"/>
          <w:color w:val="5D5BC8"/>
          <w:spacing w:val="5"/>
          <w:w w:val="118"/>
          <w:u w:val="single" w:color="000000"/>
        </w:rPr>
      </w:r>
      <w:r>
        <w:rPr>
          <w:rFonts w:ascii="Arial" w:hAnsi="Arial" w:cs="Arial" w:eastAsia="Arial"/>
          <w:sz w:val="16"/>
          <w:szCs w:val="16"/>
          <w:color w:val="5D5BC8"/>
          <w:spacing w:val="5"/>
          <w:w w:val="11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9795C8"/>
          <w:spacing w:val="-7"/>
          <w:w w:val="107"/>
          <w:u w:val="single" w:color="000000"/>
        </w:rPr>
        <w:t>=</w:t>
      </w:r>
      <w:r>
        <w:rPr>
          <w:rFonts w:ascii="Times New Roman" w:hAnsi="Times New Roman" w:cs="Times New Roman" w:eastAsia="Times New Roman"/>
          <w:sz w:val="19"/>
          <w:szCs w:val="19"/>
          <w:color w:val="9795C8"/>
          <w:spacing w:val="-7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9795C8"/>
          <w:spacing w:val="-7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6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"/>
          <w:w w:val="106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626AC"/>
          <w:spacing w:val="4"/>
          <w:w w:val="82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626AC"/>
          <w:spacing w:val="4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626AC"/>
          <w:spacing w:val="4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96"/>
          <w:u w:val="single" w:color="000000"/>
        </w:rPr>
        <w:t>gium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96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28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bmari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betreffende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laam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utburgerutgsbelei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E6E6E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Belgisc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Staatsblad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5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Mei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2003.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9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17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9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-10"/>
          <w:w w:val="109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E7E7E"/>
          <w:spacing w:val="-22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75757"/>
          <w:spacing w:val="7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8"/>
          <w:w w:val="100"/>
        </w:rPr>
        <w:t> </w:t>
      </w:r>
      <w:hyperlink r:id="rId10">
        <w:r>
          <w:rPr>
            <w:rFonts w:ascii="Times New Roman" w:hAnsi="Times New Roman" w:cs="Times New Roman" w:eastAsia="Times New Roman"/>
            <w:sz w:val="19"/>
            <w:szCs w:val="19"/>
            <w:color w:val="332FDF"/>
            <w:spacing w:val="0"/>
            <w:w w:val="106"/>
          </w:rPr>
          <w:t>h</w:t>
        </w:r>
        <w:r>
          <w:rPr>
            <w:rFonts w:ascii="Times New Roman" w:hAnsi="Times New Roman" w:cs="Times New Roman" w:eastAsia="Times New Roman"/>
            <w:sz w:val="19"/>
            <w:szCs w:val="19"/>
            <w:color w:val="332FDF"/>
            <w:spacing w:val="-2"/>
            <w:w w:val="105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0"/>
            <w:w w:val="102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-11"/>
            <w:w w:val="103"/>
          </w:rPr>
          <w:t>p</w:t>
        </w:r>
        <w:r>
          <w:rPr>
            <w:rFonts w:ascii="Times New Roman" w:hAnsi="Times New Roman" w:cs="Times New Roman" w:eastAsia="Times New Roman"/>
            <w:sz w:val="19"/>
            <w:szCs w:val="19"/>
            <w:color w:val="5B5B8A"/>
            <w:spacing w:val="-9"/>
            <w:w w:val="115"/>
          </w:rPr>
          <w:t>:</w:t>
        </w:r>
        <w:r>
          <w:rPr>
            <w:rFonts w:ascii="Times New Roman" w:hAnsi="Times New Roman" w:cs="Times New Roman" w:eastAsia="Times New Roman"/>
            <w:sz w:val="19"/>
            <w:szCs w:val="19"/>
            <w:color w:val="A7A5DB"/>
            <w:spacing w:val="0"/>
            <w:w w:val="113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7A5DB"/>
            <w:spacing w:val="-5"/>
            <w:w w:val="113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0"/>
            <w:w w:val="100"/>
          </w:rPr>
          <w:t>inburg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3"/>
            <w:w w:val="100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423FE1"/>
            <w:spacing w:val="-4"/>
            <w:w w:val="95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0"/>
            <w:w w:val="105"/>
          </w:rPr>
          <w:t>in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-1"/>
            <w:w w:val="105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7C79CF"/>
            <w:spacing w:val="-5"/>
            <w:w w:val="175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423FE1"/>
            <w:spacing w:val="-14"/>
            <w:w w:val="108"/>
          </w:rPr>
          <w:t>b</w:t>
        </w:r>
        <w:r>
          <w:rPr>
            <w:rFonts w:ascii="Times New Roman" w:hAnsi="Times New Roman" w:cs="Times New Roman" w:eastAsia="Times New Roman"/>
            <w:sz w:val="19"/>
            <w:szCs w:val="19"/>
            <w:color w:val="5D5BC8"/>
            <w:spacing w:val="-20"/>
            <w:w w:val="116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A7A5DB"/>
            <w:spacing w:val="-13"/>
            <w:w w:val="135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0"/>
            <w:w w:val="110"/>
          </w:rPr>
          <w:t>no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-6"/>
            <w:w w:val="110"/>
          </w:rPr>
          <w:t>d</w:t>
        </w:r>
        <w:r>
          <w:rPr>
            <w:rFonts w:ascii="Times New Roman" w:hAnsi="Times New Roman" w:cs="Times New Roman" w:eastAsia="Times New Roman"/>
            <w:sz w:val="19"/>
            <w:szCs w:val="19"/>
            <w:color w:val="7C79CF"/>
            <w:spacing w:val="0"/>
            <w:w w:val="109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7C79CF"/>
            <w:spacing w:val="-10"/>
            <w:w w:val="109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0"/>
            <w:w w:val="104"/>
          </w:rPr>
          <w:t>10</w:t>
        </w:r>
        <w:r>
          <w:rPr>
            <w:rFonts w:ascii="Times New Roman" w:hAnsi="Times New Roman" w:cs="Times New Roman" w:eastAsia="Times New Roman"/>
            <w:sz w:val="19"/>
            <w:szCs w:val="19"/>
            <w:color w:val="000000"/>
            <w:spacing w:val="0"/>
            <w:w w:val="100"/>
          </w:rPr>
        </w:r>
      </w:hyperlink>
    </w:p>
    <w:p>
      <w:pPr>
        <w:spacing w:before="9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17"/>
        <w:jc w:val="center"/>
        <w:rPr>
          <w:rFonts w:ascii="Courier New" w:hAnsi="Courier New" w:cs="Courier New" w:eastAsia="Courier New"/>
          <w:sz w:val="18"/>
          <w:szCs w:val="18"/>
        </w:rPr>
      </w:pPr>
      <w:rPr/>
      <w:r>
        <w:rPr>
          <w:rFonts w:ascii="Courier New" w:hAnsi="Courier New" w:cs="Courier New" w:eastAsia="Courier New"/>
          <w:sz w:val="18"/>
          <w:szCs w:val="18"/>
          <w:color w:val="343434"/>
          <w:spacing w:val="0"/>
          <w:w w:val="109"/>
        </w:rPr>
        <w:t>96</w:t>
      </w:r>
      <w:r>
        <w:rPr>
          <w:rFonts w:ascii="Courier New" w:hAnsi="Courier New" w:cs="Courier New" w:eastAsia="Courier New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20"/>
        </w:sectPr>
      </w:pPr>
      <w:rPr/>
    </w:p>
    <w:p>
      <w:pPr>
        <w:spacing w:before="69" w:after="0" w:line="487" w:lineRule="auto"/>
        <w:ind w:left="551" w:right="410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5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2003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tref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7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5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8"/>
        </w:rPr>
        <w:t>rki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9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4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Belgisc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  <w:i/>
        </w:rPr>
        <w:t>Staatsbla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3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30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3"/>
          <w:w w:val="10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25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2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2016,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9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1"/>
        </w:rPr>
        <w:t>//</w:t>
      </w:r>
      <w:hyperlink r:id="rId11"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3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5"/>
            <w:w w:val="103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-7"/>
            <w:w w:val="175"/>
          </w:rPr>
          <w:t>.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F1AB5"/>
          <w:spacing w:val="9"/>
          <w:w w:val="45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</w:rPr>
        <w:t>us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5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1"/>
        </w:rPr>
        <w:t>ce.just.fgov.b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Decreet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mei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betreffende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Huize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het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Nederla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Belgisc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Staatsblad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3"/>
        </w:rPr>
        <w:t>19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3498" w:firstLine="-12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Nov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6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2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8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3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2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</w:rPr>
        <w:t>der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7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3"/>
          <w:w w:val="69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2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6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6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2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-5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4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0"/>
          <w:w w:val="103"/>
        </w:rPr>
        <w:t>el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2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6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F1AB5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"/>
          <w:w w:val="106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</w:rPr>
        <w:t>do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0"/>
          <w:w w:val="94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4"/>
          <w:w w:val="9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1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5"/>
        </w:rPr>
        <w:t>t.a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9"/>
          <w:w w:val="9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6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5"/>
          <w:w w:val="105"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4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10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9391D3"/>
          <w:spacing w:val="11"/>
          <w:w w:val="95"/>
        </w:rPr>
        <w:t>=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6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3"/>
          <w:w w:val="106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6"/>
        </w:rPr>
        <w:t>50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2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</w:rPr>
        <w:t>Denniso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8"/>
          <w:szCs w:val="18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6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dwi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6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8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4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4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3"/>
        </w:rPr>
        <w:t>rs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Rise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1"/>
        </w:rPr>
        <w:t>ofUKIP.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0"/>
          <w:i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itai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votes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168-187.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9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9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D3BDF"/>
          <w:w w:val="91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9"/>
          <w:w w:val="91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9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9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  <w:u w:val="single" w:color="000000"/>
        </w:rPr>
        <w:t>tt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6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33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33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23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2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2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7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"/>
          <w:w w:val="10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"/>
          <w:w w:val="107"/>
          <w:u w:val="single" w:color="000000"/>
        </w:rPr>
      </w:r>
      <w:hyperlink r:id="rId12"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6"/>
            <w:u w:val="single" w:color="000000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6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5"/>
            <w:w w:val="106"/>
            <w:u w:val="single" w:color="000000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5"/>
            <w:w w:val="106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5"/>
            <w:w w:val="106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-1"/>
            <w:w w:val="117"/>
            <w:u w:val="single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-1"/>
            <w:w w:val="11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-1"/>
            <w:w w:val="11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0"/>
            <w:u w:val="single" w:color="000000"/>
          </w:rPr>
          <w:t>academi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3"/>
            <w:w w:val="100"/>
            <w:u w:val="single" w:color="000000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-1"/>
            <w:w w:val="117"/>
            <w:u w:val="single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-1"/>
            <w:w w:val="11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-1"/>
            <w:w w:val="11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4"/>
            <w:w w:val="116"/>
            <w:u w:val="single" w:color="000000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4"/>
            <w:w w:val="116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4"/>
            <w:w w:val="116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0"/>
            <w:w w:val="98"/>
            <w:u w:val="single" w:color="000000"/>
          </w:rPr>
          <w:t>d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0"/>
            <w:w w:val="98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-1"/>
            <w:w w:val="98"/>
            <w:u w:val="single" w:color="000000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-1"/>
            <w:w w:val="98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-1"/>
            <w:w w:val="98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9"/>
            <w:w w:val="135"/>
            <w:u w:val="single" w:color="000000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9"/>
            <w:w w:val="135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9"/>
            <w:w w:val="135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4"/>
            <w:u w:val="single" w:color="000000"/>
          </w:rPr>
          <w:t>1538738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12"/>
            <w:w w:val="104"/>
            <w:u w:val="single" w:color="000000"/>
          </w:rPr>
          <w:t>9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12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12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4"/>
            <w:w w:val="112"/>
            <w:u w:val="single" w:color="000000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4"/>
            <w:w w:val="112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4"/>
            <w:w w:val="112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94"/>
            <w:u w:val="single" w:color="000000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9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93"/>
            <w:u w:val="single" w:color="000000"/>
          </w:rPr>
          <w:t>m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93"/>
            <w:u w:val="single" w:color="000000"/>
          </w:rPr>
        </w:r>
      </w:hyperlink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igmtio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9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Issu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2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1"/>
          <w:u w:val="single" w:color="000000"/>
        </w:rPr>
        <w:t>Owner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2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3"/>
          <w:w w:val="58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3"/>
          <w:w w:val="5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3"/>
          <w:w w:val="5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1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4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"/>
          <w:w w:val="108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Ris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  <w:u w:val="single" w:color="0000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1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single" w:color="0000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w w:val="101"/>
        </w:rPr>
        <w:t>Dunca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4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poli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tri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office: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w w:val="103"/>
        </w:rPr>
        <w:t>FPO/BZ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8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1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5"/>
          <w:i/>
        </w:rPr>
        <w:t>Contemporal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6"/>
          <w:w w:val="106"/>
          <w:i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45"/>
          <w:i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4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230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6(4)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337-354.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39" w:right="214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Migr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Netw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rk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).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nnu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7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Repott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0.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Dev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opment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1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utch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Asy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0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9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6"/>
        </w:rPr>
        <w:t>ttp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06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-13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6"/>
        </w:rPr>
        <w:t>eur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0"/>
          <w:w w:val="106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4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9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</w:rPr>
        <w:t>e-affair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1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2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3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7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</w:rPr>
        <w:t>­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  <w:u w:val="thick" w:color="000000"/>
        </w:rPr>
        <w:t>we-d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5"/>
          <w:u w:val="thick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5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  <w:u w:val="thick" w:color="000000"/>
        </w:rPr>
        <w:t>network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6"/>
          <w:w w:val="105"/>
          <w:u w:val="thick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6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6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05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5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5"/>
          <w:u w:val="thick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8"/>
          <w:w w:val="105"/>
          <w:u w:val="thick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8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8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5"/>
          <w:u w:val="thick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4"/>
          <w:w w:val="105"/>
          <w:u w:val="thick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4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4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05"/>
          <w:u w:val="thick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5"/>
          <w:u w:val="thick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5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0"/>
          <w:w w:val="105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0"/>
          <w:u w:val="thick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0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thick" w:color="000000"/>
        </w:rPr>
        <w:t>igratio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thick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12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thick" w:color="000000"/>
        </w:rPr>
        <w:t>network/report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101"/>
          <w:u w:val="thick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12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12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Migr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Netw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rk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2).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nnu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7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Repott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31"/>
        </w:rPr>
        <w:t>II.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3"/>
          <w:w w:val="13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rati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Asylum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9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w w:val="103"/>
        </w:rPr>
        <w:t>Netherl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8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4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hyperlink r:id="rId13">
        <w:r>
          <w:rPr>
            <w:rFonts w:ascii="Times New Roman" w:hAnsi="Times New Roman" w:cs="Times New Roman" w:eastAsia="Times New Roman"/>
            <w:sz w:val="19"/>
            <w:szCs w:val="19"/>
            <w:color w:val="2F2DB1"/>
            <w:spacing w:val="9"/>
            <w:w w:val="91"/>
          </w:rPr>
          <w:t>h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0"/>
            <w:w w:val="91"/>
          </w:rPr>
          <w:t>tt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-34"/>
            <w:w w:val="100"/>
          </w:rPr>
          <w:t> 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2"/>
            <w:w w:val="94"/>
          </w:rPr>
          <w:t>p</w:t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-9"/>
            <w:w w:val="115"/>
          </w:rPr>
          <w:t>:</w:t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0"/>
            <w:w w:val="113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13"/>
            <w:w w:val="113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3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3"/>
            <w:w w:val="103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-13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3"/>
            <w:w w:val="116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2F2DB1"/>
            <w:spacing w:val="10"/>
            <w:w w:val="90"/>
          </w:rPr>
          <w:t>m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5"/>
          </w:rPr>
          <w:t>nneth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11"/>
            <w:w w:val="105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0"/>
            <w:w w:val="97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4"/>
            <w:w w:val="96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3"/>
          </w:rPr>
          <w:t>and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9"/>
            <w:w w:val="104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5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2F2DB1"/>
            <w:spacing w:val="0"/>
            <w:w w:val="9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2F2DB1"/>
            <w:spacing w:val="-30"/>
            <w:w w:val="100"/>
          </w:rPr>
          <w:t> 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0"/>
          </w:rPr>
          <w:t>l/El\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0"/>
          </w:rPr>
          <w:t>I!N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3"/>
            <w:w w:val="100"/>
          </w:rPr>
          <w:t> 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2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</w:rPr>
        <w:t>catie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8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3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</w:rPr>
        <w:t>12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w w:val="103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1"/>
        </w:rPr>
        <w:t>brican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9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Pact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Conservative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Party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6"/>
          <w:i/>
        </w:rPr>
        <w:t>UKJP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6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0"/>
          <w:i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  <w:i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Discussio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  <w:i/>
        </w:rPr>
        <w:t>Paper.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10,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1"/>
        </w:rPr>
        <w:t>//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4"/>
          <w:w w:val="7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5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5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1"/>
        </w:rPr>
        <w:t>cport.wor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5"/>
          <w:w w:val="9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</w:rPr>
        <w:t>ress.co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0" w:lineRule="auto"/>
        <w:ind w:left="1187" w:right="81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Fallend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5"/>
        </w:rPr>
        <w:t>F.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(2000),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ustri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  <w:i/>
        </w:rPr>
        <w:t>Polit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1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1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  <w:i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1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Research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5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5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pp.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5"/>
        </w:rPr>
        <w:t>32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05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9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337.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Fall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9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F.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4"/>
          <w:w w:val="14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tri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  <w:i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4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238-25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0"/>
          <w:w w:val="104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Fall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5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F.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(2003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0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5"/>
        </w:rPr>
        <w:t>tri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95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  <w:i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0"/>
          <w:w w:val="104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pp.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88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7"/>
          <w:w w:val="104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0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899.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Fallend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5"/>
        </w:rPr>
        <w:t>F.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(2006),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99"/>
        </w:rPr>
        <w:t>ustri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  <w:i/>
        </w:rPr>
        <w:t>Polit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1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1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  <w:i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1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  <w:i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4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3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10"/>
          <w:w w:val="103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pp.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</w:rPr>
        <w:t>104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8"/>
          <w:w w:val="103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9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1054.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Federal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5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(2005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4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7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2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7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7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D3BDF"/>
          <w:w w:val="101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5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1"/>
        </w:rPr>
        <w:t>//</w:t>
      </w:r>
      <w:hyperlink r:id="rId14"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5"/>
          </w:rPr>
          <w:t>www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22"/>
            <w:w w:val="105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0"/>
            <w:w w:val="98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0"/>
            <w:w w:val="97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9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9"/>
            <w:w w:val="109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-9"/>
            <w:w w:val="108"/>
          </w:rPr>
          <w:t>b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2"/>
          </w:rPr>
          <w:t>k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3"/>
            <w:w w:val="101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5B5791"/>
            <w:spacing w:val="0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1"/>
          </w:rPr>
          <w:t>gv.at/Do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1"/>
            <w:w w:val="102"/>
          </w:rPr>
          <w:t>k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0"/>
            <w:w w:val="94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4"/>
            <w:w w:val="93"/>
          </w:rPr>
          <w:t>m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3"/>
          </w:rPr>
          <w:t>ente/Bg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4"/>
          </w:rPr>
          <w:t>b</w:t>
        </w:r>
        <w:r>
          <w:rPr>
            <w:rFonts w:ascii="Times New Roman" w:hAnsi="Times New Roman" w:cs="Times New Roman" w:eastAsia="Times New Roman"/>
            <w:sz w:val="19"/>
            <w:szCs w:val="19"/>
            <w:color w:val="2F2DB1"/>
            <w:spacing w:val="6"/>
            <w:w w:val="11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95"/>
          </w:rPr>
          <w:t>AuUt!BGBL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96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0"/>
          </w:rPr>
          <w:t> 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7"/>
            <w:w w:val="100"/>
          </w:rPr>
          <w:t> 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</w:rPr>
        <w:t>2005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5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2"/>
          <w:w w:val="15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</w:rPr>
        <w:t>100/BGBL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</w:rPr>
        <w:t>2005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5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7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6"/>
          <w:w w:val="97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6"/>
        </w:rPr>
        <w:t>Fei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0"/>
          <w:w w:val="96"/>
        </w:rPr>
        <w:t>k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0"/>
          <w:w w:val="96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-7"/>
          <w:w w:val="9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12"/>
          <w:w w:val="94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0"/>
          <w:w w:val="159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96"/>
        </w:rPr>
        <w:t>(2004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24"/>
          <w:w w:val="96"/>
        </w:rPr>
        <w:t>)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0"/>
          <w:w w:val="96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898989"/>
          <w:spacing w:val="-3"/>
          <w:w w:val="96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Report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7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4"/>
          <w:w w:val="9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7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0"/>
        </w:rPr>
        <w:t>Free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6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90"/>
        </w:rPr>
        <w:t>Mov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3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4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1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Worker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92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12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9"/>
          <w:w w:val="88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2"/>
          <w:w w:val="88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3"/>
          <w:w w:val="88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88"/>
        </w:rPr>
        <w:t>tria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13"/>
          <w:w w:val="88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13131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92"/>
        </w:rPr>
        <w:t>2002-2003.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-9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44444"/>
          <w:spacing w:val="0"/>
          <w:w w:val="100"/>
        </w:rPr>
        <w:t>Retrieved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1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11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1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8"/>
          <w:w w:val="101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1"/>
          <w:u w:val="single" w:color="000000"/>
        </w:rPr>
        <w:t>www.r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"/>
          <w:w w:val="101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-23"/>
          <w:w w:val="175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-23"/>
          <w:w w:val="17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-3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89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89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4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4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5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9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2"/>
          <w:w w:val="8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2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2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2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"/>
          <w:w w:val="91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1"/>
          <w:w w:val="13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1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1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3"/>
          <w:w w:val="107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3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3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single" w:color="000000"/>
        </w:rPr>
        <w:t>age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20"/>
          <w:w w:val="13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20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20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6"/>
          <w:u w:val="single" w:color="000000"/>
        </w:rPr>
        <w:t>60849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23"/>
          <w:w w:val="106"/>
          <w:u w:val="single" w:color="0000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23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23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8"/>
          <w:w w:val="13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8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0"/>
          <w:w w:val="100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-1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4"/>
          <w:w w:val="104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4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4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8"/>
          <w:w w:val="125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8"/>
          <w:w w:val="12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8"/>
          <w:w w:val="12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15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1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15"/>
          <w:u w:val="single" w:color="0000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1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1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12362"/>
          <w:spacing w:val="-5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12362"/>
          <w:spacing w:val="-5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12362"/>
          <w:spacing w:val="-5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"/>
          <w:w w:val="107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  <w:u w:val="single" w:color="000000"/>
        </w:rPr>
        <w:t>df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FPO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13131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rfere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2"/>
        </w:rPr>
        <w:t>Integrationsvertrag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19"/>
          <w:w w:val="103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4"/>
          <w:i/>
        </w:rPr>
        <w:t>Standar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5"/>
          <w:w w:val="105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6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0"/>
        </w:rPr>
        <w:t>28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Septembe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</w:rPr>
        <w:t>2001.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115"/>
        </w:rPr>
        <w:t>6,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w w:val="107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0"/>
          <w:w w:val="107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0"/>
          <w:w w:val="95"/>
        </w:rPr>
        <w:t>ft·om:</w:t>
      </w:r>
      <w:r>
        <w:rPr>
          <w:rFonts w:ascii="Times New Roman" w:hAnsi="Times New Roman" w:cs="Times New Roman" w:eastAsia="Times New Roman"/>
          <w:sz w:val="19"/>
          <w:szCs w:val="19"/>
          <w:color w:val="444444"/>
          <w:spacing w:val="2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2"/>
          <w:w w:val="95"/>
        </w:rPr>
      </w:r>
      <w:hyperlink r:id="rId15"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-3"/>
            <w:w w:val="100"/>
            <w:u w:val="single" w:color="000000"/>
          </w:rPr>
          <w:t>h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-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-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0"/>
            <w:u w:val="single" w:color="000000"/>
          </w:rPr>
          <w:t>ttp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26"/>
            <w:w w:val="100"/>
            <w:u w:val="single" w:color="000000"/>
          </w:rPr>
          <w:t>: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26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26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0"/>
            <w:w w:val="100"/>
            <w:u w:val="single" w:color="000000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0"/>
            <w:w w:val="100"/>
            <w:u w:val="single" w:color="000000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0"/>
            <w:u w:val="single" w:color="000000"/>
          </w:rPr>
          <w:t>www.ge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6"/>
            <w:w w:val="100"/>
            <w:u w:val="single" w:color="00000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6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6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2"/>
            <w:w w:val="100"/>
            <w:u w:val="single" w:color="000000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2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2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0"/>
            <w:u w:val="single" w:color="000000"/>
          </w:rPr>
          <w:t>os.d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4"/>
            <w:w w:val="100"/>
            <w:u w:val="single" w:color="000000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4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4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11"/>
            <w:w w:val="100"/>
            <w:u w:val="single" w:color="000000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11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11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0"/>
            <w:u w:val="single" w:color="000000"/>
          </w:rPr>
          <w:t>presse-ar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3"/>
            <w:w w:val="100"/>
            <w:u w:val="single" w:color="000000"/>
          </w:rPr>
          <w:t>c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D3BDF"/>
            <w:spacing w:val="0"/>
            <w:w w:val="100"/>
            <w:u w:val="single" w:color="000000"/>
          </w:rPr>
          <w:t>h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3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"/>
          <w:w w:val="94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"/>
          <w:w w:val="108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"/>
          <w:w w:val="69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"/>
          <w:w w:val="6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"/>
          <w:w w:val="6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1"/>
          <w:u w:val="single" w:color="000000"/>
        </w:rPr>
        <w:t>tikeVS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101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0"/>
          <w:w w:val="99"/>
          <w:u w:val="single" w:color="000000"/>
        </w:rPr>
        <w:t>A/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0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3"/>
          <w:w w:val="100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26EBD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9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4"/>
          <w:w w:val="100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092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4"/>
          <w:w w:val="100"/>
          <w:u w:val="single" w:color="0000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7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fp-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7"/>
          <w:w w:val="100"/>
          <w:u w:val="single" w:color="0000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0"/>
          <w:w w:val="100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87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8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1"/>
          <w:w w:val="87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1"/>
          <w:w w:val="8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1"/>
          <w:w w:val="8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B3A8E"/>
          <w:spacing w:val="-15"/>
          <w:w w:val="125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B3A8E"/>
          <w:spacing w:val="-15"/>
          <w:w w:val="12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B3A8E"/>
          <w:spacing w:val="-15"/>
          <w:w w:val="12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18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1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17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4"/>
          <w:w w:val="91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4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4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single" w:color="000000"/>
        </w:rPr>
        <w:t>aerfere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04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B3A8E"/>
          <w:spacing w:val="0"/>
          <w:w w:val="125"/>
          <w:u w:val="single" w:color="000000"/>
        </w:rPr>
        <w:t>­</w:t>
      </w:r>
      <w:r>
        <w:rPr>
          <w:rFonts w:ascii="Times New Roman" w:hAnsi="Times New Roman" w:cs="Times New Roman" w:eastAsia="Times New Roman"/>
          <w:sz w:val="19"/>
          <w:szCs w:val="19"/>
          <w:color w:val="3B3A8E"/>
          <w:spacing w:val="0"/>
          <w:w w:val="125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-13"/>
          <w:w w:val="14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</w:rPr>
        <w:t>ntegra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7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816CD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3"/>
        </w:rPr>
        <w:t>sver/S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98"/>
        </w:rPr>
        <w:t>AJ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97"/>
        </w:rPr>
        <w:t>\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98"/>
        </w:rPr>
        <w:t>I])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97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2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</w:rPr>
        <w:t>0928190246003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1"/>
          <w:w w:val="103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5B5791"/>
          <w:spacing w:val="5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F2DB1"/>
          <w:spacing w:val="9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DF"/>
          <w:spacing w:val="1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4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13131"/>
          <w:spacing w:val="0"/>
          <w:w w:val="117"/>
        </w:rPr>
        <w:t>97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20"/>
        </w:sectPr>
      </w:pPr>
      <w:rPr/>
    </w:p>
    <w:p>
      <w:pPr>
        <w:spacing w:before="69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4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14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1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rim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6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4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3"/>
          <w:w w:val="10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se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aluat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rlan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wikk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8"/>
        </w:rPr>
        <w:t>ing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9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2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21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2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8"/>
          <w:w w:val="12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3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1DF"/>
          <w:w w:val="101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w w:val="101"/>
          <w:u w:val="single" w:color="000000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1"/>
          <w:w w:val="101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1"/>
          <w:w w:val="107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0"/>
          <w:u w:val="single" w:color="000000"/>
        </w:rPr>
      </w:r>
      <w:hyperlink r:id="rId16"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0"/>
            <w:u w:val="single" w:color="000000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5"/>
            <w:w w:val="100"/>
            <w:u w:val="single" w:color="000000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5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5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8E"/>
            <w:spacing w:val="5"/>
            <w:w w:val="100"/>
            <w:u w:val="single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D5B8E"/>
            <w:spacing w:val="5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8E"/>
            <w:spacing w:val="5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0"/>
            <w:u w:val="single" w:color="000000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4"/>
            <w:w w:val="100"/>
            <w:u w:val="single" w:color="00000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4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4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0"/>
            <w:w w:val="100"/>
            <w:u w:val="single" w:color="000000"/>
          </w:rPr>
          <w:t>erit</w:t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-3"/>
            <w:w w:val="100"/>
            <w:u w:val="single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-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-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0"/>
            <w:u w:val="single" w:color="000000"/>
          </w:rPr>
          <w:t>un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0"/>
            <w:u w:val="single" w:color="000000"/>
          </w:rPr>
          <w:t>u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3"/>
          <w:w w:val="100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4"/>
          <w:w w:val="100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0"/>
          <w:u w:val="single" w:color="0000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3"/>
          <w:w w:val="89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3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3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1"/>
          <w:w w:val="13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1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1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3"/>
          <w:u w:val="single" w:color="0000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3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67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6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95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"/>
          <w:w w:val="95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2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3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96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96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5"/>
          <w:w w:val="102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5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5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8"/>
          <w:w w:val="10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8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8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3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89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5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2"/>
          <w:spacing w:val="0"/>
          <w:w w:val="91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331E2"/>
          <w:spacing w:val="0"/>
          <w:w w:val="9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2"/>
          <w:spacing w:val="4"/>
          <w:w w:val="90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1E2"/>
          <w:spacing w:val="4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2"/>
          <w:spacing w:val="4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3"/>
          <w:w w:val="117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3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3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6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8"/>
          <w:w w:val="97"/>
          <w:u w:val="single" w:color="0000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8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8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1"/>
          <w:w w:val="12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1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1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9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9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9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6"/>
          <w:w w:val="120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6"/>
          <w:w w:val="12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6"/>
          <w:w w:val="12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6"/>
          <w:w w:val="100"/>
          <w:u w:val="single" w:color="0000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0"/>
          <w:u w:val="single" w:color="0000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0"/>
          <w:w w:val="100"/>
          <w:u w:val="single" w:color="0000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6"/>
          <w:u w:val="single" w:color="000000"/>
        </w:rPr>
        <w:t>262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4"/>
          <w:w w:val="106"/>
          <w:u w:val="single" w:color="0000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4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5"/>
          <w:w w:val="116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5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5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1"/>
          <w:w w:val="106"/>
          <w:u w:val="single" w:color="0000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5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5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5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"/>
          <w:w w:val="107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8"/>
          <w:u w:val="single" w:color="000000"/>
        </w:rPr>
        <w:t>df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8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oo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ak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5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4"/>
        </w:rPr>
        <w:t>VV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"/>
          <w:w w:val="10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9"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0).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99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99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1DF"/>
          <w:w w:val="9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6"/>
        </w:rPr>
        <w:t>tp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5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1"/>
          <w:w w:val="101"/>
        </w:rPr>
        <w:t>/</w:t>
      </w:r>
      <w:hyperlink r:id="rId17"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0"/>
            <w:w w:val="105"/>
          </w:rPr>
          <w:t>www</w:t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-22"/>
            <w:w w:val="105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2"/>
          </w:rPr>
          <w:t>ri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-5"/>
            <w:w w:val="102"/>
          </w:rPr>
          <w:t>j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9"/>
            <w:w w:val="102"/>
          </w:rPr>
          <w:t>k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5"/>
            <w:w w:val="124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10"/>
            <w:w w:val="117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4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9"/>
            <w:w w:val="103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0"/>
            <w:w w:val="95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9"/>
            <w:w w:val="104"/>
          </w:rPr>
          <w:t>h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"/>
            <w:w w:val="116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12"/>
            <w:w w:val="112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-1"/>
            <w:w w:val="107"/>
          </w:rPr>
          <w:t>d</w:t>
        </w:r>
        <w:r>
          <w:rPr>
            <w:rFonts w:ascii="Times New Roman" w:hAnsi="Times New Roman" w:cs="Times New Roman" w:eastAsia="Times New Roman"/>
            <w:sz w:val="19"/>
            <w:szCs w:val="19"/>
            <w:color w:val="1F1A60"/>
            <w:spacing w:val="-7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5"/>
            <w:w w:val="103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12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20"/>
            <w:w w:val="112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0"/>
            <w:w w:val="110"/>
          </w:rPr>
          <w:t>do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8"/>
            <w:w w:val="109"/>
          </w:rPr>
          <w:t>c</w:t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0"/>
            <w:w w:val="94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4"/>
            <w:w w:val="93"/>
          </w:rPr>
          <w:t>m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9"/>
            <w:w w:val="116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9"/>
            <w:w w:val="103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-7"/>
            <w:w w:val="93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16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1"/>
            <w:w w:val="9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AAA8DD"/>
            <w:spacing w:val="-1"/>
            <w:w w:val="112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-17"/>
            <w:w w:val="114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0"/>
            <w:w w:val="107"/>
          </w:rPr>
          <w:t>appm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7"/>
            <w:w w:val="107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9"/>
            <w:w w:val="116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-1"/>
            <w:w w:val="9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7975C6"/>
            <w:spacing w:val="0"/>
            <w:w w:val="111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7975C6"/>
            <w:spacing w:val="-16"/>
            <w:w w:val="112"/>
          </w:rPr>
          <w:t>2</w:t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10"/>
            <w:w w:val="118"/>
          </w:rPr>
          <w:t>0</w:t>
        </w:r>
        <w:r>
          <w:rPr>
            <w:rFonts w:ascii="Times New Roman" w:hAnsi="Times New Roman" w:cs="Times New Roman" w:eastAsia="Times New Roman"/>
            <w:sz w:val="19"/>
            <w:szCs w:val="19"/>
            <w:color w:val="1D1AA7"/>
            <w:spacing w:val="0"/>
            <w:w w:val="89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1D1AA7"/>
            <w:spacing w:val="-22"/>
            <w:w w:val="100"/>
          </w:rPr>
          <w:t> 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7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18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1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20"/>
          <w:w w:val="117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7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9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0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5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4"/>
        </w:rPr>
        <w:t>doo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3"/>
        </w:rPr>
        <w:t>kkoord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3"/>
          <w:w w:val="103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3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8"/>
          <w:w w:val="103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2"/>
        </w:rPr>
        <w:t>d-p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4"/>
          <w:w w:val="102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2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8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2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487" w:lineRule="auto"/>
        <w:ind w:left="551" w:right="64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8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1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0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05050"/>
          <w:spacing w:val="0"/>
          <w:w w:val="143"/>
        </w:rPr>
        <w:t>&amp;</w:t>
      </w:r>
      <w:r>
        <w:rPr>
          <w:rFonts w:ascii="Arial" w:hAnsi="Arial" w:cs="Arial" w:eastAsia="Arial"/>
          <w:sz w:val="18"/>
          <w:szCs w:val="18"/>
          <w:color w:val="505050"/>
          <w:spacing w:val="-23"/>
          <w:w w:val="14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83838"/>
          <w:spacing w:val="-28"/>
          <w:w w:val="118"/>
        </w:rPr>
        <w:t>J</w:t>
      </w:r>
      <w:r>
        <w:rPr>
          <w:rFonts w:ascii="Arial" w:hAnsi="Arial" w:cs="Arial" w:eastAsia="Arial"/>
          <w:sz w:val="18"/>
          <w:szCs w:val="18"/>
          <w:color w:val="505050"/>
          <w:spacing w:val="5"/>
          <w:w w:val="199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(2006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3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uwe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migrante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  <w:i/>
        </w:rPr>
        <w:t>arbeidsmark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3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3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7"/>
          <w:w w:val="103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werp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4"/>
        </w:rPr>
        <w:t>UA,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OASeS.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10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7"/>
          <w:w w:val="10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7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9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(2006),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2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Study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8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  <w:i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incip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0"/>
          <w:i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Practice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Cam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3"/>
        </w:rPr>
        <w:t>Cam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4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ess.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698" w:firstLine="636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Ger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6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15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6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ase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Cas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7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7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3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</w:rPr>
        <w:t>",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Bo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4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-S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eff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3"/>
          <w:w w:val="145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4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4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6"/>
          <w:w w:val="14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05050"/>
          <w:spacing w:val="0"/>
          <w:w w:val="111"/>
        </w:rPr>
        <w:t>&amp;</w:t>
      </w:r>
      <w:r>
        <w:rPr>
          <w:rFonts w:ascii="Arial" w:hAnsi="Arial" w:cs="Arial" w:eastAsia="Arial"/>
          <w:sz w:val="18"/>
          <w:szCs w:val="18"/>
          <w:color w:val="505050"/>
          <w:spacing w:val="3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1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1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1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Oxfor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handboo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  <w:i/>
        </w:rPr>
        <w:t>methodology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5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76"/>
        </w:rPr>
        <w:t>0;-..-f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7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rsit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ess.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3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1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1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13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2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1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4"/>
          <w:w w:val="11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3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5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9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9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5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3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9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1DF"/>
          <w:w w:val="101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w w:val="101"/>
          <w:u w:val="single" w:color="000000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1"/>
          <w:w w:val="101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1"/>
          <w:w w:val="107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2"/>
          <w:u w:val="single" w:color="000000"/>
        </w:rPr>
        <w:t>w;v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5"/>
          <w:w w:val="103"/>
          <w:u w:val="single" w:color="0000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5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5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4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4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4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3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4"/>
          <w:u w:val="single" w:color="000000"/>
        </w:rPr>
        <w:t>ig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7"/>
          <w:w w:val="105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7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7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3"/>
          <w:w w:val="108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3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3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8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2"/>
          <w:w w:val="108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2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2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0"/>
          <w:w w:val="117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0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0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7"/>
          <w:w w:val="103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7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7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8"/>
          <w:w w:val="117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8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8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3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"/>
          <w:w w:val="103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9"/>
          <w:w w:val="116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9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9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2"/>
          <w:w w:val="114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2"/>
          <w:w w:val="11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2"/>
          <w:w w:val="11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4"/>
          <w:u w:val="single" w:color="000000"/>
        </w:rPr>
        <w:t>vator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5"/>
          <w:w w:val="105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5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5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28"/>
          <w:w w:val="175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28"/>
          <w:w w:val="17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2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6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5"/>
          <w:w w:val="106"/>
          <w:u w:val="single" w:color="0000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5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5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29A"/>
          <w:spacing w:val="-13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29A"/>
          <w:spacing w:val="-13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29A"/>
          <w:spacing w:val="-13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8"/>
          <w:w w:val="108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8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8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9"/>
          <w:w w:val="116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9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9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6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6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-6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2"/>
          <w:w w:val="101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2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2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6"/>
          <w:u w:val="single" w:color="0000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2"/>
          <w:w w:val="10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2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2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"/>
          <w:w w:val="107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2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82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8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0"/>
          <w:w w:val="8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0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0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4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2"/>
          <w:w w:val="105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2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2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8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5"/>
          <w:w w:val="108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5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5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87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8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86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8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29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2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2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8"/>
          <w:w w:val="10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3"/>
          <w:w w:val="100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8"/>
          <w:w w:val="100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1"/>
          <w:w w:val="100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1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6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0"/>
          <w:u w:val="single" w:color="0000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4"/>
          <w:w w:val="100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2"/>
          <w:spacing w:val="0"/>
          <w:w w:val="100"/>
          <w:u w:val="single" w:color="000000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331E2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2"/>
          <w:spacing w:val="0"/>
          <w:w w:val="10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1E2"/>
          <w:spacing w:val="-9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1"/>
          <w:w w:val="100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1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"/>
          <w:w w:val="100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0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0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15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100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0"/>
          <w:u w:val="single" w:color="000000"/>
        </w:rPr>
        <w:t>cv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0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1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02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1"/>
          <w:w w:val="173"/>
        </w:rPr>
        <w:t>,</w:t>
      </w:r>
      <w:r>
        <w:rPr>
          <w:rFonts w:ascii="Arial" w:hAnsi="Arial" w:cs="Arial" w:eastAsia="Arial"/>
          <w:sz w:val="18"/>
          <w:szCs w:val="18"/>
          <w:color w:val="505050"/>
          <w:spacing w:val="0"/>
          <w:w w:val="127"/>
        </w:rPr>
        <w:t>K.</w:t>
      </w:r>
      <w:r>
        <w:rPr>
          <w:rFonts w:ascii="Arial" w:hAnsi="Arial" w:cs="Arial" w:eastAsia="Arial"/>
          <w:sz w:val="18"/>
          <w:szCs w:val="18"/>
          <w:color w:val="505050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9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9"/>
        </w:rPr>
        <w:t>art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9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F.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s.)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Exposin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3"/>
          <w:i/>
        </w:rPr>
        <w:t>Demagogue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3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3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"/>
          <w:w w:val="103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  <w:i/>
        </w:rPr>
        <w:t>Right-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2"/>
          <w:i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42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  <w:i/>
        </w:rPr>
        <w:t>ng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03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  <w:i/>
        </w:rPr>
        <w:t>ational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Eumpe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rli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05050"/>
          <w:spacing w:val="0"/>
          <w:w w:val="143"/>
        </w:rPr>
        <w:t>&amp;</w:t>
      </w:r>
      <w:r>
        <w:rPr>
          <w:rFonts w:ascii="Arial" w:hAnsi="Arial" w:cs="Arial" w:eastAsia="Arial"/>
          <w:sz w:val="18"/>
          <w:szCs w:val="18"/>
          <w:color w:val="505050"/>
          <w:spacing w:val="-35"/>
          <w:w w:val="14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1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ss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5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nra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tiftu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505050"/>
          <w:spacing w:val="0"/>
          <w:w w:val="107"/>
        </w:rPr>
        <w:t>&amp;</w:t>
      </w:r>
      <w:r>
        <w:rPr>
          <w:rFonts w:ascii="Arial" w:hAnsi="Arial" w:cs="Arial" w:eastAsia="Arial"/>
          <w:sz w:val="18"/>
          <w:szCs w:val="18"/>
          <w:color w:val="505050"/>
          <w:spacing w:val="22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7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500" w:lineRule="auto"/>
        <w:ind w:left="551" w:right="169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0"/>
          <w:w w:val="109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9"/>
        </w:rPr>
        <w:t>ran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7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H.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1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sf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nnat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bal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23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29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ct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3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4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1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fli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12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1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2"/>
        </w:rPr>
        <w:t>",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4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7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5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nflict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Wester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1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2"/>
          <w:i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98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4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4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1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28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5" w:lineRule="exact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66666"/>
          <w:w w:val="98"/>
        </w:rPr>
        <w:t>Cam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Univer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ress.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0" w:lineRule="auto"/>
        <w:ind w:left="539" w:right="519" w:firstLine="648"/>
        <w:jc w:val="both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1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alik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1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6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9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K.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99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2)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para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nat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nal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minato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8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osc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7"/>
        </w:rPr>
        <w:t>pt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3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Eumpea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2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2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Research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51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(4)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50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2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919191"/>
          <w:spacing w:val="9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98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1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6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98"/>
        </w:rPr>
        <w:t>Ham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8"/>
          <w:szCs w:val="18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4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3)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Immigration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ntradiction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  <w:i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7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13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8"/>
        </w:rPr>
        <w:t>ity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22"/>
          <w:szCs w:val="22"/>
        </w:rPr>
      </w:pPr>
      <w:rPr/>
      <w:r>
        <w:rPr>
          <w:rFonts w:ascii="Times New Roman" w:hAnsi="Times New Roman" w:cs="Times New Roman" w:eastAsia="Times New Roman"/>
          <w:sz w:val="22"/>
          <w:szCs w:val="22"/>
          <w:color w:val="505050"/>
          <w:spacing w:val="0"/>
          <w:w w:val="100"/>
        </w:rPr>
        <w:t>Press.</w:t>
      </w:r>
      <w:r>
        <w:rPr>
          <w:rFonts w:ascii="Times New Roman" w:hAnsi="Times New Roman" w:cs="Times New Roman" w:eastAsia="Times New Roman"/>
          <w:sz w:val="22"/>
          <w:szCs w:val="22"/>
          <w:color w:val="000000"/>
          <w:spacing w:val="0"/>
          <w:w w:val="100"/>
        </w:rPr>
      </w:r>
    </w:p>
    <w:p>
      <w:pPr>
        <w:spacing w:before="11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1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7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9"/>
          <w:w w:val="7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7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2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C.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1"/>
          <w:w w:val="11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6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5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hilli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N.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(2004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0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7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Sol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es?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Qualitative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Methods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21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22.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8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8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9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Bas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Syste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Makin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etrieved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4"/>
        </w:rPr>
        <w:t>10,201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1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tabs>
          <w:tab w:pos="8020" w:val="left"/>
        </w:tabs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41DF"/>
          <w:w w:val="101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w w:val="101"/>
          <w:u w:val="thick" w:color="000000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1"/>
          <w:w w:val="101"/>
          <w:u w:val="thick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1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1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4"/>
          <w:u w:val="thick" w:color="000000"/>
        </w:rPr>
        <w:t>ps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26"/>
          <w:w w:val="103"/>
          <w:u w:val="thick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26"/>
          <w:w w:val="10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26"/>
          <w:w w:val="10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0"/>
          <w:w w:val="101"/>
          <w:u w:val="thick" w:color="000000"/>
        </w:rPr>
      </w:r>
      <w:hyperlink r:id="rId18"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5"/>
            <w:u w:val="thick" w:color="000000"/>
          </w:rPr>
          <w:t>www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5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26"/>
            <w:w w:val="105"/>
            <w:u w:val="thick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26"/>
            <w:w w:val="105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26"/>
            <w:w w:val="105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2"/>
            <w:w w:val="98"/>
            <w:u w:val="thick" w:color="000000"/>
          </w:rPr>
          <w:t>g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2"/>
            <w:w w:val="98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2"/>
            <w:w w:val="98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0"/>
            <w:w w:val="106"/>
            <w:u w:val="thick" w:color="000000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0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-4"/>
            <w:w w:val="106"/>
            <w:u w:val="thick" w:color="000000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-4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-4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8E"/>
            <w:spacing w:val="-6"/>
            <w:w w:val="117"/>
            <w:u w:val="thick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D5B8E"/>
            <w:spacing w:val="-6"/>
            <w:w w:val="117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8E"/>
            <w:spacing w:val="-6"/>
            <w:w w:val="117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2"/>
            <w:w w:val="101"/>
            <w:u w:val="thick" w:color="000000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2"/>
            <w:w w:val="101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2"/>
            <w:w w:val="101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3"/>
            <w:u w:val="thick" w:color="000000"/>
          </w:rPr>
          <w:t>k/gov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3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9"/>
            <w:w w:val="103"/>
            <w:u w:val="thick" w:color="000000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9"/>
            <w:w w:val="103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9"/>
            <w:w w:val="103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9"/>
            <w:w w:val="107"/>
            <w:u w:val="thick" w:color="000000"/>
          </w:rPr>
          <w:t>m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9"/>
            <w:w w:val="107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9"/>
            <w:w w:val="107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4"/>
            <w:w w:val="90"/>
            <w:u w:val="thick" w:color="000000"/>
          </w:rPr>
          <w:t>m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4"/>
            <w:w w:val="90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4"/>
            <w:w w:val="90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16"/>
            <w:u w:val="thick" w:color="000000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1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1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2"/>
            <w:w w:val="90"/>
            <w:u w:val="thick" w:color="00000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2"/>
            <w:w w:val="90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2"/>
            <w:w w:val="90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19"/>
            <w:u w:val="thick" w:color="000000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19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7"/>
            <w:w w:val="119"/>
            <w:u w:val="thick" w:color="00000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7"/>
            <w:w w:val="119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7"/>
            <w:w w:val="119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0"/>
            <w:w w:val="105"/>
            <w:u w:val="thick" w:color="000000"/>
          </w:rPr>
          <w:t>up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0"/>
            <w:w w:val="105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1"/>
            <w:w w:val="104"/>
            <w:u w:val="thick" w:color="00000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1"/>
            <w:w w:val="10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1"/>
            <w:w w:val="10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97"/>
            <w:u w:val="thick" w:color="000000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97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6"/>
            <w:w w:val="96"/>
            <w:u w:val="thick" w:color="000000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6"/>
            <w:w w:val="9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6"/>
            <w:w w:val="9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8"/>
            <w:w w:val="94"/>
            <w:u w:val="thick" w:color="000000"/>
          </w:rPr>
          <w:t>d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8"/>
            <w:w w:val="9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8"/>
            <w:w w:val="9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1"/>
            <w:w w:val="124"/>
            <w:u w:val="thick" w:color="000000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1"/>
            <w:w w:val="12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1"/>
            <w:w w:val="12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AA8DD"/>
            <w:spacing w:val="-18"/>
            <w:w w:val="112"/>
            <w:u w:val="thick" w:color="000000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AA8DD"/>
            <w:spacing w:val="-18"/>
            <w:w w:val="112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AA8DD"/>
            <w:spacing w:val="-18"/>
            <w:w w:val="112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6"/>
            <w:u w:val="thick" w:color="000000"/>
          </w:rPr>
          <w:t>sy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06"/>
            <w:u w:val="thick" w:color="000000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-19"/>
            <w:w w:val="116"/>
            <w:u w:val="thick" w:color="000000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-19"/>
            <w:w w:val="11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-19"/>
            <w:w w:val="11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7"/>
            <w:u w:val="thick" w:color="000000"/>
          </w:rPr>
          <w:t>em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107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1"/>
            <w:w w:val="107"/>
            <w:u w:val="thick" w:color="000000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1"/>
            <w:w w:val="107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-11"/>
            <w:w w:val="107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0"/>
            <w:w w:val="105"/>
            <w:u w:val="thick" w:color="000000"/>
          </w:rPr>
          <w:t>up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0"/>
            <w:w w:val="105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1"/>
            <w:w w:val="104"/>
            <w:u w:val="thick" w:color="00000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1"/>
            <w:w w:val="10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1"/>
            <w:w w:val="10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97"/>
            <w:u w:val="thick" w:color="000000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0"/>
            <w:w w:val="97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6"/>
            <w:w w:val="96"/>
            <w:u w:val="thick" w:color="000000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6"/>
            <w:w w:val="9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6"/>
            <w:w w:val="9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8"/>
            <w:w w:val="94"/>
            <w:u w:val="thick" w:color="000000"/>
          </w:rPr>
          <w:t>d</w:t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8"/>
            <w:w w:val="9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BC"/>
            <w:spacing w:val="-8"/>
            <w:w w:val="9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1"/>
            <w:w w:val="124"/>
            <w:u w:val="thick" w:color="000000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1"/>
            <w:w w:val="12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1"/>
            <w:w w:val="124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AA8DD"/>
            <w:spacing w:val="-18"/>
            <w:w w:val="112"/>
            <w:u w:val="thick" w:color="000000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AA8DD"/>
            <w:spacing w:val="-18"/>
            <w:w w:val="112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AAA8DD"/>
            <w:spacing w:val="-18"/>
            <w:w w:val="112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0"/>
            <w:w w:val="103"/>
            <w:u w:val="thick" w:color="000000"/>
          </w:rPr>
          <w:t>atta</w:t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0"/>
            <w:w w:val="103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1"/>
            <w:w w:val="103"/>
            <w:u w:val="thick" w:color="000000"/>
          </w:rPr>
          <w:t>c</w:t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1"/>
            <w:w w:val="103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04FC1"/>
            <w:spacing w:val="1"/>
            <w:w w:val="103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0"/>
            <w:w w:val="101"/>
            <w:u w:val="thick" w:color="000000"/>
          </w:rPr>
          <w:t>lu</w:t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0"/>
            <w:w w:val="101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4"/>
            <w:w w:val="102"/>
            <w:u w:val="thick" w:color="00000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4"/>
            <w:w w:val="102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331E2"/>
            <w:spacing w:val="4"/>
            <w:w w:val="102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16"/>
            <w:u w:val="thick" w:color="000000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1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260CA"/>
            <w:spacing w:val="3"/>
            <w:w w:val="11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6"/>
            <w:u w:val="thick" w:color="00000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5"/>
            <w:u w:val="thick" w:color="000000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4241DF"/>
            <w:spacing w:val="0"/>
            <w:w w:val="105"/>
            <w:u w:val="thick" w:color="000000"/>
          </w:rPr>
        </w:r>
      </w:hyperlink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5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5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5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97"/>
          <w:u w:val="thick" w:color="0000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9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96"/>
          <w:u w:val="thick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0"/>
          <w:w w:val="9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7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7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-37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99"/>
          <w:u w:val="thick" w:color="000000"/>
        </w:rPr>
        <w:t>ta/f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99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99"/>
          <w:u w:val="thick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99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35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35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35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3"/>
          <w:w w:val="82"/>
          <w:u w:val="thick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3"/>
          <w:w w:val="8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BC"/>
          <w:spacing w:val="3"/>
          <w:w w:val="8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5"/>
          <w:w w:val="99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5"/>
          <w:w w:val="99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5"/>
          <w:w w:val="99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9"/>
          <w:w w:val="112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9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9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1"/>
          <w:u w:val="thick" w:color="000000"/>
        </w:rPr>
        <w:t>272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0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1"/>
          <w:w w:val="101"/>
          <w:u w:val="thick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1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1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2"/>
          <w:w w:val="98"/>
          <w:u w:val="thick" w:color="0000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2"/>
          <w:w w:val="9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-2"/>
          <w:w w:val="9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0"/>
          <w:w w:val="117"/>
          <w:u w:val="thick" w:color="0000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0"/>
          <w:w w:val="11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260CA"/>
          <w:spacing w:val="-20"/>
          <w:w w:val="11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7"/>
          <w:w w:val="112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7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AA8DD"/>
          <w:spacing w:val="-7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3"/>
          <w:u w:val="thick" w:color="000000"/>
        </w:rPr>
        <w:t>674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0"/>
          <w:w w:val="10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9"/>
          <w:w w:val="103"/>
          <w:u w:val="thick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9"/>
          <w:w w:val="10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04FC1"/>
          <w:spacing w:val="-9"/>
          <w:w w:val="10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7"/>
          <w:w w:val="117"/>
          <w:u w:val="thick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7"/>
          <w:w w:val="11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8E"/>
          <w:spacing w:val="7"/>
          <w:w w:val="11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7"/>
          <w:u w:val="thick" w:color="000000"/>
        </w:rPr>
        <w:t>pdf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9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0"/>
          <w:u w:val="thick" w:color="000000"/>
        </w:rPr>
        <w:tab/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241DF"/>
          <w:spacing w:val="0"/>
          <w:w w:val="100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73" w:after="0" w:line="240" w:lineRule="auto"/>
        <w:ind w:left="4560" w:right="4031"/>
        <w:jc w:val="center"/>
        <w:rPr>
          <w:rFonts w:ascii="Courier New" w:hAnsi="Courier New" w:cs="Courier New" w:eastAsia="Courier New"/>
          <w:sz w:val="18"/>
          <w:szCs w:val="18"/>
        </w:rPr>
      </w:pPr>
      <w:rPr/>
      <w:r>
        <w:rPr>
          <w:rFonts w:ascii="Courier New" w:hAnsi="Courier New" w:cs="Courier New" w:eastAsia="Courier New"/>
          <w:sz w:val="18"/>
          <w:szCs w:val="18"/>
          <w:color w:val="383838"/>
          <w:spacing w:val="0"/>
          <w:w w:val="112"/>
        </w:rPr>
        <w:t>98</w:t>
      </w:r>
      <w:r>
        <w:rPr>
          <w:rFonts w:ascii="Courier New" w:hAnsi="Courier New" w:cs="Courier New" w:eastAsia="Courier New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00"/>
        </w:sectPr>
      </w:pPr>
      <w:rPr/>
    </w:p>
    <w:p>
      <w:pPr>
        <w:spacing w:before="69" w:after="0" w:line="214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3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position w:val="-1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  <w:position w:val="-1"/>
        </w:rPr>
        <w:t>(2007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05"/>
          <w:position w:val="-1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  <w:position w:val="-1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rit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11"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4"/>
          <w:position w:val="-1"/>
        </w:rPr>
        <w:t>ini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93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16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  <w:position w:val="-1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2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82"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position w:val="-1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0"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position w:val="-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position w:val="-1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20"/>
          <w:position w:val="-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3"/>
          <w:position w:val="-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  <w:position w:val="-1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7"/>
          <w:position w:val="-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96"/>
          <w:position w:val="-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7"/>
          <w:w w:val="121"/>
          <w:position w:val="-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4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35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4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DDB"/>
          <w:w w:val="103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w w:val="103"/>
          <w:u w:val="single" w:color="000000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11"/>
          <w:w w:val="104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-27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-27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-2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6"/>
          <w:u w:val="single" w:color="000000"/>
        </w:rPr>
        <w:t>ww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5"/>
          <w:w w:val="106"/>
          <w:u w:val="single" w:color="0000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5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5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90"/>
          <w:spacing w:val="7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90"/>
          <w:spacing w:val="7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90"/>
          <w:spacing w:val="7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3"/>
          <w:u w:val="single" w:color="000000"/>
        </w:rPr>
        <w:t>pu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58"/>
          <w:w w:val="103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58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58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55"/>
          <w:w w:val="230"/>
          <w:u w:val="single" w:color="000000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55"/>
          <w:w w:val="23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19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1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1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1"/>
          <w:u w:val="single" w:color="000000"/>
        </w:rPr>
        <w:t>ication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12"/>
          <w:w w:val="102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12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12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4759A"/>
          <w:spacing w:val="-21"/>
          <w:w w:val="175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4759A"/>
          <w:spacing w:val="-21"/>
          <w:w w:val="17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4759A"/>
          <w:spacing w:val="-32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4759A"/>
          <w:spacing w:val="-3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4759A"/>
          <w:spacing w:val="-3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2"/>
          <w:w w:val="99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2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2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98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2"/>
          <w:w w:val="97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2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2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12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92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9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3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99"/>
          <w:u w:val="single" w:color="000000"/>
        </w:rPr>
        <w:t>mc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8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"/>
          <w:w w:val="99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89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-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9"/>
          <w:u w:val="single" w:color="000000"/>
        </w:rPr>
        <w:t>klp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9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8"/>
          <w:w w:val="13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1"/>
          <w:u w:val="single" w:color="000000"/>
        </w:rPr>
        <w:t>cm20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9"/>
          <w:w w:val="102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9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3"/>
          <w:u w:val="single" w:color="0000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2"/>
          <w:w w:val="103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2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0"/>
          <w:w w:val="106"/>
          <w:u w:val="single" w:color="0000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0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6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6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6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5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5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2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4"/>
          <w:w w:val="100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0"/>
          <w:u w:val="single" w:color="000000"/>
        </w:rPr>
        <w:t>ansrd/c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4"/>
          <w:w w:val="10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7"/>
          <w:w w:val="100"/>
          <w:u w:val="single" w:color="0000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0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5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  <w:t>03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7"/>
          <w:w w:val="100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  <w:t>wmste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7"/>
          <w:w w:val="100"/>
          <w:u w:val="single" w:color="0000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B79D3"/>
          <w:spacing w:val="0"/>
          <w:w w:val="100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B79D3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B79D3"/>
          <w:spacing w:val="-7"/>
          <w:w w:val="10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7B79D3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B79D3"/>
          <w:spacing w:val="-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5"/>
          <w:w w:val="100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  <w:t>030m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  <w:t>00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9"/>
          <w:w w:val="100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90"/>
          <w:spacing w:val="5"/>
          <w:w w:val="100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D5B90"/>
          <w:spacing w:val="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90"/>
          <w:spacing w:val="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0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1"/>
          <w:w w:val="100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1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0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247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15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7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6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2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1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nni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8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2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8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5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9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9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7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101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1"/>
          <w:w w:val="10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4"/>
        </w:rPr>
        <w:t>ps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26"/>
          <w:w w:val="10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</w:rPr>
        <w:t>//</w:t>
      </w:r>
      <w:hyperlink r:id="rId19"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5"/>
          </w:rPr>
          <w:t>www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7"/>
            <w:w w:val="105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-10"/>
            <w:w w:val="69"/>
          </w:rPr>
          <w:t>j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6"/>
          </w:rPr>
          <w:t>cwi.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10"/>
            <w:w w:val="107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3331E4"/>
            <w:spacing w:val="-5"/>
            <w:w w:val="114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5"/>
            <w:w w:val="98"/>
          </w:rPr>
          <w:t>g</w:t>
        </w:r>
        <w:r>
          <w:rPr>
            <w:rFonts w:ascii="Times New Roman" w:hAnsi="Times New Roman" w:cs="Times New Roman" w:eastAsia="Times New Roman"/>
            <w:sz w:val="19"/>
            <w:szCs w:val="19"/>
            <w:color w:val="1F1A82"/>
            <w:spacing w:val="6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99"/>
          </w:rPr>
          <w:t>uklsite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-11"/>
            <w:w w:val="100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A8A7DD"/>
            <w:spacing w:val="-18"/>
            <w:w w:val="135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3F3DDB"/>
            <w:spacing w:val="0"/>
            <w:w w:val="104"/>
          </w:rPr>
          <w:t>def</w:t>
        </w:r>
        <w:r>
          <w:rPr>
            <w:rFonts w:ascii="Times New Roman" w:hAnsi="Times New Roman" w:cs="Times New Roman" w:eastAsia="Times New Roman"/>
            <w:sz w:val="19"/>
            <w:szCs w:val="19"/>
            <w:color w:val="3F3DDB"/>
            <w:spacing w:val="-1"/>
            <w:w w:val="104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100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8"/>
            <w:w w:val="99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0"/>
            <w:w w:val="96"/>
          </w:rPr>
          <w:t>t/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1"/>
            <w:w w:val="97"/>
          </w:rPr>
          <w:t>f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104"/>
          </w:rPr>
          <w:t>ile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-11"/>
            <w:w w:val="105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0"/>
            <w:w w:val="103"/>
          </w:rPr>
          <w:t>/P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-3"/>
            <w:w w:val="103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99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4"/>
            <w:w w:val="100"/>
          </w:rPr>
          <w:t>h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0"/>
            <w:w w:val="104"/>
          </w:rPr>
          <w:t>%2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1"/>
            <w:w w:val="104"/>
          </w:rPr>
          <w:t>0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102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-15"/>
            <w:w w:val="103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0"/>
            <w:w w:val="104"/>
          </w:rPr>
          <w:t>%20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-1"/>
            <w:w w:val="103"/>
          </w:rPr>
          <w:t>C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95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7"/>
            <w:w w:val="95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3F3DDB"/>
            <w:spacing w:val="0"/>
            <w:w w:val="104"/>
          </w:rPr>
          <w:t>izen</w:t>
        </w:r>
        <w:r>
          <w:rPr>
            <w:rFonts w:ascii="Times New Roman" w:hAnsi="Times New Roman" w:cs="Times New Roman" w:eastAsia="Times New Roman"/>
            <w:sz w:val="19"/>
            <w:szCs w:val="19"/>
            <w:color w:val="3F3DDB"/>
            <w:spacing w:val="0"/>
            <w:w w:val="105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0"/>
            <w:w w:val="101"/>
          </w:rPr>
          <w:t>hi</w:t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-13"/>
            <w:w w:val="102"/>
          </w:rPr>
          <w:t>p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0"/>
            <w:w w:val="104"/>
          </w:rPr>
          <w:t>%2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9"/>
            <w:w w:val="104"/>
          </w:rPr>
          <w:t>0</w:t>
        </w:r>
        <w:r>
          <w:rPr>
            <w:rFonts w:ascii="Times New Roman" w:hAnsi="Times New Roman" w:cs="Times New Roman" w:eastAsia="Times New Roman"/>
            <w:sz w:val="19"/>
            <w:szCs w:val="19"/>
            <w:color w:val="3F3D91"/>
            <w:spacing w:val="-2"/>
            <w:w w:val="100"/>
          </w:rPr>
          <w:t>-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0"/>
            <w:w w:val="103"/>
          </w:rPr>
          <w:t>%20F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5"/>
            <w:w w:val="102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-14"/>
            <w:w w:val="108"/>
          </w:rPr>
          <w:t>b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0"/>
            <w:w w:val="103"/>
          </w:rPr>
          <w:t>%20200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-11"/>
            <w:w w:val="103"/>
          </w:rPr>
          <w:t>9</w:t>
        </w:r>
        <w:r>
          <w:rPr>
            <w:rFonts w:ascii="Times New Roman" w:hAnsi="Times New Roman" w:cs="Times New Roman" w:eastAsia="Times New Roman"/>
            <w:sz w:val="19"/>
            <w:szCs w:val="19"/>
            <w:color w:val="1F1A82"/>
            <w:spacing w:val="7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101"/>
          </w:rPr>
          <w:t>pdf</w:t>
        </w:r>
        <w:r>
          <w:rPr>
            <w:rFonts w:ascii="Times New Roman" w:hAnsi="Times New Roman" w:cs="Times New Roman" w:eastAsia="Times New Roman"/>
            <w:sz w:val="19"/>
            <w:szCs w:val="19"/>
            <w:color w:val="000000"/>
            <w:spacing w:val="0"/>
            <w:w w:val="100"/>
          </w:rPr>
        </w:r>
      </w:hyperlink>
    </w:p>
    <w:p>
      <w:pPr>
        <w:spacing w:before="20" w:after="0" w:line="507" w:lineRule="auto"/>
        <w:ind w:left="539" w:right="172" w:firstLine="648"/>
        <w:jc w:val="left"/>
        <w:rPr>
          <w:rFonts w:ascii="Arial" w:hAnsi="Arial" w:cs="Arial" w:eastAsia="Arial"/>
          <w:sz w:val="15"/>
          <w:szCs w:val="15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1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1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8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gari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Roma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2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1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69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3"/>
        </w:rPr>
        <w:t>kers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4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etriev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0"/>
        </w:rPr>
        <w:t>0,2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2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8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2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2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8"/>
          <w:w w:val="12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1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96"/>
        </w:rPr>
        <w:t>ps</w:t>
      </w:r>
      <w:r>
        <w:rPr>
          <w:rFonts w:ascii="Times New Roman" w:hAnsi="Times New Roman" w:cs="Times New Roman" w:eastAsia="Times New Roman"/>
          <w:sz w:val="19"/>
          <w:szCs w:val="19"/>
          <w:color w:val="5D5B90"/>
          <w:spacing w:val="-9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3"/>
          <w:w w:val="113"/>
        </w:rPr>
        <w:t>/</w:t>
      </w:r>
      <w:hyperlink r:id="rId20"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6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15"/>
            <w:w w:val="106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5D5B90"/>
            <w:spacing w:val="0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4"/>
          </w:rPr>
          <w:t>go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4"/>
            <w:w w:val="104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5654A8"/>
            <w:spacing w:val="-6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331E4"/>
            <w:spacing w:val="10"/>
            <w:w w:val="89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1"/>
          </w:rPr>
          <w:t>k/g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8"/>
            <w:w w:val="102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7B79D3"/>
            <w:spacing w:val="2"/>
            <w:w w:val="118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2"/>
          </w:rPr>
          <w:t>emment/speeche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8"/>
            <w:w w:val="103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A8A7DD"/>
            <w:spacing w:val="-13"/>
            <w:w w:val="135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3F3DDB"/>
            <w:spacing w:val="0"/>
            <w:w w:val="90"/>
          </w:rPr>
          <w:t>m</w:t>
        </w:r>
        <w:r>
          <w:rPr>
            <w:rFonts w:ascii="Times New Roman" w:hAnsi="Times New Roman" w:cs="Times New Roman" w:eastAsia="Times New Roman"/>
            <w:sz w:val="19"/>
            <w:szCs w:val="19"/>
            <w:color w:val="3F3DDB"/>
            <w:spacing w:val="-30"/>
            <w:w w:val="100"/>
          </w:rPr>
          <w:t> 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102"/>
          </w:rPr>
          <w:t>ieration-bulgaria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3"/>
            <w:w w:val="103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3F3DDB"/>
            <w:spacing w:val="0"/>
            <w:w w:val="125"/>
          </w:rPr>
          <w:t>-</w:t>
        </w:r>
        <w:r>
          <w:rPr>
            <w:rFonts w:ascii="Times New Roman" w:hAnsi="Times New Roman" w:cs="Times New Roman" w:eastAsia="Times New Roman"/>
            <w:sz w:val="19"/>
            <w:szCs w:val="19"/>
            <w:color w:val="3F3DDB"/>
            <w:spacing w:val="0"/>
            <w:w w:val="125"/>
          </w:rPr>
          <w:t> </w:t>
        </w:r>
      </w:hyperlink>
      <w:r>
        <w:rPr>
          <w:rFonts w:ascii="Arial" w:hAnsi="Arial" w:cs="Arial" w:eastAsia="Arial"/>
          <w:sz w:val="15"/>
          <w:szCs w:val="15"/>
          <w:color w:val="5250C8"/>
          <w:spacing w:val="0"/>
          <w:w w:val="109"/>
          <w:b/>
          <w:bCs/>
        </w:rPr>
        <w:t>an</w:t>
      </w:r>
      <w:r>
        <w:rPr>
          <w:rFonts w:ascii="Arial" w:hAnsi="Arial" w:cs="Arial" w:eastAsia="Arial"/>
          <w:sz w:val="15"/>
          <w:szCs w:val="15"/>
          <w:color w:val="5250C8"/>
          <w:spacing w:val="-10"/>
          <w:w w:val="109"/>
          <w:b/>
          <w:bCs/>
        </w:rPr>
        <w:t>d</w:t>
      </w:r>
      <w:r>
        <w:rPr>
          <w:rFonts w:ascii="Arial" w:hAnsi="Arial" w:cs="Arial" w:eastAsia="Arial"/>
          <w:sz w:val="15"/>
          <w:szCs w:val="15"/>
          <w:color w:val="3F3D91"/>
          <w:spacing w:val="0"/>
          <w:w w:val="118"/>
          <w:b/>
          <w:bCs/>
        </w:rPr>
        <w:t>-</w:t>
      </w:r>
      <w:r>
        <w:rPr>
          <w:rFonts w:ascii="Arial" w:hAnsi="Arial" w:cs="Arial" w:eastAsia="Arial"/>
          <w:sz w:val="15"/>
          <w:szCs w:val="15"/>
          <w:color w:val="3D3BB3"/>
          <w:spacing w:val="0"/>
          <w:w w:val="114"/>
          <w:b/>
          <w:bCs/>
        </w:rPr>
        <w:t>r</w:t>
      </w:r>
      <w:r>
        <w:rPr>
          <w:rFonts w:ascii="Arial" w:hAnsi="Arial" w:cs="Arial" w:eastAsia="Arial"/>
          <w:sz w:val="15"/>
          <w:szCs w:val="15"/>
          <w:color w:val="3D3BB3"/>
          <w:spacing w:val="0"/>
          <w:w w:val="113"/>
          <w:b/>
          <w:bCs/>
        </w:rPr>
      </w:r>
      <w:r>
        <w:rPr>
          <w:rFonts w:ascii="Arial" w:hAnsi="Arial" w:cs="Arial" w:eastAsia="Arial"/>
          <w:sz w:val="15"/>
          <w:szCs w:val="15"/>
          <w:color w:val="3D3BB3"/>
          <w:spacing w:val="0"/>
          <w:w w:val="113"/>
          <w:b/>
          <w:bCs/>
          <w:u w:val="single" w:color="000000"/>
        </w:rPr>
        <w:t>o</w:t>
      </w:r>
      <w:r>
        <w:rPr>
          <w:rFonts w:ascii="Arial" w:hAnsi="Arial" w:cs="Arial" w:eastAsia="Arial"/>
          <w:sz w:val="15"/>
          <w:szCs w:val="15"/>
          <w:color w:val="3D3BB3"/>
          <w:spacing w:val="0"/>
          <w:w w:val="113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3D3BB3"/>
          <w:spacing w:val="-19"/>
          <w:w w:val="113"/>
          <w:b/>
          <w:bCs/>
          <w:u w:val="single" w:color="000000"/>
        </w:rPr>
        <w:t>n</w:t>
      </w:r>
      <w:r>
        <w:rPr>
          <w:rFonts w:ascii="Arial" w:hAnsi="Arial" w:cs="Arial" w:eastAsia="Arial"/>
          <w:sz w:val="15"/>
          <w:szCs w:val="15"/>
          <w:color w:val="3D3BB3"/>
          <w:spacing w:val="-19"/>
          <w:w w:val="113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3D3BB3"/>
          <w:spacing w:val="-19"/>
          <w:w w:val="113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6B69C8"/>
          <w:spacing w:val="0"/>
          <w:w w:val="124"/>
          <w:b/>
          <w:bCs/>
          <w:u w:val="single" w:color="000000"/>
        </w:rPr>
        <w:t>t</w:t>
      </w:r>
      <w:r>
        <w:rPr>
          <w:rFonts w:ascii="Arial" w:hAnsi="Arial" w:cs="Arial" w:eastAsia="Arial"/>
          <w:sz w:val="15"/>
          <w:szCs w:val="15"/>
          <w:color w:val="6B69C8"/>
          <w:spacing w:val="0"/>
          <w:w w:val="124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6B69C8"/>
          <w:spacing w:val="-17"/>
          <w:w w:val="124"/>
          <w:b/>
          <w:bCs/>
          <w:u w:val="single" w:color="000000"/>
        </w:rPr>
        <w:t>a</w:t>
      </w:r>
      <w:r>
        <w:rPr>
          <w:rFonts w:ascii="Arial" w:hAnsi="Arial" w:cs="Arial" w:eastAsia="Arial"/>
          <w:sz w:val="15"/>
          <w:szCs w:val="15"/>
          <w:color w:val="6B69C8"/>
          <w:spacing w:val="-17"/>
          <w:w w:val="124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6B69C8"/>
          <w:spacing w:val="-17"/>
          <w:w w:val="124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3331E4"/>
          <w:spacing w:val="-17"/>
          <w:w w:val="117"/>
          <w:b/>
          <w:bCs/>
          <w:u w:val="single" w:color="000000"/>
        </w:rPr>
        <w:t>n</w:t>
      </w:r>
      <w:r>
        <w:rPr>
          <w:rFonts w:ascii="Arial" w:hAnsi="Arial" w:cs="Arial" w:eastAsia="Arial"/>
          <w:sz w:val="15"/>
          <w:szCs w:val="15"/>
          <w:color w:val="3331E4"/>
          <w:spacing w:val="-17"/>
          <w:w w:val="117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3331E4"/>
          <w:spacing w:val="-17"/>
          <w:w w:val="117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2826BA"/>
          <w:spacing w:val="-39"/>
          <w:w w:val="232"/>
          <w:b/>
          <w:bCs/>
          <w:u w:val="single" w:color="000000"/>
        </w:rPr>
        <w:t>i</w:t>
      </w:r>
      <w:r>
        <w:rPr>
          <w:rFonts w:ascii="Arial" w:hAnsi="Arial" w:cs="Arial" w:eastAsia="Arial"/>
          <w:sz w:val="15"/>
          <w:szCs w:val="15"/>
          <w:color w:val="2826BA"/>
          <w:spacing w:val="-39"/>
          <w:w w:val="232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2826BA"/>
          <w:spacing w:val="0"/>
          <w:w w:val="99"/>
          <w:b/>
          <w:bCs/>
          <w:u w:val="single" w:color="000000"/>
        </w:rPr>
        <w:t> </w:t>
      </w:r>
      <w:r>
        <w:rPr>
          <w:rFonts w:ascii="Arial" w:hAnsi="Arial" w:cs="Arial" w:eastAsia="Arial"/>
          <w:sz w:val="15"/>
          <w:szCs w:val="15"/>
          <w:color w:val="2826BA"/>
          <w:spacing w:val="-30"/>
          <w:w w:val="100"/>
          <w:b/>
          <w:bCs/>
          <w:u w:val="single" w:color="000000"/>
        </w:rPr>
        <w:t> </w:t>
      </w:r>
      <w:r>
        <w:rPr>
          <w:rFonts w:ascii="Arial" w:hAnsi="Arial" w:cs="Arial" w:eastAsia="Arial"/>
          <w:sz w:val="15"/>
          <w:szCs w:val="15"/>
          <w:color w:val="2826BA"/>
          <w:spacing w:val="-30"/>
          <w:w w:val="100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2826BA"/>
          <w:spacing w:val="-30"/>
          <w:w w:val="100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3F3DDB"/>
          <w:spacing w:val="-17"/>
          <w:w w:val="115"/>
          <w:b/>
          <w:bCs/>
          <w:u w:val="single" w:color="000000"/>
        </w:rPr>
        <w:t>a</w:t>
      </w:r>
      <w:r>
        <w:rPr>
          <w:rFonts w:ascii="Arial" w:hAnsi="Arial" w:cs="Arial" w:eastAsia="Arial"/>
          <w:sz w:val="15"/>
          <w:szCs w:val="15"/>
          <w:color w:val="3F3DDB"/>
          <w:spacing w:val="-17"/>
          <w:w w:val="115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3F3DDB"/>
          <w:spacing w:val="-17"/>
          <w:w w:val="115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3D3BB3"/>
          <w:spacing w:val="-10"/>
          <w:w w:val="134"/>
          <w:b/>
          <w:bCs/>
          <w:u w:val="single" w:color="000000"/>
        </w:rPr>
        <w:t>n</w:t>
      </w:r>
      <w:r>
        <w:rPr>
          <w:rFonts w:ascii="Arial" w:hAnsi="Arial" w:cs="Arial" w:eastAsia="Arial"/>
          <w:sz w:val="15"/>
          <w:szCs w:val="15"/>
          <w:color w:val="3D3BB3"/>
          <w:spacing w:val="-10"/>
          <w:w w:val="134"/>
          <w:b/>
          <w:bCs/>
          <w:u w:val="single" w:color="000000"/>
        </w:rPr>
      </w:r>
      <w:r>
        <w:rPr>
          <w:rFonts w:ascii="Arial" w:hAnsi="Arial" w:cs="Arial" w:eastAsia="Arial"/>
          <w:sz w:val="15"/>
          <w:szCs w:val="15"/>
          <w:color w:val="3D3BB3"/>
          <w:spacing w:val="-10"/>
          <w:w w:val="134"/>
          <w:b/>
          <w:bCs/>
        </w:rPr>
      </w:r>
      <w:r>
        <w:rPr>
          <w:rFonts w:ascii="Arial" w:hAnsi="Arial" w:cs="Arial" w:eastAsia="Arial"/>
          <w:sz w:val="15"/>
          <w:szCs w:val="15"/>
          <w:color w:val="3D3BB3"/>
          <w:spacing w:val="-7"/>
          <w:w w:val="138"/>
          <w:b/>
          <w:bCs/>
        </w:rPr>
        <w:t>•</w:t>
      </w:r>
      <w:r>
        <w:rPr>
          <w:rFonts w:ascii="Arial" w:hAnsi="Arial" w:cs="Arial" w:eastAsia="Arial"/>
          <w:sz w:val="15"/>
          <w:szCs w:val="15"/>
          <w:color w:val="3D3BB3"/>
          <w:spacing w:val="0"/>
          <w:w w:val="105"/>
          <w:b/>
          <w:bCs/>
        </w:rPr>
        <w:t>\Vork</w:t>
      </w:r>
      <w:r>
        <w:rPr>
          <w:rFonts w:ascii="Arial" w:hAnsi="Arial" w:cs="Arial" w:eastAsia="Arial"/>
          <w:sz w:val="15"/>
          <w:szCs w:val="15"/>
          <w:color w:val="3D3BB3"/>
          <w:spacing w:val="-5"/>
          <w:w w:val="106"/>
          <w:b/>
          <w:bCs/>
        </w:rPr>
        <w:t>e</w:t>
      </w:r>
      <w:r>
        <w:rPr>
          <w:rFonts w:ascii="Arial" w:hAnsi="Arial" w:cs="Arial" w:eastAsia="Arial"/>
          <w:sz w:val="15"/>
          <w:szCs w:val="15"/>
          <w:color w:val="3331E4"/>
          <w:spacing w:val="-15"/>
          <w:w w:val="119"/>
          <w:b/>
          <w:bCs/>
        </w:rPr>
        <w:t>r</w:t>
      </w:r>
      <w:r>
        <w:rPr>
          <w:rFonts w:ascii="Arial" w:hAnsi="Arial" w:cs="Arial" w:eastAsia="Arial"/>
          <w:sz w:val="15"/>
          <w:szCs w:val="15"/>
          <w:color w:val="5250C8"/>
          <w:spacing w:val="0"/>
          <w:w w:val="99"/>
          <w:b/>
          <w:bCs/>
        </w:rPr>
        <w:t>s</w:t>
      </w:r>
      <w:r>
        <w:rPr>
          <w:rFonts w:ascii="Arial" w:hAnsi="Arial" w:cs="Arial" w:eastAsia="Arial"/>
          <w:sz w:val="15"/>
          <w:szCs w:val="15"/>
          <w:color w:val="000000"/>
          <w:spacing w:val="0"/>
          <w:w w:val="100"/>
        </w:rPr>
      </w:r>
    </w:p>
    <w:p>
      <w:pPr>
        <w:spacing w:before="59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6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6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7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arl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nt: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7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3"/>
          <w:w w:val="7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les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ieved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rom: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0"/>
          <w:w w:val="103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16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3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654A8"/>
          <w:spacing w:val="-9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3"/>
          <w:w w:val="113"/>
        </w:rPr>
        <w:t>/</w:t>
      </w:r>
      <w:hyperlink r:id="rId21"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3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3"/>
            <w:w w:val="103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1F1A82"/>
            <w:spacing w:val="0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99"/>
          </w:rPr>
          <w:t>go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4"/>
            <w:w w:val="99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1F1A82"/>
            <w:spacing w:val="6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10"/>
            <w:w w:val="89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0"/>
            <w:w w:val="110"/>
          </w:rPr>
          <w:t>k</w:t>
        </w:r>
        <w:r>
          <w:rPr>
            <w:rFonts w:ascii="Times New Roman" w:hAnsi="Times New Roman" w:cs="Times New Roman" w:eastAsia="Times New Roman"/>
            <w:sz w:val="19"/>
            <w:szCs w:val="19"/>
            <w:color w:val="6B69C8"/>
            <w:spacing w:val="-10"/>
            <w:w w:val="109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103"/>
          </w:rPr>
          <w:t>govemm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-9"/>
            <w:w w:val="103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3331E4"/>
            <w:spacing w:val="10"/>
            <w:w w:val="9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2"/>
          </w:rPr>
          <w:t>t/speeche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11"/>
            <w:w w:val="103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A8A7DD"/>
            <w:spacing w:val="-18"/>
            <w:w w:val="135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12"/>
            <w:w w:val="133"/>
          </w:rPr>
          <w:t>c</w:t>
        </w:r>
        <w:r>
          <w:rPr>
            <w:rFonts w:ascii="Times New Roman" w:hAnsi="Times New Roman" w:cs="Times New Roman" w:eastAsia="Times New Roman"/>
            <w:sz w:val="19"/>
            <w:szCs w:val="19"/>
            <w:color w:val="3331E4"/>
            <w:spacing w:val="4"/>
            <w:w w:val="91"/>
          </w:rPr>
          <w:t>h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10"/>
            <w:w w:val="108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6"/>
            <w:w w:val="9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99"/>
          </w:rPr>
          <w:t>ges-i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32"/>
            <w:w w:val="100"/>
          </w:rPr>
          <w:t> </w:t>
        </w:r>
        <w:r>
          <w:rPr>
            <w:rFonts w:ascii="Times New Roman" w:hAnsi="Times New Roman" w:cs="Times New Roman" w:eastAsia="Times New Roman"/>
            <w:sz w:val="19"/>
            <w:szCs w:val="19"/>
            <w:color w:val="3F3D91"/>
            <w:spacing w:val="-1"/>
            <w:w w:val="100"/>
          </w:rPr>
          <w:t>-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0"/>
            <w:w w:val="92"/>
          </w:rPr>
          <w:t>im</w:t>
        </w:r>
        <w:r>
          <w:rPr>
            <w:rFonts w:ascii="Times New Roman" w:hAnsi="Times New Roman" w:cs="Times New Roman" w:eastAsia="Times New Roman"/>
            <w:sz w:val="19"/>
            <w:szCs w:val="19"/>
            <w:color w:val="3D3BB3"/>
            <w:spacing w:val="-26"/>
            <w:w w:val="100"/>
          </w:rPr>
          <w:t> 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4"/>
        </w:rPr>
        <w:t>ig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5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98"/>
        </w:rPr>
        <w:t>ion-r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7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6"/>
          <w:w w:val="10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D91"/>
          <w:spacing w:val="-2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3"/>
        </w:rPr>
        <w:t>octobe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7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654A8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Home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Office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1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1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1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1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11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0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atem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oints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system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June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63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1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1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1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5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DDB"/>
          <w:w w:val="9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1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6"/>
        </w:rPr>
        <w:t>tp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15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01"/>
        </w:rPr>
        <w:t>/</w:t>
      </w:r>
      <w:hyperlink r:id="rId22"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0"/>
            <w:w w:val="106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5250C8"/>
            <w:spacing w:val="-15"/>
            <w:w w:val="106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5654A8"/>
            <w:spacing w:val="-7"/>
            <w:w w:val="175"/>
          </w:rPr>
          <w:t>.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4"/>
        </w:rPr>
        <w:t>go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4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1F1A82"/>
          <w:spacing w:val="-6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2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1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0"/>
          <w:w w:val="10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2"/>
        </w:rPr>
        <w:t>gove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9"/>
          <w:w w:val="102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10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0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-12"/>
          <w:w w:val="10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9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9"/>
        </w:rPr>
        <w:t>oad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3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6"/>
        </w:rPr>
        <w:t>sy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3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-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-1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2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0"/>
          <w:w w:val="105"/>
        </w:rPr>
        <w:t>up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4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99"/>
        </w:rPr>
        <w:t>oad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8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3"/>
        </w:rPr>
        <w:t>atta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1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101"/>
        </w:rPr>
        <w:t>lu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4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10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331E4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4"/>
        </w:rPr>
        <w:t>ata/fi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5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9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9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4"/>
          <w:w w:val="9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1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9"/>
          <w:w w:val="11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6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-19"/>
          <w:w w:val="10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3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4"/>
        </w:rPr>
        <w:t>stat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5"/>
        </w:rPr>
        <w:t>en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5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250C8"/>
          <w:spacing w:val="0"/>
          <w:w w:val="101"/>
        </w:rPr>
        <w:t>-policy­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2826BA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-1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0"/>
          <w:w w:val="107"/>
        </w:rPr>
        <w:t>-ntle</w:t>
      </w:r>
      <w:r>
        <w:rPr>
          <w:rFonts w:ascii="Times New Roman" w:hAnsi="Times New Roman" w:cs="Times New Roman" w:eastAsia="Times New Roman"/>
          <w:sz w:val="19"/>
          <w:szCs w:val="19"/>
          <w:color w:val="3D3BB3"/>
          <w:spacing w:val="-10"/>
          <w:w w:val="10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0"/>
          <w:w w:val="10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B69C8"/>
          <w:spacing w:val="-14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DDB"/>
          <w:spacing w:val="0"/>
          <w:w w:val="107"/>
        </w:rPr>
        <w:t>df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307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w w:val="101"/>
        </w:rPr>
        <w:t>Hoo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kla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okaa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8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agm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ele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argumente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et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13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1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11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1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3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Ethnishe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Perspectieven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12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62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61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38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7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7"/>
        </w:rPr>
        <w:t>392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0" w:after="0" w:line="474" w:lineRule="auto"/>
        <w:ind w:left="551" w:right="289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pki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7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6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1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1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23"/>
          <w:w w:val="11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11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npa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6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1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3"/>
        </w:rPr>
        <w:t>soci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sci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America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  <w:i/>
        </w:rPr>
        <w:t>Scienc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1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54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1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4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22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9"/>
          <w:w w:val="106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BFBFBF"/>
          <w:spacing w:val="-31"/>
          <w:w w:val="123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247.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2" w:after="0" w:line="487" w:lineRule="auto"/>
        <w:ind w:left="551" w:right="315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w w:val="108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(2013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Reclaimin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Powe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fo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4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People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Populis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democracy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1"/>
        </w:rPr>
        <w:t>Nijmegen,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4"/>
        </w:rPr>
        <w:t>Enschede.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w w:val="101"/>
        </w:rPr>
        <w:t>How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(2010),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tiz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9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9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1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aining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551" w:right="-20"/>
        <w:jc w:val="left"/>
        <w:rPr>
          <w:rFonts w:ascii="Arial" w:hAnsi="Arial" w:cs="Arial" w:eastAsia="Arial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w w:val="10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0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1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1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7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77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4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Ethnic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2"/>
        </w:rPr>
        <w:t>Vo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65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1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7"/>
          <w:w w:val="11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86"/>
          <w:i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7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2010,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735-7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0"/>
          <w:w w:val="104"/>
        </w:rPr>
        <w:t>5</w:t>
      </w:r>
      <w:r>
        <w:rPr>
          <w:rFonts w:ascii="Arial" w:hAnsi="Arial" w:cs="Arial" w:eastAsia="Arial"/>
          <w:sz w:val="19"/>
          <w:szCs w:val="19"/>
          <w:color w:val="363636"/>
          <w:spacing w:val="0"/>
          <w:w w:val="127"/>
        </w:rPr>
        <w:t>L</w:t>
      </w:r>
      <w:r>
        <w:rPr>
          <w:rFonts w:ascii="Arial" w:hAnsi="Arial" w:cs="Arial" w:eastAsia="Arial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Hs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5"/>
          <w:w w:val="11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(2005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ppro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7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itat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5"/>
          <w:w w:val="9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alysis.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Qualitative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Healt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15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1"/>
          <w:i/>
        </w:rPr>
        <w:t>ese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7"/>
          <w:w w:val="102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  <w:i/>
        </w:rPr>
        <w:t>rc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4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5(9)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27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6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1288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lntemational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Organizatio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Migratio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15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1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0"/>
          <w:i/>
        </w:rPr>
        <w:t>01ganiz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1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2"/>
          <w:w w:val="11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0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5"/>
          <w:w w:val="11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Asylw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3"/>
          <w:i/>
        </w:rPr>
        <w:t>Migr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3"/>
          <w:w w:val="104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1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11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8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Policie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2"/>
          <w:i/>
        </w:rPr>
        <w:t>Austria.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60" w:right="4037"/>
        <w:jc w:val="center"/>
        <w:rPr>
          <w:rFonts w:ascii="Courier New" w:hAnsi="Courier New" w:cs="Courier New" w:eastAsia="Courier New"/>
          <w:sz w:val="19"/>
          <w:szCs w:val="19"/>
        </w:rPr>
      </w:pPr>
      <w:rPr/>
      <w:r>
        <w:rPr>
          <w:rFonts w:ascii="Courier New" w:hAnsi="Courier New" w:cs="Courier New" w:eastAsia="Courier New"/>
          <w:sz w:val="19"/>
          <w:szCs w:val="19"/>
          <w:color w:val="363636"/>
          <w:spacing w:val="0"/>
          <w:w w:val="103"/>
        </w:rPr>
        <w:t>99</w:t>
      </w:r>
      <w:r>
        <w:rPr>
          <w:rFonts w:ascii="Courier New" w:hAnsi="Courier New" w:cs="Courier New" w:eastAsia="Courier New"/>
          <w:sz w:val="19"/>
          <w:szCs w:val="19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00"/>
        </w:sectPr>
      </w:pPr>
      <w:rPr/>
    </w:p>
    <w:p>
      <w:pPr>
        <w:spacing w:before="69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w w:val="91"/>
        </w:rPr>
        <w:t>lvr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4"/>
          <w:w w:val="92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32"/>
          <w:w w:val="123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sfl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1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(2008),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hat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4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e?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-Examining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Grievance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bil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  <w:i/>
        </w:rPr>
        <w:t>Comp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7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07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  <w:i/>
        </w:rPr>
        <w:t>ative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07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9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cal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udies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41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9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606060"/>
          <w:spacing w:val="-13"/>
          <w:w w:val="142"/>
          <w:b/>
          <w:bCs/>
        </w:rPr>
        <w:t>(</w:t>
      </w:r>
      <w:r>
        <w:rPr>
          <w:rFonts w:ascii="Arial" w:hAnsi="Arial" w:cs="Arial" w:eastAsia="Arial"/>
          <w:sz w:val="17"/>
          <w:szCs w:val="17"/>
          <w:color w:val="3F3F3F"/>
          <w:spacing w:val="0"/>
          <w:w w:val="121"/>
          <w:b/>
          <w:bCs/>
        </w:rPr>
        <w:t>1</w:t>
      </w:r>
      <w:r>
        <w:rPr>
          <w:rFonts w:ascii="Arial" w:hAnsi="Arial" w:cs="Arial" w:eastAsia="Arial"/>
          <w:sz w:val="17"/>
          <w:szCs w:val="17"/>
          <w:color w:val="3F3F3F"/>
          <w:spacing w:val="-19"/>
          <w:w w:val="121"/>
          <w:b/>
          <w:bCs/>
        </w:rPr>
        <w:t>)</w:t>
      </w:r>
      <w:r>
        <w:rPr>
          <w:rFonts w:ascii="Arial" w:hAnsi="Arial" w:cs="Arial" w:eastAsia="Arial"/>
          <w:sz w:val="17"/>
          <w:szCs w:val="17"/>
          <w:color w:val="606060"/>
          <w:spacing w:val="0"/>
          <w:w w:val="103"/>
          <w:b/>
          <w:bCs/>
        </w:rPr>
        <w:t>:</w:t>
      </w:r>
      <w:r>
        <w:rPr>
          <w:rFonts w:ascii="Arial" w:hAnsi="Arial" w:cs="Arial" w:eastAsia="Arial"/>
          <w:sz w:val="17"/>
          <w:szCs w:val="17"/>
          <w:color w:val="606060"/>
          <w:spacing w:val="-13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1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23.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Kriesi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H.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(2012)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58"/>
        </w:rPr>
        <w:t>"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tntcturin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7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9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Polit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6"/>
        </w:rPr>
        <w:t>Supp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Side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ional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toml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29"/>
        </w:rPr>
        <w:t>,"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8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itical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onflict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ruubrid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9"/>
        </w:rPr>
        <w:t>ni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Pres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500" w:lineRule="auto"/>
        <w:ind w:left="551" w:right="777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w w:val="96"/>
        </w:rPr>
        <w:t>Krzyzr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"/>
          <w:w w:val="9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0"/>
          <w:w w:val="11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ws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5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6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3F3F3F"/>
          <w:spacing w:val="0"/>
          <w:w w:val="132"/>
        </w:rPr>
        <w:t>&amp;</w:t>
      </w:r>
      <w:r>
        <w:rPr>
          <w:rFonts w:ascii="Arial" w:hAnsi="Arial" w:cs="Arial" w:eastAsia="Arial"/>
          <w:sz w:val="18"/>
          <w:szCs w:val="18"/>
          <w:color w:val="3F3F3F"/>
          <w:spacing w:val="-16"/>
          <w:w w:val="13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2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1"/>
        </w:rPr>
        <w:t>oda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(2009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exclusion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swic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9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N.J.: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Transactio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Publisher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2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5" w:lineRule="exact"/>
        <w:ind w:left="1187" w:right="-20"/>
        <w:jc w:val="left"/>
        <w:rPr>
          <w:rFonts w:ascii="Arial" w:hAnsi="Arial" w:cs="Arial" w:eastAsia="Arial"/>
          <w:sz w:val="17"/>
          <w:szCs w:val="17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tte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Parliament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7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011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mationa1m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igratio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9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</w:rPr>
        <w:t>opment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6"/>
        </w:rPr>
        <w:t>0</w:t>
      </w:r>
      <w:r>
        <w:rPr>
          <w:rFonts w:ascii="Arial" w:hAnsi="Arial" w:cs="Arial" w:eastAsia="Arial"/>
          <w:sz w:val="17"/>
          <w:szCs w:val="17"/>
          <w:color w:val="606060"/>
          <w:spacing w:val="0"/>
          <w:w w:val="105"/>
          <w:b/>
          <w:bCs/>
        </w:rPr>
        <w:t>1</w:t>
      </w:r>
      <w:r>
        <w:rPr>
          <w:rFonts w:ascii="Arial" w:hAnsi="Arial" w:cs="Arial" w:eastAsia="Arial"/>
          <w:sz w:val="17"/>
          <w:szCs w:val="17"/>
          <w:color w:val="606060"/>
          <w:spacing w:val="-19"/>
          <w:w w:val="105"/>
          <w:b/>
          <w:bCs/>
        </w:rPr>
        <w:t>1</w:t>
      </w:r>
      <w:r>
        <w:rPr>
          <w:rFonts w:ascii="Arial" w:hAnsi="Arial" w:cs="Arial" w:eastAsia="Arial"/>
          <w:sz w:val="17"/>
          <w:szCs w:val="17"/>
          <w:color w:val="4F4F4F"/>
          <w:spacing w:val="0"/>
          <w:w w:val="122"/>
        </w:rPr>
        <w:t>)</w:t>
      </w:r>
      <w:r>
        <w:rPr>
          <w:rFonts w:ascii="Arial" w:hAnsi="Arial" w:cs="Arial" w:eastAsia="Arial"/>
          <w:sz w:val="17"/>
          <w:szCs w:val="17"/>
          <w:color w:val="4F4F4F"/>
          <w:spacing w:val="0"/>
          <w:w w:val="121"/>
        </w:rPr>
        <w:t>.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tri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3,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5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5"/>
        </w:rPr>
        <w:t>01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105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2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3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3"/>
        </w:rPr>
        <w:t>ttp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3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991"/>
          <w:spacing w:val="-9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3"/>
          <w:w w:val="113"/>
        </w:rPr>
        <w:t>/</w:t>
      </w:r>
      <w:hyperlink r:id="rId23">
        <w:r>
          <w:rPr>
            <w:rFonts w:ascii="Times New Roman" w:hAnsi="Times New Roman" w:cs="Times New Roman" w:eastAsia="Times New Roman"/>
            <w:sz w:val="19"/>
            <w:szCs w:val="19"/>
            <w:color w:val="5756C8"/>
            <w:spacing w:val="0"/>
            <w:w w:val="103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5756C8"/>
            <w:spacing w:val="-3"/>
            <w:w w:val="103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5D5991"/>
            <w:spacing w:val="0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413FDB"/>
            <w:spacing w:val="0"/>
            <w:w w:val="102"/>
          </w:rPr>
          <w:t>govemment</w:t>
        </w:r>
        <w:r>
          <w:rPr>
            <w:rFonts w:ascii="Times New Roman" w:hAnsi="Times New Roman" w:cs="Times New Roman" w:eastAsia="Times New Roman"/>
            <w:sz w:val="19"/>
            <w:szCs w:val="19"/>
            <w:color w:val="413FDB"/>
            <w:spacing w:val="-2"/>
            <w:w w:val="103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4442B3"/>
            <w:spacing w:val="0"/>
            <w:w w:val="101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4442B3"/>
            <w:spacing w:val="-2"/>
            <w:w w:val="10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-18"/>
            <w:w w:val="135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413FDB"/>
            <w:spacing w:val="0"/>
            <w:w w:val="110"/>
          </w:rPr>
          <w:t>do</w:t>
        </w:r>
        <w:r>
          <w:rPr>
            <w:rFonts w:ascii="Times New Roman" w:hAnsi="Times New Roman" w:cs="Times New Roman" w:eastAsia="Times New Roman"/>
            <w:sz w:val="19"/>
            <w:szCs w:val="19"/>
            <w:color w:val="413FDB"/>
            <w:spacing w:val="-8"/>
            <w:w w:val="109"/>
          </w:rPr>
          <w:t>c</w:t>
        </w:r>
        <w:r>
          <w:rPr>
            <w:rFonts w:ascii="Times New Roman" w:hAnsi="Times New Roman" w:cs="Times New Roman" w:eastAsia="Times New Roman"/>
            <w:sz w:val="19"/>
            <w:szCs w:val="19"/>
            <w:color w:val="4442B3"/>
            <w:spacing w:val="0"/>
            <w:w w:val="105"/>
          </w:rPr>
          <w:t>umen</w:t>
        </w:r>
        <w:r>
          <w:rPr>
            <w:rFonts w:ascii="Times New Roman" w:hAnsi="Times New Roman" w:cs="Times New Roman" w:eastAsia="Times New Roman"/>
            <w:sz w:val="19"/>
            <w:szCs w:val="19"/>
            <w:color w:val="4442B3"/>
            <w:spacing w:val="-20"/>
            <w:w w:val="105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726EC6"/>
            <w:spacing w:val="-11"/>
            <w:w w:val="124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A8A7DB"/>
            <w:spacing w:val="1"/>
            <w:w w:val="112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413FDB"/>
            <w:spacing w:val="0"/>
            <w:w w:val="100"/>
          </w:rPr>
          <w:t>p</w:t>
        </w:r>
        <w:r>
          <w:rPr>
            <w:rFonts w:ascii="Times New Roman" w:hAnsi="Times New Roman" w:cs="Times New Roman" w:eastAsia="Times New Roman"/>
            <w:sz w:val="19"/>
            <w:szCs w:val="19"/>
            <w:color w:val="413FDB"/>
            <w:spacing w:val="10"/>
            <w:w w:val="99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4442B3"/>
            <w:spacing w:val="0"/>
            <w:w w:val="101"/>
          </w:rPr>
          <w:t>rliamentar</w:t>
        </w:r>
        <w:r>
          <w:rPr>
            <w:rFonts w:ascii="Times New Roman" w:hAnsi="Times New Roman" w:cs="Times New Roman" w:eastAsia="Times New Roman"/>
            <w:sz w:val="19"/>
            <w:szCs w:val="19"/>
            <w:color w:val="4442B3"/>
            <w:spacing w:val="2"/>
            <w:w w:val="102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413FDB"/>
            <w:spacing w:val="0"/>
            <w:w w:val="100"/>
          </w:rPr>
          <w:t>-</w:t>
        </w:r>
        <w:r>
          <w:rPr>
            <w:rFonts w:ascii="Times New Roman" w:hAnsi="Times New Roman" w:cs="Times New Roman" w:eastAsia="Times New Roman"/>
            <w:sz w:val="19"/>
            <w:szCs w:val="19"/>
            <w:color w:val="000000"/>
            <w:spacing w:val="0"/>
            <w:w w:val="100"/>
          </w:rPr>
        </w:r>
      </w:hyperlink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0"/>
          <w:w w:val="96"/>
        </w:rPr>
        <w:t>ocume:nt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11"/>
          <w:w w:val="97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5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7"/>
        </w:rPr>
        <w:t>20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34"/>
          <w:w w:val="100"/>
        </w:rPr>
        <w:t> </w:t>
      </w:r>
      <w:r>
        <w:rPr>
          <w:rFonts w:ascii="Arial" w:hAnsi="Arial" w:cs="Arial" w:eastAsia="Arial"/>
          <w:sz w:val="17"/>
          <w:szCs w:val="17"/>
          <w:color w:val="4442B3"/>
          <w:spacing w:val="0"/>
          <w:w w:val="97"/>
          <w:b/>
          <w:bCs/>
        </w:rPr>
        <w:t>1</w:t>
      </w:r>
      <w:r>
        <w:rPr>
          <w:rFonts w:ascii="Arial" w:hAnsi="Arial" w:cs="Arial" w:eastAsia="Arial"/>
          <w:sz w:val="17"/>
          <w:szCs w:val="17"/>
          <w:color w:val="4442B3"/>
          <w:spacing w:val="-11"/>
          <w:w w:val="97"/>
          <w:b/>
          <w:bCs/>
        </w:rPr>
        <w:t>1</w:t>
      </w:r>
      <w:r>
        <w:rPr>
          <w:rFonts w:ascii="Arial" w:hAnsi="Arial" w:cs="Arial" w:eastAsia="Arial"/>
          <w:sz w:val="17"/>
          <w:szCs w:val="17"/>
          <w:color w:val="A8A7DB"/>
          <w:spacing w:val="-19"/>
          <w:w w:val="150"/>
          <w:b/>
          <w:bCs/>
        </w:rPr>
        <w:t>/</w:t>
      </w:r>
      <w:r>
        <w:rPr>
          <w:rFonts w:ascii="Arial" w:hAnsi="Arial" w:cs="Arial" w:eastAsia="Arial"/>
          <w:sz w:val="17"/>
          <w:szCs w:val="17"/>
          <w:color w:val="5756C8"/>
          <w:spacing w:val="0"/>
          <w:w w:val="109"/>
          <w:b/>
          <w:bCs/>
        </w:rPr>
        <w:t>0</w:t>
      </w:r>
      <w:r>
        <w:rPr>
          <w:rFonts w:ascii="Arial" w:hAnsi="Arial" w:cs="Arial" w:eastAsia="Arial"/>
          <w:sz w:val="17"/>
          <w:szCs w:val="17"/>
          <w:color w:val="5756C8"/>
          <w:spacing w:val="-7"/>
          <w:w w:val="109"/>
          <w:b/>
          <w:bCs/>
        </w:rPr>
        <w:t>6</w:t>
      </w:r>
      <w:r>
        <w:rPr>
          <w:rFonts w:ascii="Arial" w:hAnsi="Arial" w:cs="Arial" w:eastAsia="Arial"/>
          <w:sz w:val="17"/>
          <w:szCs w:val="17"/>
          <w:color w:val="A8A7DB"/>
          <w:spacing w:val="11"/>
          <w:w w:val="125"/>
          <w:b/>
          <w:bCs/>
        </w:rPr>
        <w:t>/</w:t>
      </w:r>
      <w:r>
        <w:rPr>
          <w:rFonts w:ascii="Arial" w:hAnsi="Arial" w:cs="Arial" w:eastAsia="Arial"/>
          <w:sz w:val="17"/>
          <w:szCs w:val="17"/>
          <w:color w:val="413FDB"/>
          <w:spacing w:val="-7"/>
          <w:w w:val="90"/>
          <w:b/>
          <w:bCs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9"/>
          <w:w w:val="11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1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8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7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30"/>
          <w:w w:val="77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D5991"/>
          <w:spacing w:val="-13"/>
          <w:w w:val="184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-12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3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9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0"/>
          <w:w w:val="103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0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3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1"/>
          <w:w w:val="103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211FB8"/>
          <w:spacing w:val="-12"/>
          <w:w w:val="103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-1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3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7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0"/>
          <w:w w:val="103"/>
        </w:rPr>
        <w:t>-of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9"/>
          <w:w w:val="103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211FB8"/>
          <w:spacing w:val="-4"/>
          <w:w w:val="10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5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0"/>
          <w:w w:val="103"/>
        </w:rPr>
        <w:t>-ju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5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15"/>
          <w:w w:val="103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3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7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11FB8"/>
          <w:spacing w:val="0"/>
          <w:w w:val="10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211FB8"/>
          <w:spacing w:val="-16"/>
          <w:w w:val="10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11"/>
          <w:w w:val="103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3"/>
        </w:rPr>
        <w:t>pr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5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5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0"/>
          <w:w w:val="103"/>
        </w:rPr>
        <w:t>ing-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1"/>
          <w:w w:val="10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11FB8"/>
          <w:spacing w:val="3"/>
          <w:w w:val="103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3"/>
        </w:rPr>
        <w:t>e-new-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5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0"/>
          <w:w w:val="103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-14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1"/>
        </w:rPr>
        <w:t>phasis-of-migrati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5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0"/>
          <w:w w:val="96"/>
        </w:rPr>
        <w:t>n­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442B3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7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5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0"/>
          <w:w w:val="105"/>
        </w:rPr>
        <w:t>-d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9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26EC6"/>
          <w:spacing w:val="-10"/>
          <w:w w:val="118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2"/>
        </w:rPr>
        <w:t>elopm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9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9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4"/>
        </w:rPr>
        <w:t>t-p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14"/>
          <w:w w:val="105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11FB8"/>
          <w:spacing w:val="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0"/>
          <w:w w:val="101"/>
        </w:rPr>
        <w:t>icv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w w:val="105"/>
        </w:rPr>
        <w:t>Lij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A.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9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999)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Pattern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Democracy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8"/>
          <w:w w:val="100"/>
          <w:i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ernment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Form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Pe1jormance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3"/>
          <w:i/>
        </w:rPr>
        <w:t>Thirt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3"/>
          <w:i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93"/>
          <w:i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  <w:i/>
        </w:rPr>
        <w:t>Six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Countries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3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4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ver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Press.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132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Liu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W.Y.J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3),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Reguli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Mi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atiet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end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2008-2011: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reguliere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migratie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  <w:i/>
        </w:rPr>
        <w:t>ond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5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15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  <w:i/>
        </w:rPr>
        <w:t>danen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5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derde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7"/>
          <w:i/>
        </w:rPr>
        <w:t>l.ande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8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naar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96"/>
          <w:i/>
        </w:rPr>
        <w:t>Ned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96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6"/>
          <w:i/>
        </w:rPr>
        <w:t>rl.an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6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96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  <w:i/>
        </w:rPr>
        <w:t>beel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4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4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9"/>
          <w:w w:val="104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99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3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1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8"/>
          <w:w w:val="113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13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1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6"/>
          <w:w w:val="11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11FB8"/>
          <w:spacing w:val="9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0"/>
          <w:w w:val="103"/>
        </w:rPr>
        <w:t>ttp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15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991"/>
          <w:spacing w:val="-9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5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7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1A1F77"/>
          <w:spacing w:val="5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0"/>
          <w:w w:val="100"/>
        </w:rPr>
        <w:t>nl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2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w w:val="103"/>
        </w:rPr>
        <w:t>Loxb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9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K.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0)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impact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8"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8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8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0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Less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A1A1A1"/>
          <w:spacing w:val="-2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fro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96"/>
        </w:rPr>
        <w:t>oc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6"/>
          <w:w w:val="9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8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Swede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5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9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1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7"/>
        </w:rPr>
        <w:t>00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8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Scandinavia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Studies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33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</w:rPr>
        <w:t>29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3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12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1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7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98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1187" w:right="137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w w:val="102"/>
        </w:rPr>
        <w:t>Lucardi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(2003),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95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5"/>
        </w:rPr>
        <w:t>tl1erlands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9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  <w:i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opea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9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cal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3"/>
          <w:i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5"/>
          <w:w w:val="104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8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8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9"/>
          <w:w w:val="121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1036.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2"/>
        </w:rPr>
        <w:t>Lucardi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P.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4"/>
        </w:rPr>
        <w:t>Voenna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(2011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therlan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1"/>
          <w:i/>
        </w:rPr>
        <w:t>Rese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2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15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26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7"/>
          <w:w w:val="114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563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50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</w:rPr>
        <w:t>107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2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107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2"/>
          <w:w w:val="103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w w:val="102"/>
        </w:rPr>
        <w:t>Mark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8"/>
          <w:w w:val="102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0"/>
          <w:w w:val="11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7"/>
        </w:rPr>
        <w:t>(2000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0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6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nt: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5"/>
        </w:rPr>
        <w:t>Patty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Response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ration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7"/>
          <w:w w:val="100"/>
          <w:i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itis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  <w:i/>
        </w:rPr>
        <w:t>Science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8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30,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3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98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8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5"/>
          <w:w w:val="108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-459.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McD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3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New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</w:rPr>
        <w:t>(2011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21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Outs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pait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govemment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Westem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99"/>
        </w:rPr>
        <w:t>urope.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-17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Politics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17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7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6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6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-4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3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</w:rPr>
        <w:t>2.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4F4F4F"/>
          <w:w w:val="91"/>
        </w:rPr>
        <w:t>Megui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10"/>
          <w:w w:val="92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8A8A8A"/>
          <w:spacing w:val="0"/>
          <w:w w:val="15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8A8A8A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2"/>
          <w:w w:val="95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98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19"/>
          <w:w w:val="98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8A8A8A"/>
          <w:spacing w:val="0"/>
          <w:w w:val="159"/>
        </w:rPr>
        <w:t>.</w:t>
      </w:r>
      <w:r>
        <w:rPr>
          <w:rFonts w:ascii="Times New Roman" w:hAnsi="Times New Roman" w:cs="Times New Roman" w:eastAsia="Times New Roman"/>
          <w:sz w:val="21"/>
          <w:szCs w:val="21"/>
          <w:color w:val="8A8A8A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4"/>
        </w:rPr>
        <w:t>(2005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23"/>
          <w:w w:val="94"/>
        </w:rPr>
        <w:t>)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0"/>
          <w:w w:val="94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797979"/>
          <w:spacing w:val="5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2"/>
          <w:w w:val="94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4"/>
        </w:rPr>
        <w:t>ompetitio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4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15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14"/>
          <w:w w:val="94"/>
        </w:rPr>
        <w:t>b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8"/>
          <w:w w:val="94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4"/>
        </w:rPr>
        <w:t>twee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4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7"/>
          <w:w w:val="94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3"/>
          <w:w w:val="89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-8"/>
          <w:w w:val="93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1"/>
          <w:w w:val="101"/>
        </w:rPr>
        <w:t>q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0"/>
          <w:w w:val="91"/>
        </w:rPr>
        <w:t>u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6"/>
          <w:w w:val="9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111111"/>
          <w:spacing w:val="-11"/>
          <w:w w:val="7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7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6"/>
        </w:rPr>
        <w:t>: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2D2D2D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95"/>
        </w:rPr>
        <w:t>Ro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3"/>
          <w:w w:val="95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0"/>
          <w:w w:val="95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606060"/>
          <w:spacing w:val="-16"/>
          <w:w w:val="9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21"/>
          <w:szCs w:val="21"/>
          <w:color w:val="3F3F3F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2"/>
        </w:rPr>
        <w:t>Ma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4"/>
          <w:w w:val="92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111111"/>
          <w:spacing w:val="1"/>
          <w:w w:val="92"/>
        </w:rPr>
        <w:t>n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2"/>
        </w:rPr>
        <w:t>stream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2"/>
        </w:rPr>
        <w:t>Pmt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-13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2"/>
        </w:rPr>
        <w:t>Strateg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92"/>
        </w:rPr>
        <w:t>y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19"/>
          <w:w w:val="92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F4F4F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1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Pat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3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Suc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ess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America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Science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1"/>
          <w:i/>
        </w:rPr>
        <w:t>Revie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1"/>
          <w:i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99(3)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1"/>
          <w:w w:val="11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3"/>
        </w:rPr>
        <w:t>47-359.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440" w:lineRule="atLeast"/>
        <w:ind w:left="539" w:right="56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6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nistr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Aff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(2008),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Policy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  <w:i/>
        </w:rPr>
        <w:t>Mem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"/>
          <w:w w:val="106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5"/>
          <w:w w:val="106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6"/>
          <w:i/>
        </w:rPr>
        <w:t>andum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2"/>
          <w:w w:val="106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International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5"/>
          <w:i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igratio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2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2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Development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3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  <w:i/>
        </w:rPr>
        <w:t>2008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8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tri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2D2D2D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0"/>
          <w:w w:val="11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06060"/>
          <w:spacing w:val="-5"/>
          <w:w w:val="11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10"/>
        </w:rPr>
        <w:t>01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11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F4F4F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2"/>
        </w:rPr>
        <w:t>http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15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26EC6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0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6"/>
        </w:rPr>
        <w:t>ww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15"/>
          <w:w w:val="106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26EC6"/>
          <w:spacing w:val="-6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2"/>
        </w:rPr>
        <w:t>rijksove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12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0"/>
          <w:w w:val="105"/>
        </w:rPr>
        <w:t>he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12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1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D5991"/>
          <w:spacing w:val="-7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5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769E8"/>
          <w:spacing w:val="0"/>
          <w:w w:val="12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769E8"/>
          <w:spacing w:val="-35"/>
          <w:w w:val="121"/>
        </w:rPr>
        <w:t>!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2"/>
        </w:rPr>
        <w:t>documentc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1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1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1"/>
        </w:rPr>
        <w:t>rapp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4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1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0"/>
          <w:w w:val="104"/>
        </w:rPr>
        <w:t>te</w:t>
      </w:r>
      <w:r>
        <w:rPr>
          <w:rFonts w:ascii="Times New Roman" w:hAnsi="Times New Roman" w:cs="Times New Roman" w:eastAsia="Times New Roman"/>
          <w:sz w:val="19"/>
          <w:szCs w:val="19"/>
          <w:color w:val="413FDB"/>
          <w:spacing w:val="-13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26EC6"/>
          <w:spacing w:val="0"/>
          <w:w w:val="11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726EC6"/>
          <w:spacing w:val="-16"/>
          <w:w w:val="112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6"/>
        </w:rPr>
        <w:t>01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0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442B3"/>
          <w:spacing w:val="-9"/>
          <w:w w:val="109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A8A7DB"/>
          <w:spacing w:val="-6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4"/>
        </w:rPr>
        <w:t>02/b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1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-12"/>
          <w:w w:val="11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3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-9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1"/>
        </w:rPr>
        <w:t>snotitie-intemationale-miQratie-en­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0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jc w:val="left"/>
        <w:spacing w:after="0"/>
        <w:sectPr>
          <w:pgSz w:w="11900" w:h="16840"/>
          <w:pgMar w:top="1540" w:bottom="280" w:left="1680" w:right="1300"/>
        </w:sectPr>
      </w:pPr>
      <w:rPr/>
    </w:p>
    <w:p>
      <w:pPr>
        <w:spacing w:before="35" w:after="0" w:line="240" w:lineRule="auto"/>
        <w:ind w:left="551" w:right="-69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2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756C8"/>
          <w:w w:val="104"/>
        </w:rPr>
        <w:t>ontwikkel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-7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0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B5"/>
          <w:spacing w:val="1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2B85"/>
          <w:spacing w:val="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756C8"/>
          <w:spacing w:val="0"/>
          <w:w w:val="102"/>
        </w:rPr>
        <w:t>2008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/>
        <w:br w:type="column"/>
      </w:r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D2D2D"/>
          <w:spacing w:val="0"/>
          <w:w w:val="114"/>
        </w:rPr>
        <w:t>100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1580" w:bottom="280" w:left="1680" w:right="1300"/>
          <w:cols w:num="2" w:equalWidth="0">
            <w:col w:w="2047" w:space="2511"/>
            <w:col w:w="4362"/>
          </w:cols>
        </w:sectPr>
      </w:pPr>
      <w:rPr/>
    </w:p>
    <w:p>
      <w:pPr>
        <w:spacing w:before="69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1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05050"/>
          <w:w w:val="102"/>
        </w:rPr>
        <w:t>Minkenber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3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1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1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3"/>
          <w:w w:val="11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11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3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radica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6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pub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off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ce: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nda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sett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effects.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63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West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Politics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24(4)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21.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Mudd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9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5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999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1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issue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pm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thesis: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pattie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issue.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63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West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Politics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22(3)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182-197.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500" w:lineRule="auto"/>
        <w:ind w:left="551" w:right="656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Mudd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(2004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0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Zeitgeist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Government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5"/>
          <w:i/>
        </w:rPr>
        <w:t>Oppositio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8"/>
          <w:w w:val="106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2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1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pp.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54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3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9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563.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DOI:1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2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4"/>
        </w:rPr>
        <w:t>111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4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A3A3A3"/>
          <w:spacing w:val="-13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17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0"/>
          <w:w w:val="11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2"/>
        </w:rPr>
        <w:t>1477-70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8"/>
          <w:w w:val="102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4"/>
        </w:rPr>
        <w:t>3.200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9"/>
          <w:w w:val="104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3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7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35.x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5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Mudd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(2007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Europe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ambridg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4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ambridge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8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niversity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Press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Mudde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(2009),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"/>
          <w:w w:val="10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Patti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4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Europe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Redux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Stud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15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  <w:i/>
        </w:rPr>
        <w:t>evi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7"/>
          <w:w w:val="104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  <w:i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3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0"/>
          <w:w w:val="106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Arial" w:hAnsi="Arial" w:cs="Arial" w:eastAsia="Arial"/>
          <w:sz w:val="18"/>
          <w:szCs w:val="18"/>
          <w:color w:val="383838"/>
          <w:spacing w:val="0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color w:val="383838"/>
          <w:spacing w:val="-8"/>
          <w:w w:val="100"/>
          <w:b/>
          <w:bCs/>
        </w:rPr>
        <w:t>p</w:t>
      </w:r>
      <w:r>
        <w:rPr>
          <w:rFonts w:ascii="Arial" w:hAnsi="Arial" w:cs="Arial" w:eastAsia="Arial"/>
          <w:sz w:val="18"/>
          <w:szCs w:val="18"/>
          <w:color w:val="131313"/>
          <w:spacing w:val="0"/>
          <w:w w:val="100"/>
          <w:b/>
          <w:bCs/>
        </w:rPr>
        <w:t>.</w:t>
      </w:r>
      <w:r>
        <w:rPr>
          <w:rFonts w:ascii="Arial" w:hAnsi="Arial" w:cs="Arial" w:eastAsia="Arial"/>
          <w:sz w:val="18"/>
          <w:szCs w:val="18"/>
          <w:color w:val="131313"/>
          <w:spacing w:val="-18"/>
          <w:w w:val="100"/>
          <w:b/>
          <w:bCs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5"/>
          <w:b/>
          <w:bCs/>
        </w:rPr>
        <w:t>33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"/>
          <w:w w:val="105"/>
          <w:b/>
          <w:bCs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6"/>
          <w:w w:val="199"/>
          <w:b/>
          <w:bCs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9"/>
          <w:b/>
          <w:bCs/>
        </w:rPr>
        <w:t>337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Mudd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2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1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6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1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7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6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Relationshi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betwee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Immigratio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9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tivis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5"/>
          <w:w w:val="100"/>
          <w:i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  <w:i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0"/>
          <w:w w:val="100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8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5"/>
          <w:w w:val="109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  <w:i/>
        </w:rPr>
        <w:t>rth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4"/>
          <w:i/>
        </w:rPr>
        <w:t>America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9"/>
          <w:w w:val="104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Wa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4"/>
        </w:rPr>
        <w:t>hi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6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gt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DC: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Migrati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Institute.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therland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3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tionalit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5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9"/>
        </w:rPr>
        <w:t>pril2010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9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3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Retri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9"/>
          <w:w w:val="100"/>
        </w:rPr>
        <w:t> </w:t>
      </w:r>
      <w:hyperlink r:id="rId24"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0"/>
            <w:w w:val="100"/>
          </w:rPr>
          <w:t>http</w:t>
        </w:r>
        <w:r>
          <w:rPr>
            <w:rFonts w:ascii="Times New Roman" w:hAnsi="Times New Roman" w:cs="Times New Roman" w:eastAsia="Times New Roman"/>
            <w:sz w:val="19"/>
            <w:szCs w:val="19"/>
            <w:color w:val="4948BF"/>
            <w:spacing w:val="-9"/>
            <w:w w:val="100"/>
          </w:rPr>
          <w:t>:</w:t>
        </w:r>
        <w:r>
          <w:rPr>
            <w:rFonts w:ascii="Times New Roman" w:hAnsi="Times New Roman" w:cs="Times New Roman" w:eastAsia="Times New Roman"/>
            <w:sz w:val="19"/>
            <w:szCs w:val="19"/>
            <w:color w:val="A8A5DB"/>
            <w:spacing w:val="0"/>
            <w:w w:val="113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A8A5DB"/>
            <w:spacing w:val="-18"/>
            <w:w w:val="113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625DC8"/>
            <w:spacing w:val="0"/>
            <w:w w:val="107"/>
          </w:rPr>
          <w:t>eud</w:t>
        </w:r>
        <w:r>
          <w:rPr>
            <w:rFonts w:ascii="Times New Roman" w:hAnsi="Times New Roman" w:cs="Times New Roman" w:eastAsia="Times New Roman"/>
            <w:sz w:val="19"/>
            <w:szCs w:val="19"/>
            <w:color w:val="625DC8"/>
            <w:spacing w:val="-16"/>
            <w:w w:val="108"/>
          </w:rPr>
          <w:t>o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3D3691"/>
          <w:spacing w:val="0"/>
          <w:w w:val="125"/>
        </w:rPr>
        <w:t>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-2"/>
          <w:w w:val="11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0"/>
          <w:w w:val="96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-7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0"/>
          <w:w w:val="102"/>
        </w:rPr>
        <w:t>zcn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3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A5"/>
          <w:spacing w:val="4"/>
          <w:w w:val="117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-20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272A7"/>
          <w:spacing w:val="-7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0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0"/>
          <w:w w:val="105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w w:val="79"/>
        </w:rPr>
        <w:t>NO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4"/>
          <w:w w:val="79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93"/>
        </w:rPr>
        <w:t>Ti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22"/>
          <w:w w:val="9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(2005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3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4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Radical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Voter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Electoral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Market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"/>
          <w:w w:val="105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ambridge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8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niversit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Press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N-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(2009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3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8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Verkiezingsprogramm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4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juni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2009.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Retr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8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98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5"/>
          <w:w w:val="98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9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89"/>
        </w:rPr>
        <w:t>fi·om: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7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2"/>
        </w:rPr>
        <w:t>http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"/>
          <w:w w:val="103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272A7"/>
          <w:spacing w:val="-9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3"/>
          <w:w w:val="113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3"/>
        </w:rPr>
        <w:t>ww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3"/>
          <w:w w:val="103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9599A"/>
          <w:spacing w:val="-7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9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D3691"/>
          <w:spacing w:val="0"/>
          <w:w w:val="125"/>
        </w:rPr>
        <w:t>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25DC8"/>
          <w:w w:val="104"/>
        </w:rPr>
        <w:t>va.b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-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0"/>
          <w:w w:val="108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-1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0"/>
          <w:w w:val="102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-13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0"/>
          <w:w w:val="102"/>
        </w:rPr>
        <w:t>ezinge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-13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3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0"/>
          <w:w w:val="99"/>
        </w:rPr>
        <w:t>rk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-13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0"/>
          <w:w w:val="103"/>
        </w:rPr>
        <w:t>ezingen-2009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500" w:lineRule="auto"/>
        <w:ind w:left="551" w:right="88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Olsen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(2012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Dat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collectio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8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  <w:i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Key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deba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  <w:i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1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thod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  <w:i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7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7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7"/>
          <w:w w:val="107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4"/>
          <w:w w:val="107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1"/>
          <w:w w:val="107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  <w:i/>
        </w:rPr>
        <w:t>h.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7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Londo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2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SAGE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Publications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5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101"/>
        </w:rPr>
        <w:t>Otie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Louwers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6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1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rlia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Left-Win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Right­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Win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therland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6"/>
          <w:i/>
        </w:rPr>
        <w:t>Studies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"/>
          <w:w w:val="10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7"/>
        </w:rPr>
        <w:t>63:6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1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79.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Otje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16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Voemtan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(2013),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therlands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15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"/>
          <w:w w:val="11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2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1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5"/>
          <w:w w:val="111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4"/>
          <w:w w:val="115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13"/>
          <w:i/>
        </w:rPr>
        <w:t>ch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14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52: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63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108"/>
        </w:rPr>
        <w:t>16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08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9"/>
          <w:w w:val="2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169.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Parlgo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3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org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(2016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rlia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database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Re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eve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A8A8A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23FD4"/>
          <w:w w:val="103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-11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-1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0"/>
          <w:w w:val="106"/>
        </w:rPr>
        <w:t>ww</w:t>
      </w:r>
      <w:r>
        <w:rPr>
          <w:rFonts w:ascii="Times New Roman" w:hAnsi="Times New Roman" w:cs="Times New Roman" w:eastAsia="Times New Roman"/>
          <w:sz w:val="19"/>
          <w:szCs w:val="19"/>
          <w:color w:val="4948BF"/>
          <w:spacing w:val="-15"/>
          <w:w w:val="106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261F6D"/>
          <w:spacing w:val="7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0"/>
          <w:w w:val="90"/>
        </w:rPr>
        <w:t>pm·lg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-10"/>
          <w:w w:val="9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-16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7272A7"/>
          <w:spacing w:val="-7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25DC8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23FD4"/>
          <w:spacing w:val="-17"/>
          <w:w w:val="11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A8A5DB"/>
          <w:spacing w:val="0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Pauwels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(2011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Measurin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Popu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sm: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Quantitative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Text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5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Patt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2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3"/>
        </w:rPr>
        <w:t>iteratu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-18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83838"/>
          <w:spacing w:val="0"/>
          <w:w w:val="101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101"/>
        </w:rPr>
        <w:t>Belgium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77777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Elections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Public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Opinio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Parties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46464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21(1)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97-119.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4524" w:right="3882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2A2A2A"/>
          <w:spacing w:val="0"/>
          <w:w w:val="121"/>
        </w:rPr>
        <w:t>101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400"/>
        </w:sectPr>
      </w:pPr>
      <w:rPr/>
    </w:p>
    <w:p>
      <w:pPr>
        <w:spacing w:before="69" w:after="0" w:line="487" w:lineRule="auto"/>
        <w:ind w:left="539" w:right="902" w:firstLine="648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60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8"/>
          <w:szCs w:val="18"/>
          <w:color w:val="464646"/>
          <w:w w:val="108"/>
        </w:rPr>
        <w:t>Pellikaan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w w:val="109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5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4"/>
          <w:w w:val="115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5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3"/>
          <w:w w:val="115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7"/>
          <w:w w:val="115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0"/>
          <w:w w:val="11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5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29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5"/>
        </w:rPr>
        <w:t>Me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0"/>
          <w:w w:val="11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9"/>
          <w:w w:val="115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3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Lang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08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3"/>
        </w:rPr>
        <w:t>(2003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0"/>
          <w:w w:val="113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Politiek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  <w:i/>
        </w:rPr>
        <w:t>Multiculturele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  <w:i/>
        </w:rPr>
        <w:t>sa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6"/>
          <w:w w:val="107"/>
          <w:i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7"/>
          <w:w w:val="107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7"/>
          <w:i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3"/>
          <w:w w:val="107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  <w:i/>
        </w:rPr>
        <w:t>ving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0"/>
          <w:w w:val="10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8"/>
        </w:rPr>
        <w:t>Amsterdam: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Boom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22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3"/>
          <w:w w:val="12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22"/>
        </w:rPr>
        <w:t>160-187.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514" w:lineRule="auto"/>
        <w:ind w:left="551" w:right="551" w:firstLine="636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Ag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9"/>
          <w:w w:val="111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2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8"/>
          <w:w w:val="111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1"/>
        </w:rPr>
        <w:t>ni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3"/>
          <w:w w:val="11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tr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1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Foreig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Affair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(2012).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8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5"/>
          <w:w w:val="118"/>
        </w:rPr>
        <w:t>8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8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1"/>
          <w:w w:val="11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6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0"/>
        </w:rPr>
        <w:t>from: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8"/>
        </w:rPr>
        <w:t>http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14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5"/>
          <w:w w:val="182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0"/>
          <w:w w:val="107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"/>
          <w:w w:val="107"/>
        </w:rPr>
        <w:t>/</w:t>
      </w:r>
      <w:hyperlink r:id="rId25"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0"/>
            <w:w w:val="111"/>
          </w:rPr>
          <w:t>www</w:t>
        </w:r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-25"/>
            <w:w w:val="111"/>
          </w:rPr>
          <w:t>.</w:t>
        </w:r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0"/>
            <w:w w:val="114"/>
          </w:rPr>
          <w:t>g</w:t>
        </w:r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-10"/>
            <w:w w:val="114"/>
          </w:rPr>
          <w:t>o</w:t>
        </w:r>
        <w:r>
          <w:rPr>
            <w:rFonts w:ascii="Times New Roman" w:hAnsi="Times New Roman" w:cs="Times New Roman" w:eastAsia="Times New Roman"/>
            <w:sz w:val="18"/>
            <w:szCs w:val="18"/>
            <w:color w:val="6D69D3"/>
            <w:spacing w:val="-9"/>
            <w:w w:val="111"/>
          </w:rPr>
          <w:t>v</w:t>
        </w:r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0"/>
            <w:w w:val="114"/>
          </w:rPr>
          <w:t>enun</w:t>
        </w:r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-9"/>
            <w:w w:val="114"/>
          </w:rPr>
          <w:t>e</w:t>
        </w:r>
        <w:r>
          <w:rPr>
            <w:rFonts w:ascii="Times New Roman" w:hAnsi="Times New Roman" w:cs="Times New Roman" w:eastAsia="Times New Roman"/>
            <w:sz w:val="18"/>
            <w:szCs w:val="18"/>
            <w:color w:val="312FBD"/>
            <w:spacing w:val="0"/>
            <w:w w:val="105"/>
          </w:rPr>
          <w:t>nt.</w:t>
        </w:r>
        <w:r>
          <w:rPr>
            <w:rFonts w:ascii="Times New Roman" w:hAnsi="Times New Roman" w:cs="Times New Roman" w:eastAsia="Times New Roman"/>
            <w:sz w:val="18"/>
            <w:szCs w:val="18"/>
            <w:color w:val="312FBD"/>
            <w:spacing w:val="0"/>
            <w:w w:val="106"/>
          </w:rPr>
          <w:t>n</w:t>
        </w:r>
        <w:r>
          <w:rPr>
            <w:rFonts w:ascii="Times New Roman" w:hAnsi="Times New Roman" w:cs="Times New Roman" w:eastAsia="Times New Roman"/>
            <w:sz w:val="18"/>
            <w:szCs w:val="18"/>
            <w:color w:val="312FBD"/>
            <w:spacing w:val="-23"/>
            <w:w w:val="100"/>
          </w:rPr>
          <w:t> </w:t>
        </w:r>
      </w:hyperlink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3"/>
          <w:w w:val="86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1"/>
        </w:rPr>
        <w:t>do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3"/>
          <w:w w:val="11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10"/>
          <w:w w:val="94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5"/>
          <w:w w:val="95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9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9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8"/>
          <w:w w:val="9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8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5"/>
          <w:w w:val="142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3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0"/>
          <w:w w:val="103"/>
        </w:rPr>
        <w:t>nn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5"/>
          <w:w w:val="103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0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-18"/>
          <w:w w:val="102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6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1"/>
          <w:w w:val="106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3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9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9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1"/>
          <w:w w:val="131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3"/>
          <w:w w:val="142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6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7"/>
          <w:w w:val="106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1C16B8"/>
          <w:spacing w:val="0"/>
          <w:w w:val="105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1C16B8"/>
          <w:spacing w:val="1"/>
          <w:w w:val="105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6"/>
          <w:w w:val="118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6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2"/>
          <w:w w:val="116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3"/>
          <w:w w:val="118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7"/>
          <w:w w:val="122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-11"/>
          <w:w w:val="102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"/>
          <w:w w:val="166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0"/>
          <w:w w:val="103"/>
        </w:rPr>
        <w:t>mi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6"/>
          <w:w w:val="104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99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0"/>
          <w:w w:val="10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12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2"/>
          <w:w w:val="111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8"/>
        </w:rPr>
        <w:t>-of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2"/>
          <w:w w:val="108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14"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0"/>
          <w:w w:val="114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1"/>
          <w:w w:val="107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F4FA1"/>
          <w:spacing w:val="1"/>
          <w:w w:val="11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4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4"/>
          <w:w w:val="104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F4FA1"/>
          <w:spacing w:val="-2"/>
          <w:w w:val="105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5"/>
        </w:rPr>
        <w:t>affa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8"/>
        </w:rPr>
        <w:t>irs-p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4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2"/>
          <w:w w:val="116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7"/>
        </w:rPr>
        <w:t>icv-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0"/>
        </w:rPr>
        <w:t>ag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9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6"/>
          <w:w w:val="107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22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4"/>
          <w:w w:val="123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3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7"/>
          <w:w w:val="113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1F1C85"/>
          <w:spacing w:val="-3"/>
          <w:w w:val="102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22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3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5"/>
        </w:rPr>
        <w:t>(2006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3"/>
          <w:w w:val="115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6"/>
          <w:w w:val="11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Verkiezingspamflet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25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augustu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2006.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Ret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4"/>
          <w:w w:val="109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-4"/>
          <w:w w:val="14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5"/>
        </w:rPr>
        <w:t>ev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"/>
          <w:w w:val="105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3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3"/>
          <w:w w:val="111"/>
        </w:rPr>
        <w:t>J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11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6"/>
          <w:w w:val="11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1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0"/>
          <w:w w:val="94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from: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13DDB"/>
          <w:w w:val="107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w w:val="107"/>
          <w:u w:val="single" w:color="000000"/>
        </w:rPr>
        <w:t>ht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1"/>
          <w:w w:val="107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0"/>
          <w:w w:val="113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0"/>
          <w:w w:val="11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0"/>
          <w:w w:val="11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8"/>
          <w:w w:val="182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8"/>
          <w:w w:val="182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2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0"/>
          <w:w w:val="10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"/>
          <w:w w:val="10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"/>
          <w:w w:val="107"/>
          <w:u w:val="single" w:color="000000"/>
        </w:rPr>
      </w:r>
      <w:hyperlink r:id="rId26"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0"/>
            <w:w w:val="107"/>
            <w:u w:val="single" w:color="000000"/>
          </w:rPr>
          <w:t>www.parlcment.co</w:t>
        </w:r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0"/>
            <w:w w:val="107"/>
            <w:u w:val="single" w:color="000000"/>
          </w:rPr>
        </w:r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0"/>
            <w:w w:val="107"/>
            <w:u w:val="single" w:color="000000"/>
          </w:rPr>
          <w:t>m</w:t>
        </w:r>
        <w:r>
          <w:rPr>
            <w:rFonts w:ascii="Times New Roman" w:hAnsi="Times New Roman" w:cs="Times New Roman" w:eastAsia="Times New Roman"/>
            <w:sz w:val="18"/>
            <w:szCs w:val="18"/>
            <w:color w:val="5450C6"/>
            <w:spacing w:val="0"/>
            <w:w w:val="107"/>
            <w:u w:val="single" w:color="000000"/>
          </w:rPr>
        </w:r>
      </w:hyperlink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4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4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7"/>
          <w:w w:val="11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7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7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0"/>
          <w:u w:val="single" w:color="000000"/>
        </w:rPr>
        <w:t>929100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1"/>
          <w:w w:val="110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1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1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5"/>
          <w:w w:val="11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5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5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0"/>
          <w:u w:val="single" w:color="0000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5"/>
          <w:w w:val="110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5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5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4"/>
          <w:w w:val="110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4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4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10"/>
          <w:u w:val="single" w:color="000000"/>
        </w:rPr>
        <w:t>tk200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10"/>
          <w:u w:val="single" w:color="000000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46"/>
          <w:w w:val="11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11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1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35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3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3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0"/>
          <w:w w:val="100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12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8"/>
          <w:w w:val="113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8"/>
          <w:w w:val="11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8"/>
          <w:w w:val="11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09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3"/>
          <w:w w:val="109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3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3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1F1C85"/>
          <w:spacing w:val="6"/>
          <w:w w:val="123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1F1C85"/>
          <w:spacing w:val="6"/>
          <w:w w:val="12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1F1C85"/>
          <w:spacing w:val="6"/>
          <w:w w:val="12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2"/>
          <w:u w:val="single" w:color="000000"/>
        </w:rPr>
        <w:t>pdf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2"/>
        </w:rPr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1"/>
        </w:rPr>
        <w:t>(2010),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2"/>
          <w:w w:val="11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7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  <w:i/>
        </w:rPr>
        <w:t>nda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va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hoop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7"/>
          <w:w w:val="11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27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optimis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100"/>
          <w:i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7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tij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om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0"/>
          <w:i/>
        </w:rPr>
        <w:t>ez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5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n: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PVV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0"/>
          <w:w w:val="100"/>
          <w:i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0"/>
          <w:i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2015.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Retrieved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5" w:lineRule="auto"/>
        <w:ind w:left="1187" w:right="681" w:firstLine="-636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Ma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6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11"/>
          <w:w w:val="106"/>
        </w:rPr>
        <w:t>5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0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9"/>
          <w:w w:val="110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from: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0"/>
          <w:w w:val="109"/>
        </w:rPr>
        <w:t>htt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10"/>
          <w:w w:val="110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5"/>
          <w:w w:val="182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0"/>
          <w:w w:val="107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"/>
          <w:w w:val="107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7"/>
        </w:rPr>
        <w:t>www.p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06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11"/>
          <w:w w:val="113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3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5"/>
          <w:w w:val="95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9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0"/>
          <w:w w:val="9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0"/>
          <w:w w:val="111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9"/>
          <w:w w:val="111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1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1"/>
          <w:w w:val="11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-1"/>
          <w:w w:val="111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7"/>
          <w:w w:val="111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1"/>
        </w:rPr>
        <w:t>929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30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2"/>
        </w:rPr>
        <w:t>00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8"/>
          <w:w w:val="112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7"/>
          <w:w w:val="142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8"/>
        </w:rPr>
        <w:t>d/2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7"/>
          <w:w w:val="109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0"/>
        </w:rPr>
        <w:t>10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</w:rPr>
        <w:t>pvv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9"/>
          <w:w w:val="111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3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4"/>
          <w:w w:val="107"/>
        </w:rPr>
        <w:t>k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10"/>
        </w:rPr>
        <w:t>iez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8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4"/>
        </w:rPr>
        <w:t>ngs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0"/>
        </w:rPr>
        <w:t>pro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9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5"/>
          <w:w w:val="12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7"/>
        </w:rPr>
        <w:t>amma.pdf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Rih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9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0"/>
          <w:w w:val="107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98"/>
        </w:rPr>
        <w:t>x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29"/>
        </w:rPr>
        <w:t>et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0"/>
          <w:w w:val="129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242"/>
        </w:rPr>
        <w:t>!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(2005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0"/>
          <w:w w:val="111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Belg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6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  <w:i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2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7"/>
          <w:w w:val="177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3"/>
        </w:rPr>
        <w:t>44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2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3"/>
        </w:rPr>
        <w:t>95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20"/>
          <w:w w:val="113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237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967.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Rih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9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0"/>
          <w:w w:val="107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98"/>
        </w:rPr>
        <w:t>x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5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464646"/>
          <w:spacing w:val="0"/>
          <w:w w:val="100"/>
        </w:rPr>
        <w:t>B.</w:t>
      </w:r>
      <w:r>
        <w:rPr>
          <w:rFonts w:ascii="Arial" w:hAnsi="Arial" w:cs="Arial" w:eastAsia="Arial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9"/>
          <w:w w:val="122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42"/>
        </w:rPr>
        <w:t>ta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21"/>
          <w:w w:val="143"/>
        </w:rPr>
        <w:t>!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(2007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0"/>
          <w:w w:val="111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Belg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6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  <w:i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2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7"/>
          <w:w w:val="177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3"/>
        </w:rPr>
        <w:t>46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2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20"/>
        </w:rPr>
        <w:t>89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49"/>
          <w:w w:val="120"/>
        </w:rPr>
        <w:t>!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237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90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8"/>
          <w:w w:val="108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0"/>
          <w:w w:val="12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0"/>
          <w:w w:val="12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Rihoux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29"/>
        </w:rPr>
        <w:t>et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0"/>
          <w:w w:val="129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242"/>
        </w:rPr>
        <w:t>!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3"/>
        </w:rPr>
        <w:t>(2008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9"/>
          <w:w w:val="113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0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Belgium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8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3"/>
          <w:w w:val="115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"/>
          <w:w w:val="11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2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6"/>
          <w:w w:val="126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6"/>
          <w:i/>
        </w:rPr>
        <w:t>arc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7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7"/>
          <w:w w:val="177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3"/>
        </w:rPr>
        <w:t>47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2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3"/>
        </w:rPr>
        <w:t>91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0"/>
          <w:w w:val="113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237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6"/>
        </w:rPr>
        <w:t>928.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Rihoux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29"/>
        </w:rPr>
        <w:t>et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0"/>
          <w:w w:val="129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242"/>
        </w:rPr>
        <w:t>!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4"/>
        </w:rPr>
        <w:t>(2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6"/>
          <w:w w:val="114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4"/>
        </w:rPr>
        <w:t>10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9"/>
          <w:w w:val="114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0"/>
          <w:w w:val="114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Belgium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"/>
          <w:w w:val="100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8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3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4"/>
          <w:w w:val="112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11"/>
          <w:w w:val="112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2"/>
          <w:w w:val="112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12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2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6"/>
          <w:w w:val="112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1"/>
          <w:w w:val="112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2"/>
          <w:i/>
        </w:rPr>
        <w:t>h,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1"/>
          <w:w w:val="112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49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89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7"/>
          <w:w w:val="110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3"/>
          <w:w w:val="211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6"/>
        </w:rPr>
        <w:t>908.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Rih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9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0"/>
          <w:w w:val="107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98"/>
        </w:rPr>
        <w:t>x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5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464646"/>
          <w:spacing w:val="0"/>
          <w:w w:val="100"/>
        </w:rPr>
        <w:t>B.</w:t>
      </w:r>
      <w:r>
        <w:rPr>
          <w:rFonts w:ascii="Arial" w:hAnsi="Arial" w:cs="Arial" w:eastAsia="Arial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(2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7"/>
          <w:w w:val="111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8"/>
        </w:rPr>
        <w:t>11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20"/>
          <w:w w:val="108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Belg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6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  <w:i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2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50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1"/>
        </w:rPr>
        <w:t>91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6"/>
          <w:w w:val="111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237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0"/>
        </w:rPr>
        <w:t>921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0" w:after="0" w:line="487" w:lineRule="auto"/>
        <w:ind w:left="551" w:right="419" w:firstLine="636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Roo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6"/>
          <w:w w:val="94"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4"/>
        </w:rPr>
        <w:t>ij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1"/>
          <w:w w:val="105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2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34"/>
          <w:w w:val="12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2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5"/>
          <w:w w:val="12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Lang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3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S.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9"/>
          <w:w w:val="100"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1"/>
        </w:rPr>
        <w:t>Bm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5"/>
          <w:w w:val="112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1"/>
        </w:rPr>
        <w:t>(2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11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12"/>
          <w:w w:val="127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2"/>
        </w:rPr>
        <w:t>4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8"/>
          <w:w w:val="112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8"/>
          <w:w w:val="112"/>
          <w:i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2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2"/>
          <w:w w:val="112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2"/>
          <w:i/>
        </w:rPr>
        <w:t>tgeis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9"/>
          <w:w w:val="112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12"/>
          <w:i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5"/>
          <w:w w:val="112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  <w:i/>
        </w:rPr>
        <w:t>Programmatic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1"/>
          <w:i/>
        </w:rPr>
        <w:t>conta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6"/>
          <w:w w:val="102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3"/>
          <w:w w:val="142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5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"/>
          <w:w w:val="100"/>
          <w:i/>
        </w:rPr>
        <w:t> </w:t>
      </w:r>
      <w:r>
        <w:rPr>
          <w:rFonts w:ascii="Arial" w:hAnsi="Arial" w:cs="Arial" w:eastAsia="Arial"/>
          <w:sz w:val="18"/>
          <w:szCs w:val="18"/>
          <w:color w:val="5B5B5B"/>
          <w:spacing w:val="0"/>
          <w:w w:val="100"/>
          <w:i/>
        </w:rPr>
        <w:t>by</w:t>
      </w:r>
      <w:r>
        <w:rPr>
          <w:rFonts w:ascii="Arial" w:hAnsi="Arial" w:cs="Arial" w:eastAsia="Arial"/>
          <w:sz w:val="18"/>
          <w:szCs w:val="18"/>
          <w:color w:val="5B5B5B"/>
          <w:spacing w:val="-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partie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2"/>
          <w:w w:val="100"/>
          <w:i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ester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2"/>
          <w:i/>
        </w:rPr>
        <w:t>Europ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2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3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2"/>
          <w:w w:val="113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4"/>
          <w:w w:val="87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3"/>
        </w:rPr>
        <w:t>itic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5"/>
          <w:w w:val="104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3"/>
        </w:rPr>
        <w:t>20(4)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3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5"/>
          <w:w w:val="113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2"/>
        </w:rPr>
        <w:t>56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9"/>
          <w:w w:val="112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3"/>
          <w:w w:val="211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1"/>
        </w:rPr>
        <w:t>575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29" w:lineRule="exact"/>
        <w:ind w:left="1187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Rydgren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20"/>
          <w:szCs w:val="20"/>
          <w:color w:val="343434"/>
          <w:spacing w:val="-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1"/>
        </w:rPr>
        <w:t>(2004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9"/>
          <w:w w:val="111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1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9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"/>
          <w:w w:val="111"/>
        </w:rPr>
        <w:t>x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1"/>
        </w:rPr>
        <w:t>plaini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7"/>
          <w:w w:val="111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2"/>
          <w:w w:val="1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8"/>
        </w:rPr>
        <w:t>Emergence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5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2"/>
        </w:rPr>
        <w:t>Radical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5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Win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2"/>
        </w:rPr>
        <w:t>Patties: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7"/>
          <w:w w:val="112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9"/>
        </w:rPr>
        <w:t>Case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Denmark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2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West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4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27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(3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3"/>
          <w:w w:val="100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474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211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67"/>
          <w:w w:val="211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6"/>
        </w:rPr>
        <w:t>502.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503" w:lineRule="auto"/>
        <w:ind w:left="551" w:right="260" w:firstLine="636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w w:val="106"/>
        </w:rPr>
        <w:t>Rydgre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(2005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20"/>
          <w:w w:val="111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9"/>
          <w:w w:val="110"/>
        </w:rPr>
        <w:t>x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19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4"/>
          <w:w w:val="110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4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3"/>
          <w:w w:val="11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7"/>
          <w:w w:val="11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0"/>
        </w:rPr>
        <w:t>ht-wi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7"/>
          <w:w w:val="11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0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3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populism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"/>
          <w:w w:val="109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7"/>
          <w:w w:val="10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2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9"/>
        </w:rPr>
        <w:t>iou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4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9"/>
        </w:rPr>
        <w:t>?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9"/>
        </w:rPr>
        <w:t>Ex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5"/>
          <w:w w:val="109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9"/>
        </w:rPr>
        <w:t>laini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7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7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0"/>
          <w:w w:val="11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5"/>
          <w:w w:val="116"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0"/>
          <w:w w:val="11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19"/>
          <w:w w:val="116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6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0"/>
          <w:w w:val="11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6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17"/>
          <w:w w:val="116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5"/>
          <w:w w:val="116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fmu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6"/>
          <w:w w:val="1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  <w:i/>
        </w:rPr>
        <w:t>Researc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7"/>
          <w:w w:val="104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7"/>
          <w:w w:val="177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2"/>
        </w:rPr>
        <w:t>4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4"/>
          <w:w w:val="112"/>
        </w:rPr>
        <w:t>4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pp.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4"/>
        </w:rPr>
        <w:t>413-43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1"/>
          <w:w w:val="114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131313"/>
          <w:spacing w:val="0"/>
          <w:w w:val="12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3" w:after="0" w:line="503" w:lineRule="auto"/>
        <w:ind w:left="551" w:right="307" w:firstLine="648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Schai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33"/>
          <w:w w:val="13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A.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3"/>
        </w:rPr>
        <w:t>(2006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30"/>
          <w:w w:val="113"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8"/>
        </w:rPr>
        <w:t>extreme-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4"/>
          <w:w w:val="108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12"/>
          <w:w w:val="108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6"/>
          <w:w w:val="108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8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8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1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immigratio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2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7"/>
        </w:rPr>
        <w:t>poli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7"/>
        </w:rPr>
        <w:t>cymaking: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6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7"/>
        </w:rPr>
        <w:t>Mea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1"/>
          <w:w w:val="10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7"/>
        </w:rPr>
        <w:t>uri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6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9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ect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indirect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7"/>
        </w:rPr>
        <w:t>effe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2"/>
          <w:w w:val="117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9"/>
          <w:w w:val="117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1"/>
          <w:w w:val="117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19"/>
          <w:w w:val="11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3"/>
          <w:w w:val="100"/>
          <w:i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Euro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1"/>
          <w:w w:val="100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4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3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4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29(2)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9"/>
        </w:rPr>
        <w:t>270-289.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3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Scholten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8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(2011),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9"/>
        </w:rPr>
        <w:t>Con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9"/>
        </w:rPr>
        <w:t>tmcti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8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9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6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Dutc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Immigrant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Policy: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Researc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211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Relation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5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8"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Immigrant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7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Integratio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Policy-Makin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7"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"/>
          <w:w w:val="107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8"/>
          <w:w w:val="100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1"/>
          <w:w w:val="109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9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4"/>
          <w:w w:val="109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"/>
          <w:w w:val="109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0"/>
          <w:w w:val="109"/>
        </w:rPr>
        <w:t>rlan</w:t>
      </w:r>
      <w:r>
        <w:rPr>
          <w:rFonts w:ascii="Times New Roman" w:hAnsi="Times New Roman" w:cs="Times New Roman" w:eastAsia="Times New Roman"/>
          <w:sz w:val="18"/>
          <w:szCs w:val="18"/>
          <w:color w:val="212121"/>
          <w:spacing w:val="-9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109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2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Britis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0"/>
          <w:w w:val="100"/>
          <w:i/>
        </w:rPr>
        <w:t>&amp;</w:t>
      </w:r>
      <w:r>
        <w:rPr>
          <w:rFonts w:ascii="Times New Roman" w:hAnsi="Times New Roman" w:cs="Times New Roman" w:eastAsia="Times New Roman"/>
          <w:sz w:val="21"/>
          <w:szCs w:val="21"/>
          <w:color w:val="5B5B5B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98"/>
          <w:i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5"/>
          <w:w w:val="97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26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2"/>
          <w:i/>
        </w:rPr>
        <w:t>rnational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B5B5B"/>
          <w:w w:val="105"/>
          <w:i/>
        </w:rPr>
        <w:t>Rela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19"/>
          <w:w w:val="105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3"/>
          <w:w w:val="142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0"/>
          <w:w w:val="114"/>
          <w:i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B5B5B"/>
          <w:spacing w:val="-3"/>
          <w:w w:val="114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6"/>
          <w:w w:val="100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8"/>
          <w:w w:val="111"/>
        </w:rPr>
        <w:t>5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0"/>
          <w:w w:val="237"/>
        </w:rPr>
        <w:t>-</w:t>
      </w:r>
      <w:r>
        <w:rPr>
          <w:rFonts w:ascii="Times New Roman" w:hAnsi="Times New Roman" w:cs="Times New Roman" w:eastAsia="Times New Roman"/>
          <w:sz w:val="18"/>
          <w:szCs w:val="18"/>
          <w:color w:val="8C8C8C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1"/>
        </w:rPr>
        <w:t>92.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Settlement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19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1998,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BGBI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3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9"/>
        </w:rPr>
        <w:t>37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1"/>
          <w:w w:val="109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A3A3A3"/>
          <w:spacing w:val="-9"/>
          <w:w w:val="109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1997.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Retrieve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4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7"/>
          <w:w w:val="112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0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7"/>
          <w:w w:val="110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37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from: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8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51" w:right="-20"/>
        <w:jc w:val="left"/>
        <w:rPr>
          <w:rFonts w:ascii="Arial" w:hAnsi="Arial" w:cs="Arial" w:eastAsia="Arial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13DDB"/>
          <w:w w:val="107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w w:val="107"/>
          <w:u w:val="single" w:color="000000"/>
        </w:rPr>
        <w:t>bttp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14"/>
          <w:w w:val="108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14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14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8"/>
          <w:w w:val="182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8"/>
          <w:w w:val="182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2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2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0"/>
          <w:w w:val="10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"/>
          <w:w w:val="10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9"/>
          <w:u w:val="single" w:color="000000"/>
        </w:rPr>
        <w:t>rdb.m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09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5"/>
          <w:w w:val="109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5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5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4"/>
          <w:w w:val="113"/>
          <w:u w:val="single" w:color="000000"/>
        </w:rPr>
        <w:t>z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4"/>
          <w:w w:val="11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4"/>
          <w:w w:val="11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F4FA1"/>
          <w:spacing w:val="-13"/>
          <w:w w:val="123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F4FA1"/>
          <w:spacing w:val="-13"/>
          <w:w w:val="12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F4FA1"/>
          <w:spacing w:val="-13"/>
          <w:w w:val="123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14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14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14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21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2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8"/>
          <w:w w:val="12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8"/>
          <w:w w:val="12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8"/>
          <w:w w:val="12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7"/>
          <w:u w:val="single" w:color="000000"/>
        </w:rPr>
        <w:t>documc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8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5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09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5"/>
          <w:w w:val="109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5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5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9"/>
          <w:u w:val="single" w:color="000000"/>
        </w:rPr>
        <w:t>ri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4"/>
          <w:w w:val="109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4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4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4"/>
          <w:w w:val="109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4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4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0"/>
          <w:w w:val="109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0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0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1F1C85"/>
          <w:spacing w:val="2"/>
          <w:w w:val="109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1F1C85"/>
          <w:spacing w:val="2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1F1C85"/>
          <w:spacing w:val="2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9"/>
          <w:u w:val="single" w:color="000000"/>
        </w:rPr>
        <w:t>BGB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9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42"/>
          <w:w w:val="109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3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11"/>
          <w:u w:val="single" w:color="000000"/>
        </w:rPr>
        <w:t>1997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1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4"/>
          <w:w w:val="111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4"/>
          <w:w w:val="11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14"/>
          <w:w w:val="11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9"/>
          <w:w w:val="111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9"/>
          <w:w w:val="11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9"/>
          <w:w w:val="11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11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11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11"/>
          <w:u w:val="single" w:color="000000"/>
        </w:rPr>
        <w:t>5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45"/>
          <w:w w:val="111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00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2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09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3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1"/>
          <w:w w:val="106"/>
          <w:u w:val="single" w:color="000000"/>
        </w:rPr>
        <w:t>3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1"/>
          <w:w w:val="106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9"/>
          <w:u w:val="single" w:color="000000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26"/>
          <w:w w:val="119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26"/>
          <w:w w:val="119"/>
          <w:u w:val="single" w:color="000000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26"/>
          <w:w w:val="119"/>
        </w:rPr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26"/>
          <w:w w:val="119"/>
        </w:rPr>
      </w:r>
      <w:r>
        <w:rPr>
          <w:rFonts w:ascii="Arial" w:hAnsi="Arial" w:cs="Arial" w:eastAsia="Arial"/>
          <w:sz w:val="21"/>
          <w:szCs w:val="21"/>
          <w:color w:val="8C8C8C"/>
          <w:spacing w:val="0"/>
          <w:w w:val="96"/>
        </w:rPr>
        <w:t>++</w:t>
      </w:r>
      <w:r>
        <w:rPr>
          <w:rFonts w:ascii="Arial" w:hAnsi="Arial" w:cs="Arial" w:eastAsia="Arial"/>
          <w:sz w:val="21"/>
          <w:szCs w:val="21"/>
          <w:color w:val="000000"/>
          <w:spacing w:val="0"/>
          <w:w w:val="100"/>
        </w:rPr>
      </w:r>
    </w:p>
    <w:p>
      <w:pPr>
        <w:spacing w:before="11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8"/>
        </w:rPr>
        <w:t>Settlement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19"/>
          <w:w w:val="108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2000,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BGBL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3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0"/>
        </w:rPr>
        <w:t>r.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6"/>
        </w:rPr>
        <w:t>46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-8"/>
          <w:w w:val="106"/>
        </w:rPr>
        <w:t>0</w:t>
      </w:r>
      <w:r>
        <w:rPr>
          <w:rFonts w:ascii="Times New Roman" w:hAnsi="Times New Roman" w:cs="Times New Roman" w:eastAsia="Times New Roman"/>
          <w:sz w:val="18"/>
          <w:szCs w:val="18"/>
          <w:color w:val="A3A3A3"/>
          <w:spacing w:val="-8"/>
          <w:w w:val="142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1999.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Retrieve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09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4"/>
          <w:w w:val="109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-7"/>
          <w:w w:val="112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83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0"/>
          <w:w w:val="110"/>
        </w:rPr>
        <w:t>201</w:t>
      </w:r>
      <w:r>
        <w:rPr>
          <w:rFonts w:ascii="Times New Roman" w:hAnsi="Times New Roman" w:cs="Times New Roman" w:eastAsia="Times New Roman"/>
          <w:sz w:val="18"/>
          <w:szCs w:val="18"/>
          <w:color w:val="5B5B5B"/>
          <w:spacing w:val="-8"/>
          <w:w w:val="110"/>
        </w:rPr>
        <w:t>6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57575"/>
          <w:spacing w:val="0"/>
          <w:w w:val="11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64646"/>
          <w:spacing w:val="0"/>
          <w:w w:val="110"/>
        </w:rPr>
        <w:t>from: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413DDB"/>
          <w:w w:val="103"/>
        </w:rPr>
        <w:t>h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1"/>
          <w:w w:val="10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1"/>
          <w:w w:val="122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9"/>
        </w:rPr>
        <w:t>p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14"/>
          <w:w w:val="109"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5"/>
          <w:w w:val="182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A8A5DD"/>
          <w:spacing w:val="-35"/>
          <w:w w:val="118"/>
        </w:rPr>
        <w:t>/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43"/>
        </w:rPr>
        <w:t>!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4"/>
          <w:w w:val="143"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10"/>
        </w:rPr>
        <w:t>db.man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-4"/>
          <w:w w:val="110"/>
        </w:rPr>
        <w:t>z</w:t>
      </w:r>
      <w:r>
        <w:rPr>
          <w:rFonts w:ascii="Times New Roman" w:hAnsi="Times New Roman" w:cs="Times New Roman" w:eastAsia="Times New Roman"/>
          <w:sz w:val="18"/>
          <w:szCs w:val="18"/>
          <w:color w:val="1F1C85"/>
          <w:spacing w:val="-13"/>
          <w:w w:val="12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9"/>
          <w:w w:val="114"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1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19"/>
          <w:w w:val="113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21"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15"/>
          <w:w w:val="121"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0"/>
          <w:w w:val="106"/>
        </w:rPr>
        <w:t>cume</w:t>
      </w:r>
      <w:r>
        <w:rPr>
          <w:rFonts w:ascii="Times New Roman" w:hAnsi="Times New Roman" w:cs="Times New Roman" w:eastAsia="Times New Roman"/>
          <w:sz w:val="18"/>
          <w:szCs w:val="18"/>
          <w:color w:val="3F3DB5"/>
          <w:spacing w:val="10"/>
          <w:w w:val="107"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0"/>
          <w:w w:val="113"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6D69D3"/>
          <w:spacing w:val="-5"/>
          <w:w w:val="113"/>
        </w:rPr>
        <w:t>l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8"/>
        </w:rPr>
        <w:t>ris.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9"/>
          <w:w w:val="108"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1F1C85"/>
          <w:spacing w:val="-10"/>
          <w:w w:val="123"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8"/>
        </w:rPr>
        <w:t>BGBL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13DDB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1C16B8"/>
          <w:spacing w:val="-7"/>
          <w:w w:val="115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5"/>
        </w:rPr>
        <w:t>99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8"/>
          <w:w w:val="115"/>
        </w:rPr>
        <w:t>9</w:t>
      </w:r>
      <w:r>
        <w:rPr>
          <w:rFonts w:ascii="Times New Roman" w:hAnsi="Times New Roman" w:cs="Times New Roman" w:eastAsia="Times New Roman"/>
          <w:sz w:val="18"/>
          <w:szCs w:val="18"/>
          <w:color w:val="312FBD"/>
          <w:spacing w:val="-15"/>
          <w:w w:val="115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-8"/>
          <w:w w:val="115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332FEB"/>
          <w:spacing w:val="-7"/>
          <w:w w:val="115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5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34"/>
          <w:w w:val="115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04DF0"/>
          <w:spacing w:val="-14"/>
          <w:w w:val="104"/>
        </w:rPr>
        <w:t>4</w:t>
      </w:r>
      <w:r>
        <w:rPr>
          <w:rFonts w:ascii="Times New Roman" w:hAnsi="Times New Roman" w:cs="Times New Roman" w:eastAsia="Times New Roman"/>
          <w:sz w:val="18"/>
          <w:szCs w:val="18"/>
          <w:color w:val="5450C6"/>
          <w:spacing w:val="0"/>
          <w:w w:val="116"/>
        </w:rPr>
        <w:t>60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77" w:after="0" w:line="240" w:lineRule="auto"/>
        <w:ind w:left="4525" w:right="3983"/>
        <w:jc w:val="center"/>
        <w:rPr>
          <w:rFonts w:ascii="Arial" w:hAnsi="Arial" w:cs="Arial" w:eastAsia="Arial"/>
          <w:sz w:val="17"/>
          <w:szCs w:val="17"/>
        </w:rPr>
      </w:pPr>
      <w:rPr/>
      <w:r>
        <w:rPr>
          <w:rFonts w:ascii="Arial" w:hAnsi="Arial" w:cs="Arial" w:eastAsia="Arial"/>
          <w:sz w:val="17"/>
          <w:szCs w:val="17"/>
          <w:color w:val="343434"/>
          <w:spacing w:val="0"/>
          <w:w w:val="108"/>
        </w:rPr>
        <w:t>102</w:t>
      </w:r>
      <w:r>
        <w:rPr>
          <w:rFonts w:ascii="Arial" w:hAnsi="Arial" w:cs="Arial" w:eastAsia="Arial"/>
          <w:sz w:val="17"/>
          <w:szCs w:val="17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20"/>
        </w:sectPr>
      </w:pPr>
      <w:rPr/>
    </w:p>
    <w:p>
      <w:pPr>
        <w:spacing w:before="69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59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BGBI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3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A3A3A3"/>
          <w:spacing w:val="-3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200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9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1199" w:right="1346" w:firstLine="-648"/>
        <w:jc w:val="left"/>
        <w:tabs>
          <w:tab w:pos="7520" w:val="left"/>
        </w:tabs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FF"/>
          <w:w w:val="102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w w:val="102"/>
          <w:u w:val="single" w:color="000000"/>
        </w:rPr>
        <w:t>http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</w:r>
      <w:hyperlink r:id="rId27"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3"/>
            <w:u w:val="single" w:color="000000"/>
          </w:rPr>
          <w:t>www.ris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20"/>
            <w:w w:val="104"/>
            <w:u w:val="single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20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20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0"/>
            <w:u w:val="single" w:color="000000"/>
          </w:rPr>
          <w:t>bka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1"/>
            <w:u w:val="single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1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7"/>
            <w:w w:val="98"/>
            <w:u w:val="single" w:color="000000"/>
          </w:rPr>
          <w:t>g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7"/>
            <w:w w:val="98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7"/>
            <w:w w:val="98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0"/>
            <w:w w:val="104"/>
            <w:u w:val="single" w:color="000000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0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-27"/>
            <w:w w:val="104"/>
            <w:u w:val="single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-27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-27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2"/>
            <w:u w:val="single" w:color="000000"/>
          </w:rPr>
          <w:t>at/Dokumente/Bundesnonne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2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1"/>
            <w:w w:val="103"/>
            <w:u w:val="single" w:color="00000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1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1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7575FF"/>
            <w:spacing w:val="0"/>
            <w:w w:val="102"/>
            <w:u w:val="single" w:color="000000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7575FF"/>
            <w:spacing w:val="0"/>
            <w:w w:val="102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7575FF"/>
            <w:spacing w:val="2"/>
            <w:w w:val="103"/>
            <w:u w:val="single" w:color="00000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7575FF"/>
            <w:spacing w:val="2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7575FF"/>
            <w:spacing w:val="2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1"/>
            <w:w w:val="107"/>
            <w:u w:val="single" w:color="000000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1"/>
            <w:w w:val="10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1"/>
            <w:w w:val="10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95"/>
            <w:u w:val="single" w:color="000000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95"/>
            <w:u w:val="single" w:color="000000"/>
          </w:rPr>
        </w:r>
      </w:hyperlink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3"/>
          <w:u w:val="single" w:color="000000"/>
        </w:rPr>
        <w:t>4001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6"/>
          <w:w w:val="103"/>
          <w:u w:val="single" w:color="0000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6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6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7"/>
          <w:u w:val="single" w:color="000000"/>
        </w:rPr>
        <w:t>77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22"/>
          <w:w w:val="107"/>
          <w:u w:val="single" w:color="00000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22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22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0"/>
          <w:w w:val="108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-9"/>
          <w:w w:val="109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-9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-9"/>
          <w:w w:val="10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1"/>
          <w:w w:val="107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1"/>
          <w:u w:val="single" w:color="000000"/>
        </w:rPr>
        <w:t>R40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5"/>
          <w:w w:val="102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5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3"/>
          <w:u w:val="single" w:color="000000"/>
        </w:rPr>
        <w:t>16779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7"/>
          <w:w w:val="103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7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7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97"/>
          <w:u w:val="single" w:color="000000"/>
        </w:rPr>
        <w:t>pdf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  <w:u w:val="single" w:color="000000"/>
        </w:rPr>
        <w:tab/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Settlement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decree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2002,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BGBI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464646"/>
          <w:spacing w:val="0"/>
          <w:w w:val="89"/>
        </w:rPr>
        <w:t>11</w:t>
      </w:r>
      <w:r>
        <w:rPr>
          <w:rFonts w:ascii="Arial" w:hAnsi="Arial" w:cs="Arial" w:eastAsia="Arial"/>
          <w:sz w:val="18"/>
          <w:szCs w:val="18"/>
          <w:color w:val="464646"/>
          <w:spacing w:val="-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Nr.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2002.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131FF"/>
          <w:w w:val="103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6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18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32"/>
          <w:w w:val="11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18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0"/>
          <w:w w:val="107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-17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15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7"/>
          <w:w w:val="11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8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2"/>
        </w:rPr>
        <w:t>man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5"/>
          <w:w w:val="102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13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9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0"/>
          <w:w w:val="10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</w:rPr>
        <w:t>documen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7"/>
          <w:w w:val="102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2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7"/>
          <w:w w:val="13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1"/>
        </w:rPr>
        <w:t>is.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9"/>
          <w:w w:val="10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9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</w:rPr>
        <w:t>BGBL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</w:rPr>
        <w:t>OS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</w:rPr>
        <w:t>2002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</w:rPr>
        <w:t>104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16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Sitte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N.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8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litic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pposit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egra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Scandinavia: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Is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Eur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­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scepticism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govemm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nt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6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6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dynamic?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West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6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1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14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14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14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4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4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108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39.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10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mit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6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6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1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4"/>
          <w:w w:val="11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1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Doe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Pay?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Iss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9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Politica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3"/>
          <w:w w:val="8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pport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6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8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Right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Comparative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3"/>
          <w:i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"/>
          <w:w w:val="104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43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4"/>
          <w:w w:val="8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1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-1498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7" w:lineRule="auto"/>
        <w:ind w:left="551" w:right="147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Sumption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2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·gas-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99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9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2"/>
          <w:w w:val="109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9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96"/>
        </w:rPr>
        <w:t>Repo1t: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Minimum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Income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Requirement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for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non­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Famil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9"/>
        </w:rPr>
        <w:t>Mem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1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UK.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3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1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</w:rPr>
        <w:t>//</w:t>
      </w:r>
      <w:hyperlink r:id="rId28"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2"/>
          </w:rPr>
          <w:t>www.migr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3"/>
            <w:w w:val="102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0"/>
            <w:w w:val="108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-12"/>
            <w:w w:val="108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10"/>
            <w:w w:val="117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-7"/>
            <w:w w:val="103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8"/>
            <w:w w:val="117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-5"/>
            <w:w w:val="108"/>
          </w:rPr>
          <w:t>b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1"/>
          </w:rPr>
          <w:t>servatorv.ox.ac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6"/>
            <w:w w:val="102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10"/>
            <w:w w:val="101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0"/>
            <w:w w:val="106"/>
          </w:rPr>
          <w:t>k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-12"/>
            <w:w w:val="105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91"/>
          </w:rPr>
          <w:t>repOJt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3"/>
            <w:w w:val="92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A5A5FF"/>
            <w:spacing w:val="-13"/>
            <w:w w:val="112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2"/>
          </w:rPr>
          <w:t>minimum-income-requirement-fami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9"/>
            <w:w w:val="102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0"/>
            <w:w w:val="92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000000"/>
            <w:spacing w:val="0"/>
            <w:w w:val="100"/>
          </w:rPr>
        </w:r>
      </w:hyperlink>
    </w:p>
    <w:p>
      <w:pPr>
        <w:spacing w:before="2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(2002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9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8"/>
          <w:w w:val="11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1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FF"/>
          <w:w w:val="103"/>
        </w:rPr>
        <w:t>ww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5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6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0"/>
          <w:w w:val="114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-9"/>
          <w:w w:val="115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7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7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2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5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3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8"/>
          <w:w w:val="102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6"/>
          <w:w w:val="112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4"/>
        </w:rPr>
        <w:t>asso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9"/>
          <w:w w:val="104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18"/>
          <w:w w:val="135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5"/>
        </w:rPr>
        <w:t>odyss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4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-10"/>
          <w:w w:val="8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4"/>
        </w:rPr>
        <w:t>s/Fr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5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6"/>
          <w:w w:val="99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6"/>
          <w:w w:val="9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6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</w:rPr>
        <w:t>gesetz2002euk.doc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mp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oym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</w:rPr>
        <w:t>(2002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3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1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5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1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5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7"/>
          <w:w w:val="105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FF"/>
          <w:w w:val="102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w w:val="102"/>
          <w:u w:val="single" w:color="000000"/>
        </w:rPr>
        <w:t>http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5"/>
          <w:u w:val="single" w:color="000000"/>
        </w:rPr>
        <w:t>www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7"/>
          <w:w w:val="105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7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7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0"/>
          <w:w w:val="88"/>
          <w:u w:val="single" w:color="0000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0"/>
          <w:w w:val="8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-9"/>
          <w:w w:val="89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-9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-9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4"/>
          <w:w w:val="12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4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4"/>
          <w:w w:val="12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2"/>
          <w:w w:val="110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2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1F1FFF"/>
          <w:spacing w:val="2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  <w:u w:val="single" w:color="000000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20"/>
          <w:w w:val="102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2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2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8"/>
          <w:w w:val="175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8"/>
          <w:w w:val="17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0"/>
          <w:u w:val="single" w:color="000000"/>
        </w:rPr>
        <w:t>t/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3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  <w:t>uslaenderbeschaeftigunQSQ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7"/>
          <w:w w:val="100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0"/>
          <w:u w:val="single" w:color="000000"/>
        </w:rPr>
        <w:t>set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0"/>
          <w:u w:val="single" w:color="00000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7"/>
          <w:u w:val="single" w:color="0000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3"/>
          <w:w w:val="107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3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3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3"/>
          <w:w w:val="101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3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3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"/>
          <w:w w:val="10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7"/>
          <w:u w:val="single" w:color="000000"/>
        </w:rPr>
        <w:t>iBG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1"/>
          <w:w w:val="108"/>
          <w:u w:val="single" w:color="0000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1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1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5"/>
          <w:w w:val="117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5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5"/>
          <w:w w:val="11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97"/>
          <w:u w:val="single" w:color="000000"/>
        </w:rPr>
        <w:t>html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97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decisio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6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1"/>
          <w:w w:val="6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"/>
          <w:w w:val="10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5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4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Com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1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ducat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uncil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(2009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9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131FF"/>
          <w:w w:val="103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1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1"/>
          <w:w w:val="101"/>
        </w:rPr>
        <w:t>/</w:t>
      </w:r>
      <w:hyperlink r:id="rId29"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6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15"/>
            <w:w w:val="106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0C0CFF"/>
            <w:spacing w:val="5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0"/>
            <w:w w:val="102"/>
          </w:rPr>
          <w:t>npdata.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-14"/>
            <w:w w:val="103"/>
          </w:rPr>
          <w:t>b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2"/>
          </w:rPr>
          <w:t>e/D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9"/>
            <w:w w:val="102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-6"/>
            <w:w w:val="93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99"/>
          </w:rPr>
          <w:t>a!Hoo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1"/>
            <w:w w:val="100"/>
          </w:rPr>
          <w:t>f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0"/>
            <w:w w:val="106"/>
          </w:rPr>
          <w:t>dd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-16"/>
            <w:w w:val="106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1"/>
          </w:rPr>
          <w:t>ek!R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11"/>
            <w:w w:val="90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1"/>
          </w:rPr>
          <w:t>S/Be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11"/>
            <w:w w:val="102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1F1FFF"/>
            <w:spacing w:val="0"/>
            <w:w w:val="87"/>
          </w:rPr>
          <w:t>li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9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4"/>
            <w:w w:val="109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0"/>
            <w:w w:val="93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0"/>
            <w:w w:val="94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-30"/>
            <w:w w:val="100"/>
          </w:rPr>
          <w:t> 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8"/>
          </w:rPr>
          <w:t>g-G0-11-09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1"/>
            <w:w w:val="108"/>
          </w:rPr>
          <w:t>-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2"/>
          </w:rPr>
          <w:t>2009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5"/>
            <w:w w:val="102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1F1FFF"/>
            <w:spacing w:val="0"/>
            <w:w w:val="97"/>
          </w:rPr>
          <w:t>htm</w:t>
        </w:r>
        <w:r>
          <w:rPr>
            <w:rFonts w:ascii="Times New Roman" w:hAnsi="Times New Roman" w:cs="Times New Roman" w:eastAsia="Times New Roman"/>
            <w:sz w:val="19"/>
            <w:szCs w:val="19"/>
            <w:color w:val="000000"/>
            <w:spacing w:val="0"/>
            <w:w w:val="100"/>
          </w:rPr>
        </w:r>
      </w:hyperlink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7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ser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ry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7"/>
          <w:w w:val="10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9"/>
          <w:w w:val="10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7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1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nta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y.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0"/>
          <w:w w:val="96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5"/>
          <w:w w:val="96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6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96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4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UK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tio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3"/>
        </w:rPr>
        <w:t>debate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3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08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8"/>
        </w:rPr>
        <w:t>2013.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10,201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0"/>
          <w:w w:val="108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0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8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141FF"/>
          <w:w w:val="103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w w:val="103"/>
          <w:u w:val="single" w:color="000000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1"/>
          <w:w w:val="104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73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7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7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3"/>
          <w:u w:val="single" w:color="000000"/>
        </w:rPr>
        <w:t>www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4"/>
          <w:w w:val="103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4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4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9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3"/>
          <w:w w:val="8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3"/>
          <w:w w:val="8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  <w:u w:val="single" w:color="000000"/>
        </w:rPr>
        <w:t>grationobse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2"/>
          <w:w w:val="103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2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2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1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9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  <w:u w:val="single" w:color="000000"/>
        </w:rPr>
        <w:t>tor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8"/>
          <w:w w:val="175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8"/>
          <w:w w:val="17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2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5"/>
          <w:w w:val="100"/>
          <w:u w:val="single" w:color="000000"/>
        </w:rPr>
        <w:t>x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3"/>
          <w:w w:val="100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8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6"/>
          <w:w w:val="100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98"/>
          <w:u w:val="single" w:color="0000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6"/>
          <w:w w:val="9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6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6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  <w:t>co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  <w:u w:val="single" w:color="000000"/>
        </w:rPr>
        <w:t>menta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3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4"/>
          <w:w w:val="105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4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14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18"/>
          <w:w w:val="13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18"/>
          <w:w w:val="13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3"/>
          <w:u w:val="single" w:color="000000"/>
        </w:rPr>
        <w:t>evidence-a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5"/>
          <w:w w:val="104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8"/>
          <w:u w:val="single" w:color="0000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3"/>
          <w:w w:val="108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3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3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1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6"/>
          <w:w w:val="100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92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9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5"/>
          <w:w w:val="93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5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5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3"/>
          <w:u w:val="single" w:color="000000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4"/>
          <w:w w:val="104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4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4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89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5"/>
          <w:w w:val="100"/>
          <w:u w:val="single" w:color="0000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  <w:t>-migration-debate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0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0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5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35"/>
          <w:u w:val="single" w:color="000000"/>
        </w:rPr>
        <w:t>II-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35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5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ratio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Polic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bill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1"/>
          <w:w w:val="10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Staats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13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2010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nr.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290.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8"/>
          <w:w w:val="11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131FF"/>
          <w:w w:val="103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4"/>
          <w:u w:val="single" w:color="000000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7"/>
          <w:w w:val="104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7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7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24"/>
          <w:w w:val="104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24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24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21"/>
          <w:w w:val="104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2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-2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0"/>
          <w:w w:val="104"/>
          <w:u w:val="single" w:color="000000"/>
        </w:rPr>
        <w:t>/z</w:t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-24"/>
          <w:w w:val="104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-24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575FF"/>
          <w:spacing w:val="-24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4"/>
          <w:u w:val="single" w:color="000000"/>
        </w:rPr>
        <w:t>oe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"/>
          <w:w w:val="104"/>
          <w:u w:val="single" w:color="0000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13"/>
          <w:w w:val="104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1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1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4"/>
          <w:u w:val="single" w:color="000000"/>
        </w:rPr>
        <w:t>offi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15"/>
          <w:w w:val="104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1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1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3"/>
          <w:w w:val="104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1"/>
          <w:w w:val="104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12"/>
          <w:w w:val="104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12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12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7"/>
          <w:w w:val="104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7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7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5"/>
          <w:w w:val="104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5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4"/>
          <w:u w:val="single" w:color="000000"/>
        </w:rPr>
        <w:t>ek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3"/>
          <w:w w:val="104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4"/>
          <w:u w:val="single" w:color="000000"/>
        </w:rPr>
        <w:t>ndmakin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0"/>
          <w:w w:val="104"/>
          <w:u w:val="single" w:color="0000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3"/>
          <w:w w:val="104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4"/>
          <w:u w:val="single" w:color="000000"/>
        </w:rPr>
        <w:t>n.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4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6"/>
          <w:w w:val="104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93"/>
          <w:u w:val="single" w:color="000000"/>
        </w:rPr>
        <w:t>ll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9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0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33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3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3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  <w:u w:val="single" w:color="000000"/>
        </w:rPr>
        <w:t>tb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5"/>
          <w:w w:val="101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5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5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7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7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0"/>
          <w:w w:val="89"/>
          <w:u w:val="single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0"/>
          <w:w w:val="8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22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2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-22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8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8"/>
          <w:u w:val="single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141FF"/>
          <w:spacing w:val="-15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5"/>
          <w:u w:val="single" w:color="000000"/>
        </w:rPr>
        <w:t>29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0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9"/>
          <w:w w:val="105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9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252FF"/>
          <w:spacing w:val="-9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0"/>
          <w:w w:val="103"/>
          <w:u w:val="single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9"/>
          <w:w w:val="103"/>
          <w:u w:val="single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9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0C0CFF"/>
          <w:spacing w:val="9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96"/>
          <w:u w:val="single" w:color="000000"/>
        </w:rPr>
        <w:t>tml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96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21"/>
          <w:szCs w:val="21"/>
        </w:rPr>
      </w:pPr>
      <w:rPr/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5"/>
        </w:rPr>
        <w:t>Tou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5"/>
          <w:w w:val="95"/>
        </w:rPr>
        <w:t>m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12"/>
          <w:w w:val="95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5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5"/>
        </w:rPr>
        <w:t>r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16"/>
          <w:w w:val="95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5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2"/>
          <w:w w:val="95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74"/>
        </w:rPr>
        <w:t>l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117"/>
        </w:rPr>
        <w:t>,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5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5),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3"/>
        </w:rPr>
        <w:t>Reworkin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3"/>
        </w:rPr>
        <w:t>g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2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8"/>
          <w:w w:val="93"/>
        </w:rPr>
        <w:t>h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7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5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uro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-2"/>
          <w:w w:val="93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3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6"/>
          <w:w w:val="93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3"/>
        </w:rPr>
        <w:t>pt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2"/>
          <w:w w:val="93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3"/>
        </w:rPr>
        <w:t>c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2"/>
          <w:w w:val="93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0"/>
        </w:rPr>
        <w:t>Conserv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9"/>
          <w:w w:val="90"/>
        </w:rPr>
        <w:t>a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0"/>
          <w:w w:val="90"/>
        </w:rPr>
        <w:t>t</w:t>
      </w:r>
      <w:r>
        <w:rPr>
          <w:rFonts w:ascii="Times New Roman" w:hAnsi="Times New Roman" w:cs="Times New Roman" w:eastAsia="Times New Roman"/>
          <w:sz w:val="21"/>
          <w:szCs w:val="21"/>
          <w:color w:val="343434"/>
          <w:spacing w:val="7"/>
          <w:w w:val="90"/>
        </w:rPr>
        <w:t>i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0"/>
        </w:rPr>
        <w:t>v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0"/>
        </w:rPr>
        <w:t>e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-11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0"/>
        </w:rPr>
        <w:t>Tradition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90"/>
        </w:rPr>
        <w:t>s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30"/>
          <w:w w:val="9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0"/>
        </w:rPr>
        <w:t>int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0"/>
          <w:w w:val="90"/>
        </w:rPr>
        <w:t>o</w:t>
      </w:r>
      <w:r>
        <w:rPr>
          <w:rFonts w:ascii="Times New Roman" w:hAnsi="Times New Roman" w:cs="Times New Roman" w:eastAsia="Times New Roman"/>
          <w:sz w:val="21"/>
          <w:szCs w:val="21"/>
          <w:color w:val="595959"/>
          <w:spacing w:val="3"/>
          <w:w w:val="9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21"/>
          <w:szCs w:val="21"/>
          <w:color w:val="464646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21"/>
          <w:szCs w:val="21"/>
          <w:color w:val="000000"/>
          <w:spacing w:val="0"/>
          <w:w w:val="100"/>
        </w:rPr>
      </w:r>
    </w:p>
    <w:p>
      <w:pPr>
        <w:spacing w:before="1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Narrat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5"/>
        </w:rPr>
        <w:t>UKI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8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Wumin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2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1mul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Commo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10"/>
          <w:i/>
        </w:rPr>
        <w:t>Mar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0"/>
          <w:w w:val="110"/>
          <w:i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"/>
          <w:w w:val="11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1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1"/>
          <w:w w:val="11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1"/>
          <w:i/>
        </w:rPr>
        <w:t>Studie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9"/>
          <w:w w:val="102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53(1)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1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3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156.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80" w:lineRule="auto"/>
        <w:ind w:left="551" w:right="576" w:firstLine="636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Twe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Kame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),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  <w:i/>
        </w:rPr>
        <w:t>Migratiebe/.eid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98"/>
          <w:i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16"/>
          <w:w w:val="98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Versla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00"/>
          <w:i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Algemee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2"/>
          <w:i/>
        </w:rPr>
        <w:t>Overle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6"/>
          <w:w w:val="103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9"/>
        </w:rPr>
        <w:t>30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573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-4"/>
          <w:w w:val="105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43434"/>
          <w:spacing w:val="-12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161616"/>
          <w:spacing w:val="-1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78.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5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Retrieve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95959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Jun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26"/>
          <w:w w:val="143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4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4"/>
          <w:w w:val="14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201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-7"/>
          <w:w w:val="10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464646"/>
          <w:spacing w:val="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0"/>
          <w:w w:val="103"/>
        </w:rPr>
        <w:t>htt</w:t>
      </w:r>
      <w:r>
        <w:rPr>
          <w:rFonts w:ascii="Times New Roman" w:hAnsi="Times New Roman" w:cs="Times New Roman" w:eastAsia="Times New Roman"/>
          <w:sz w:val="19"/>
          <w:szCs w:val="19"/>
          <w:color w:val="3131FF"/>
          <w:spacing w:val="-11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464FF"/>
          <w:spacing w:val="-7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A5A5FF"/>
          <w:spacing w:val="0"/>
          <w:w w:val="101"/>
        </w:rPr>
        <w:t>//</w:t>
      </w:r>
      <w:hyperlink r:id="rId30"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6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15"/>
            <w:w w:val="106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0C0CFF"/>
            <w:spacing w:val="-1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95"/>
          </w:rPr>
          <w:t>fai1po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4"/>
            <w:w w:val="95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1F1FFF"/>
            <w:spacing w:val="4"/>
            <w:w w:val="112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0"/>
            <w:w w:val="96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-12"/>
            <w:w w:val="96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9"/>
          </w:rPr>
          <w:t>cs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21"/>
            <w:w w:val="11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6"/>
            <w:w w:val="9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0"/>
            <w:w w:val="112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-11"/>
            <w:w w:val="112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0"/>
            <w:w w:val="108"/>
          </w:rPr>
          <w:t>d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-15"/>
            <w:w w:val="108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8"/>
            <w:w w:val="116"/>
          </w:rPr>
          <w:t>c</w:t>
        </w:r>
        <w:r>
          <w:rPr>
            <w:rFonts w:ascii="Times New Roman" w:hAnsi="Times New Roman" w:cs="Times New Roman" w:eastAsia="Times New Roman"/>
            <w:sz w:val="19"/>
            <w:szCs w:val="19"/>
            <w:color w:val="A5A5FF"/>
            <w:spacing w:val="-18"/>
            <w:w w:val="112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10"/>
          </w:rPr>
          <w:t>ov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9"/>
            <w:w w:val="109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0"/>
            <w:w w:val="98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3"/>
            <w:w w:val="97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17"/>
            <w:w w:val="112"/>
          </w:rPr>
          <w:t>g</w:t>
        </w:r>
        <w:r>
          <w:rPr>
            <w:rFonts w:ascii="Times New Roman" w:hAnsi="Times New Roman" w:cs="Times New Roman" w:eastAsia="Times New Roman"/>
            <w:sz w:val="19"/>
            <w:szCs w:val="19"/>
            <w:color w:val="A5A5FF"/>
            <w:spacing w:val="-1"/>
            <w:w w:val="135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-9"/>
            <w:w w:val="99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14"/>
          </w:rPr>
          <w:t>0%2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-11"/>
            <w:w w:val="114"/>
          </w:rPr>
          <w:t>0</w:t>
        </w:r>
        <w:r>
          <w:rPr>
            <w:rFonts w:ascii="Times New Roman" w:hAnsi="Times New Roman" w:cs="Times New Roman" w:eastAsia="Times New Roman"/>
            <w:sz w:val="19"/>
            <w:szCs w:val="19"/>
            <w:color w:val="1F1FFF"/>
            <w:spacing w:val="0"/>
            <w:w w:val="104"/>
          </w:rPr>
          <w:t>m</w:t>
        </w:r>
        <w:r>
          <w:rPr>
            <w:rFonts w:ascii="Times New Roman" w:hAnsi="Times New Roman" w:cs="Times New Roman" w:eastAsia="Times New Roman"/>
            <w:sz w:val="19"/>
            <w:szCs w:val="19"/>
            <w:color w:val="1F1FFF"/>
            <w:spacing w:val="1"/>
            <w:w w:val="104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2"/>
          </w:rPr>
          <w:t>grati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14"/>
            <w:w w:val="102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0"/>
            <w:w w:val="111"/>
          </w:rPr>
          <w:t>%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-17"/>
            <w:w w:val="111"/>
          </w:rPr>
          <w:t>2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98"/>
          </w:rPr>
          <w:t>0e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5"/>
            <w:w w:val="99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0"/>
            <w:w w:val="106"/>
          </w:rPr>
          <w:t>%</w:t>
        </w:r>
        <w:r>
          <w:rPr>
            <w:rFonts w:ascii="Times New Roman" w:hAnsi="Times New Roman" w:cs="Times New Roman" w:eastAsia="Times New Roman"/>
            <w:sz w:val="19"/>
            <w:szCs w:val="19"/>
            <w:color w:val="6464FF"/>
            <w:spacing w:val="-5"/>
            <w:w w:val="106"/>
          </w:rPr>
          <w:t>2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92"/>
          </w:rPr>
          <w:t>0onl:\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7"/>
            <w:w w:val="93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1F1FFF"/>
            <w:spacing w:val="0"/>
            <w:w w:val="108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1F1FFF"/>
            <w:spacing w:val="0"/>
            <w:w w:val="109"/>
          </w:rPr>
          <w:t>k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105"/>
          </w:rPr>
          <w:t>k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1"/>
            <w:w w:val="104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1F1FFF"/>
            <w:spacing w:val="4"/>
            <w:w w:val="82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93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0"/>
            <w:w w:val="94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4141FF"/>
            <w:spacing w:val="-30"/>
            <w:w w:val="100"/>
          </w:rPr>
          <w:t> 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0"/>
            <w:w w:val="100"/>
          </w:rPr>
          <w:t>g</w:t>
        </w:r>
        <w:r>
          <w:rPr>
            <w:rFonts w:ascii="Times New Roman" w:hAnsi="Times New Roman" w:cs="Times New Roman" w:eastAsia="Times New Roman"/>
            <w:sz w:val="19"/>
            <w:szCs w:val="19"/>
            <w:color w:val="5252FF"/>
            <w:spacing w:val="7"/>
            <w:w w:val="1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131FF"/>
            <w:spacing w:val="0"/>
            <w:w w:val="100"/>
          </w:rPr>
          <w:t>pdf</w:t>
        </w:r>
        <w:r>
          <w:rPr>
            <w:rFonts w:ascii="Times New Roman" w:hAnsi="Times New Roman" w:cs="Times New Roman" w:eastAsia="Times New Roman"/>
            <w:sz w:val="19"/>
            <w:szCs w:val="19"/>
            <w:color w:val="000000"/>
            <w:spacing w:val="0"/>
            <w:w w:val="100"/>
          </w:rPr>
        </w:r>
      </w:hyperlink>
    </w:p>
    <w:p>
      <w:pPr>
        <w:spacing w:before="7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4524" w:right="4003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43434"/>
          <w:spacing w:val="0"/>
          <w:w w:val="113"/>
        </w:rPr>
        <w:t>103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00"/>
        </w:sectPr>
      </w:pPr>
      <w:rPr/>
    </w:p>
    <w:p>
      <w:pPr>
        <w:spacing w:before="69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UKIP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1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01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1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6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fe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2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5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7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11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5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4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DD8"/>
          <w:w w:val="101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w w:val="101"/>
          <w:u w:val="single" w:color="000000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1"/>
          <w:w w:val="101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8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0"/>
          <w:w w:val="107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7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0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07"/>
          <w:u w:val="single" w:color="000000"/>
        </w:rPr>
      </w:r>
      <w:hyperlink r:id="rId31"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3"/>
            <w:u w:val="single" w:color="000000"/>
          </w:rPr>
          <w:t>www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7"/>
            <w:w w:val="103"/>
            <w:u w:val="single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7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7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13"/>
            <w:w w:val="107"/>
            <w:u w:val="single" w:color="000000"/>
          </w:rPr>
          <w:t>p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13"/>
            <w:w w:val="10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13"/>
            <w:w w:val="10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14"/>
            <w:w w:val="117"/>
            <w:u w:val="single" w:color="000000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14"/>
            <w:w w:val="11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14"/>
            <w:w w:val="11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2"/>
            <w:w w:val="110"/>
            <w:u w:val="single" w:color="00000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2"/>
            <w:w w:val="11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2"/>
            <w:w w:val="11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95"/>
            <w:u w:val="single" w:color="000000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95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7"/>
            <w:w w:val="95"/>
            <w:u w:val="single" w:color="000000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7"/>
            <w:w w:val="95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7"/>
            <w:w w:val="95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2"/>
            <w:w w:val="84"/>
            <w:u w:val="single" w:color="000000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2"/>
            <w:w w:val="8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2"/>
            <w:w w:val="8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3"/>
            <w:u w:val="single" w:color="000000"/>
          </w:rPr>
          <w:t>csrcs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9"/>
            <w:w w:val="104"/>
            <w:u w:val="single" w:color="000000"/>
          </w:rPr>
          <w:t>o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9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9"/>
            <w:w w:val="104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0"/>
            <w:w w:val="105"/>
            <w:u w:val="single" w:color="000000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0"/>
            <w:w w:val="105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5"/>
            <w:w w:val="105"/>
            <w:u w:val="single" w:color="000000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5"/>
            <w:w w:val="105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5"/>
            <w:w w:val="105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99"/>
            <w:u w:val="single" w:color="000000"/>
          </w:rPr>
          <w:t>cc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99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3"/>
            <w:w w:val="100"/>
            <w:u w:val="single" w:color="000000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3"/>
            <w:w w:val="10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7"/>
            <w:w w:val="117"/>
            <w:u w:val="single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7"/>
            <w:w w:val="11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7"/>
            <w:w w:val="11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8"/>
            <w:w w:val="103"/>
            <w:u w:val="single" w:color="000000"/>
          </w:rPr>
          <w:t>n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8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8"/>
            <w:w w:val="10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13"/>
            <w:u w:val="single" w:color="000000"/>
          </w:rPr>
          <w:t>et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1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9"/>
            <w:w w:val="113"/>
            <w:u w:val="single" w:color="00000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9"/>
            <w:w w:val="11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9"/>
            <w:w w:val="113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0"/>
            <w:w w:val="109"/>
            <w:u w:val="single" w:color="000000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0"/>
            <w:w w:val="109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5"/>
            <w:w w:val="110"/>
            <w:u w:val="single" w:color="000000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5"/>
            <w:w w:val="11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5"/>
            <w:w w:val="110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7"/>
            <w:u w:val="single" w:color="000000"/>
          </w:rPr>
          <w:t>ca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6"/>
            <w:w w:val="107"/>
            <w:u w:val="single" w:color="00000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6"/>
            <w:w w:val="10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6"/>
            <w:w w:val="107"/>
            <w:u w:val="single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0"/>
            <w:w w:val="89"/>
            <w:u w:val="single" w:color="000000"/>
          </w:rPr>
          <w:t>u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0"/>
            <w:w w:val="89"/>
            <w:u w:val="single" w:color="000000"/>
          </w:rPr>
        </w:r>
      </w:hyperlink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  <w:t>klg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6"/>
          <w:w w:val="104"/>
          <w:u w:val="single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6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6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4"/>
          <w:w w:val="96"/>
          <w:u w:val="single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4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4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9"/>
          <w:w w:val="68"/>
          <w:u w:val="single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9"/>
          <w:w w:val="6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9"/>
          <w:w w:val="6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1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1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1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9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9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8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4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7"/>
          <w:w w:val="93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7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7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6"/>
          <w:u w:val="single" w:color="000000"/>
        </w:rPr>
        <w:t>ie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97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4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0"/>
          <w:w w:val="95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0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7"/>
          <w:w w:val="96"/>
          <w:u w:val="single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7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7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4"/>
          <w:u w:val="single" w:color="000000"/>
        </w:rPr>
        <w:t>KIPM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3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30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5"/>
          <w:u w:val="single" w:color="000000"/>
        </w:rPr>
        <w:t>ife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6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3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6"/>
          <w:w w:val="93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6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6"/>
          <w:w w:val="9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single" w:color="000000"/>
        </w:rPr>
        <w:t>o2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6"/>
          <w:w w:val="102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6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6"/>
          <w:w w:val="102"/>
          <w:u w:val="single" w:color="000000"/>
        </w:rPr>
      </w:r>
      <w:r>
        <w:rPr>
          <w:rFonts w:ascii="Arial" w:hAnsi="Arial" w:cs="Arial" w:eastAsia="Arial"/>
          <w:sz w:val="17"/>
          <w:szCs w:val="17"/>
          <w:color w:val="3F3DD8"/>
          <w:spacing w:val="-24"/>
          <w:w w:val="295"/>
          <w:u w:val="single" w:color="000000"/>
        </w:rPr>
        <w:t>I</w:t>
      </w:r>
      <w:r>
        <w:rPr>
          <w:rFonts w:ascii="Arial" w:hAnsi="Arial" w:cs="Arial" w:eastAsia="Arial"/>
          <w:sz w:val="17"/>
          <w:szCs w:val="17"/>
          <w:color w:val="3F3DD8"/>
          <w:spacing w:val="-24"/>
          <w:w w:val="295"/>
          <w:u w:val="single" w:color="000000"/>
        </w:rPr>
      </w:r>
      <w:r>
        <w:rPr>
          <w:rFonts w:ascii="Arial" w:hAnsi="Arial" w:cs="Arial" w:eastAsia="Arial"/>
          <w:sz w:val="17"/>
          <w:szCs w:val="17"/>
          <w:color w:val="3F3DD8"/>
          <w:spacing w:val="0"/>
          <w:w w:val="99"/>
          <w:u w:val="single" w:color="000000"/>
        </w:rPr>
        <w:t> </w:t>
      </w:r>
      <w:r>
        <w:rPr>
          <w:rFonts w:ascii="Arial" w:hAnsi="Arial" w:cs="Arial" w:eastAsia="Arial"/>
          <w:sz w:val="17"/>
          <w:szCs w:val="17"/>
          <w:color w:val="3F3DD8"/>
          <w:spacing w:val="-13"/>
          <w:w w:val="100"/>
          <w:u w:val="single" w:color="000000"/>
        </w:rPr>
        <w:t> </w:t>
      </w:r>
      <w:r>
        <w:rPr>
          <w:rFonts w:ascii="Arial" w:hAnsi="Arial" w:cs="Arial" w:eastAsia="Arial"/>
          <w:sz w:val="17"/>
          <w:szCs w:val="17"/>
          <w:color w:val="3F3DD8"/>
          <w:spacing w:val="-13"/>
          <w:w w:val="100"/>
          <w:u w:val="single" w:color="000000"/>
        </w:rPr>
      </w:r>
      <w:r>
        <w:rPr>
          <w:rFonts w:ascii="Arial" w:hAnsi="Arial" w:cs="Arial" w:eastAsia="Arial"/>
          <w:sz w:val="17"/>
          <w:szCs w:val="17"/>
          <w:color w:val="3F3DD8"/>
          <w:spacing w:val="-13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3"/>
          <w:w w:val="103"/>
          <w:u w:val="single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3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3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single" w:color="000000"/>
        </w:rPr>
        <w:t>.pdf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1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1"/>
          <w:w w:val="100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500" w:lineRule="auto"/>
        <w:ind w:left="551" w:right="468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2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12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4"/>
          <w:w w:val="11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2"/>
        </w:rPr>
        <w:t>0)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3"/>
          <w:w w:val="11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7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6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6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es: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grati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oth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6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ra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Party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9"/>
          <w:w w:val="101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56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1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2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6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6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5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15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pan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3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05050"/>
          <w:spacing w:val="0"/>
          <w:w w:val="100"/>
        </w:rPr>
        <w:t>J.</w:t>
      </w:r>
      <w:r>
        <w:rPr>
          <w:rFonts w:ascii="Times New Roman" w:hAnsi="Times New Roman" w:cs="Times New Roman" w:eastAsia="Times New Roman"/>
          <w:sz w:val="18"/>
          <w:szCs w:val="18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1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1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5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1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1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6"/>
          <w:w w:val="11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1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(2009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9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9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ex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9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9"/>
          <w:w w:val="109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9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9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9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9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9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anti-imm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pmt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q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3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7"/>
        </w:rPr>
        <w:t>ce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8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Act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Politica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44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5"/>
          <w:w w:val="11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98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17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105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5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98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494" w:lineRule="auto"/>
        <w:ind w:left="539" w:right="598" w:firstLine="66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Ve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eek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9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9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9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9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09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8"/>
        </w:rPr>
        <w:t>im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pul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6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4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13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tie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6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3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4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cy: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N0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36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4"/>
          <w:w w:val="97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9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7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7"/>
          <w:w w:val="9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part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Gov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2"/>
          <w:i/>
        </w:rPr>
        <w:t>European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2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Science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9"/>
          <w:i/>
        </w:rPr>
        <w:t>Review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4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8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98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1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11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4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2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8"/>
        </w:rPr>
        <w:t>(2004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2"/>
          <w:w w:val="108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Programmaboek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3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DD8"/>
          <w:w w:val="101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w w:val="101"/>
          <w:u w:val="single" w:color="000000"/>
        </w:rPr>
        <w:t>ht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1"/>
          <w:w w:val="101"/>
          <w:u w:val="single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1"/>
          <w:w w:val="101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8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0"/>
          <w:w w:val="107"/>
          <w:u w:val="single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7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07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0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  <w:t>www.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4"/>
          <w:u w:val="single" w:color="0000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8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1"/>
          <w:w w:val="110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1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1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4"/>
          <w:u w:val="single" w:color="000000"/>
        </w:rPr>
        <w:t>aam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5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4"/>
          <w:w w:val="108"/>
          <w:u w:val="single" w:color="000000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4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4"/>
          <w:w w:val="108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16"/>
          <w:u w:val="single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16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1"/>
          <w:w w:val="110"/>
          <w:u w:val="single" w:color="0000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1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1"/>
          <w:w w:val="11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2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6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6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6"/>
          <w:w w:val="90"/>
          <w:u w:val="single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6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6"/>
          <w:w w:val="9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  <w:u w:val="single" w:color="000000"/>
        </w:rPr>
        <w:t>g.or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4"/>
          <w:w w:val="102"/>
          <w:u w:val="single" w:color="0000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4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4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7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7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7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3"/>
          <w:u w:val="single" w:color="000000"/>
        </w:rPr>
        <w:t>filc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3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1"/>
          <w:w w:val="104"/>
          <w:u w:val="single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1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3"/>
          <w:w w:val="112"/>
          <w:u w:val="single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3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3"/>
          <w:w w:val="11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  <w:t>2004121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9"/>
          <w:w w:val="100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105"/>
          <w:u w:val="single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7"/>
          <w:w w:val="105"/>
          <w:u w:val="single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7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7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  <w:u w:val="single" w:color="000000"/>
        </w:rPr>
        <w:t>ogr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"/>
          <w:w w:val="104"/>
          <w:u w:val="single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"/>
          <w:w w:val="104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7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5"/>
          <w:w w:val="97"/>
          <w:u w:val="single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5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5"/>
          <w:w w:val="97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  <w:u w:val="single" w:color="000000"/>
        </w:rPr>
        <w:t>a.pdf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  <w:u w:val="single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8"/>
          <w:w w:val="100"/>
          <w:u w:val="single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8"/>
          <w:w w:val="100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aam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2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(2009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3"/>
          <w:w w:val="11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2"/>
          <w:w w:val="11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Dit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ons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land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  <w:i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ogramma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Vlaamse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verki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00"/>
          <w:i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in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0"/>
          <w:i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00"/>
        </w:rPr>
        <w:t>7</w:t>
      </w:r>
      <w:r>
        <w:rPr>
          <w:rFonts w:ascii="Times New Roman" w:hAnsi="Times New Roman" w:cs="Times New Roman" w:eastAsia="Times New Roman"/>
          <w:sz w:val="18"/>
          <w:szCs w:val="18"/>
          <w:color w:val="797979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juni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2009.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eved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14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1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1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7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7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95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9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73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8"/>
          <w:w w:val="100"/>
        </w:rPr>
        <w:t> </w:t>
      </w:r>
      <w:hyperlink r:id="rId32"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-3"/>
            <w:w w:val="104"/>
          </w:rPr>
          <w:t>h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0"/>
            <w:w w:val="103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1"/>
            <w:w w:val="103"/>
          </w:rPr>
          <w:t>t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8"/>
          </w:rPr>
          <w:t>p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25"/>
            <w:w w:val="107"/>
          </w:rPr>
          <w:t>:</w:t>
        </w:r>
        <w:r>
          <w:rPr>
            <w:rFonts w:ascii="Times New Roman" w:hAnsi="Times New Roman" w:cs="Times New Roman" w:eastAsia="Times New Roman"/>
            <w:sz w:val="19"/>
            <w:szCs w:val="19"/>
            <w:color w:val="A8A7DD"/>
            <w:spacing w:val="0"/>
            <w:w w:val="101"/>
          </w:rPr>
          <w:t>//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2"/>
          </w:rPr>
          <w:t>www.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8"/>
            <w:w w:val="102"/>
          </w:rPr>
          <w:t>v</w:t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-11"/>
            <w:w w:val="11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9"/>
            <w:w w:val="108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96"/>
          </w:rPr>
          <w:t>mn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2"/>
            <w:w w:val="97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14"/>
            <w:w w:val="108"/>
          </w:rPr>
          <w:t>b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3"/>
            <w:w w:val="116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1"/>
            <w:w w:val="110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2"/>
          </w:rPr>
          <w:t>ang200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11"/>
            <w:w w:val="103"/>
          </w:rPr>
          <w:t>9</w:t>
        </w:r>
        <w:r>
          <w:rPr>
            <w:rFonts w:ascii="Times New Roman" w:hAnsi="Times New Roman" w:cs="Times New Roman" w:eastAsia="Times New Roman"/>
            <w:sz w:val="19"/>
            <w:szCs w:val="19"/>
            <w:color w:val="1D1183"/>
            <w:spacing w:val="6"/>
            <w:w w:val="117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13"/>
            <w:w w:val="94"/>
          </w:rPr>
          <w:t>b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8"/>
            <w:w w:val="116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A8A7DD"/>
            <w:spacing w:val="-19"/>
            <w:w w:val="135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4"/>
          </w:rPr>
          <w:t>f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3"/>
          </w:rPr>
          <w:t>i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35"/>
            <w:w w:val="100"/>
          </w:rPr>
          <w:t> </w:t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-9"/>
            <w:w w:val="82"/>
          </w:rPr>
          <w:t>l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7"/>
          </w:rPr>
          <w:t>e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1"/>
            <w:w w:val="108"/>
          </w:rPr>
          <w:t>s</w:t>
        </w:r>
        <w:r>
          <w:rPr>
            <w:rFonts w:ascii="Times New Roman" w:hAnsi="Times New Roman" w:cs="Times New Roman" w:eastAsia="Times New Roman"/>
            <w:sz w:val="19"/>
            <w:szCs w:val="19"/>
            <w:color w:val="A8A7DD"/>
            <w:spacing w:val="1"/>
            <w:w w:val="135"/>
          </w:rPr>
          <w:t>/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0"/>
            <w:w w:val="104"/>
          </w:rPr>
          <w:t>prog</w:t>
        </w:r>
        <w:r>
          <w:rPr>
            <w:rFonts w:ascii="Times New Roman" w:hAnsi="Times New Roman" w:cs="Times New Roman" w:eastAsia="Times New Roman"/>
            <w:sz w:val="19"/>
            <w:szCs w:val="19"/>
            <w:color w:val="4846BD"/>
            <w:spacing w:val="-6"/>
            <w:w w:val="104"/>
          </w:rPr>
          <w:t>r</w:t>
        </w:r>
        <w:r>
          <w:rPr>
            <w:rFonts w:ascii="Times New Roman" w:hAnsi="Times New Roman" w:cs="Times New Roman" w:eastAsia="Times New Roman"/>
            <w:sz w:val="19"/>
            <w:szCs w:val="19"/>
            <w:color w:val="3F3DD8"/>
            <w:spacing w:val="-1"/>
            <w:w w:val="92"/>
          </w:rPr>
          <w:t>a</w:t>
        </w:r>
        <w:r>
          <w:rPr>
            <w:rFonts w:ascii="Times New Roman" w:hAnsi="Times New Roman" w:cs="Times New Roman" w:eastAsia="Times New Roman"/>
            <w:sz w:val="19"/>
            <w:szCs w:val="19"/>
            <w:color w:val="2826BA"/>
            <w:spacing w:val="10"/>
            <w:w w:val="98"/>
          </w:rPr>
          <w:t>m</w:t>
        </w:r>
        <w:r>
          <w:rPr>
            <w:rFonts w:ascii="Times New Roman" w:hAnsi="Times New Roman" w:cs="Times New Roman" w:eastAsia="Times New Roman"/>
            <w:sz w:val="19"/>
            <w:szCs w:val="19"/>
            <w:color w:val="2B2BE8"/>
            <w:spacing w:val="0"/>
            <w:w w:val="98"/>
          </w:rPr>
          <w:t>ma</w:t>
        </w:r>
        <w:r>
          <w:rPr>
            <w:rFonts w:ascii="Times New Roman" w:hAnsi="Times New Roman" w:cs="Times New Roman" w:eastAsia="Times New Roman"/>
            <w:sz w:val="19"/>
            <w:szCs w:val="19"/>
            <w:color w:val="2B2BE8"/>
            <w:spacing w:val="0"/>
            <w:w w:val="100"/>
          </w:rPr>
          <w:t> </w:t>
        </w:r>
        <w:r>
          <w:rPr>
            <w:rFonts w:ascii="Times New Roman" w:hAnsi="Times New Roman" w:cs="Times New Roman" w:eastAsia="Times New Roman"/>
            <w:sz w:val="19"/>
            <w:szCs w:val="19"/>
            <w:color w:val="2B2BE8"/>
            <w:spacing w:val="12"/>
            <w:w w:val="100"/>
          </w:rPr>
          <w:t> </w:t>
        </w:r>
      </w:hyperlink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4"/>
          <w:w w:val="105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6"/>
          <w:w w:val="92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2"/>
        </w:rPr>
        <w:t>andere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2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75693"/>
          <w:spacing w:val="-5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1"/>
        </w:rPr>
        <w:t>pdf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9"/>
        </w:rPr>
        <w:t>Be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98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0"/>
        </w:rPr>
        <w:t> </w:t>
      </w:r>
      <w:r>
        <w:rPr>
          <w:rFonts w:ascii="Arial" w:hAnsi="Arial" w:cs="Arial" w:eastAsia="Arial"/>
          <w:sz w:val="19"/>
          <w:szCs w:val="19"/>
          <w:color w:val="505050"/>
          <w:spacing w:val="0"/>
          <w:w w:val="100"/>
        </w:rPr>
        <w:t>K.</w:t>
      </w:r>
      <w:r>
        <w:rPr>
          <w:rFonts w:ascii="Arial" w:hAnsi="Arial" w:cs="Arial" w:eastAsia="Arial"/>
          <w:sz w:val="19"/>
          <w:szCs w:val="19"/>
          <w:color w:val="505050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9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-1"/>
          <w:w w:val="99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40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3"/>
          <w:w w:val="191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ntat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4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3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pul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mpt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9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2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3"/>
          <w:w w:val="255"/>
        </w:rPr>
        <w:t>'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1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.o.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3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jitture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representative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democracy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ambri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6"/>
          <w:w w:val="113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B3B3B3"/>
          <w:spacing w:val="-26"/>
          <w:w w:val="123"/>
        </w:rPr>
        <w:t>·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95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es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Vo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•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4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gsr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4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4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4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age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wikk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11.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Retriev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Ju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2"/>
          <w:w w:val="124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2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0"/>
          <w:w w:val="124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4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14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6"/>
          <w:w w:val="12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6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from: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F3DD8"/>
          <w:w w:val="98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w w:val="98"/>
          <w:u w:val="thick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w w:val="9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97"/>
          <w:u w:val="thick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9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9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6"/>
          <w:u w:val="thick" w:color="000000"/>
        </w:rPr>
        <w:t>tp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5"/>
          <w:w w:val="107"/>
          <w:u w:val="thick" w:color="0000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5"/>
          <w:w w:val="10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5"/>
          <w:w w:val="10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27"/>
          <w:w w:val="173"/>
          <w:u w:val="thick" w:color="0000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27"/>
          <w:w w:val="17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27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27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27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0"/>
          <w:w w:val="101"/>
          <w:u w:val="thick" w:color="000000"/>
        </w:rPr>
      </w:r>
      <w:hyperlink r:id="rId33"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6"/>
            <w:u w:val="thick" w:color="000000"/>
          </w:rPr>
          <w:t>ww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0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5"/>
            <w:w w:val="106"/>
            <w:u w:val="thick" w:color="000000"/>
          </w:rPr>
          <w:t>w</w:t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5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5D5BCA"/>
            <w:spacing w:val="-15"/>
            <w:w w:val="106"/>
            <w:u w:val="thick" w:color="000000"/>
          </w:rPr>
        </w:r>
        <w:r>
          <w:rPr>
            <w:rFonts w:ascii="Times New Roman" w:hAnsi="Times New Roman" w:cs="Times New Roman" w:eastAsia="Times New Roman"/>
            <w:sz w:val="19"/>
            <w:szCs w:val="19"/>
            <w:color w:val="7775C3"/>
            <w:spacing w:val="-23"/>
            <w:w w:val="175"/>
            <w:u w:val="thick" w:color="000000"/>
          </w:rPr>
          <w:t>.</w:t>
        </w:r>
        <w:r>
          <w:rPr>
            <w:rFonts w:ascii="Times New Roman" w:hAnsi="Times New Roman" w:cs="Times New Roman" w:eastAsia="Times New Roman"/>
            <w:sz w:val="19"/>
            <w:szCs w:val="19"/>
            <w:color w:val="7775C3"/>
            <w:spacing w:val="-23"/>
            <w:w w:val="175"/>
            <w:u w:val="thick" w:color="000000"/>
          </w:rPr>
        </w:r>
      </w:hyperlink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30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30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30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8"/>
          <w:u w:val="thick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7"/>
          <w:u w:val="thick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24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24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24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5"/>
          <w:w w:val="69"/>
          <w:u w:val="thick" w:color="000000"/>
        </w:rPr>
        <w:t>j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5"/>
          <w:w w:val="69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-5"/>
          <w:w w:val="69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  <w:u w:val="thick" w:color="000000"/>
        </w:rPr>
        <w:t>ksov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04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0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10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2"/>
          <w:w w:val="114"/>
          <w:u w:val="thick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2"/>
          <w:w w:val="11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2"/>
          <w:w w:val="11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4"/>
          <w:u w:val="thick" w:color="0000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7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7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84"/>
          <w:u w:val="thick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8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9"/>
          <w:w w:val="8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107"/>
          <w:u w:val="thick" w:color="0000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10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10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75693"/>
          <w:spacing w:val="5"/>
          <w:w w:val="117"/>
          <w:u w:val="thick" w:color="0000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75693"/>
          <w:spacing w:val="5"/>
          <w:w w:val="11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75693"/>
          <w:spacing w:val="5"/>
          <w:w w:val="117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90"/>
          <w:u w:val="thick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9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9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93"/>
          <w:u w:val="thick" w:color="000000"/>
        </w:rPr>
        <w:t>1/do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9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4"/>
          <w:w w:val="93"/>
          <w:u w:val="thick" w:color="0000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4"/>
          <w:w w:val="9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4"/>
          <w:w w:val="9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4"/>
          <w:u w:val="thick" w:color="0000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4"/>
          <w:w w:val="93"/>
          <w:u w:val="thick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4"/>
          <w:w w:val="9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4"/>
          <w:w w:val="9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  <w:u w:val="thick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8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8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8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7"/>
          <w:w w:val="93"/>
          <w:u w:val="thick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7"/>
          <w:w w:val="9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7"/>
          <w:w w:val="9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05"/>
          <w:u w:val="thick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12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5"/>
          <w:w w:val="114"/>
          <w:u w:val="thick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5"/>
          <w:w w:val="11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5"/>
          <w:w w:val="11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2"/>
          <w:u w:val="thick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4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4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4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8"/>
          <w:u w:val="thick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3"/>
          <w:w w:val="98"/>
          <w:u w:val="thick" w:color="0000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3"/>
          <w:w w:val="9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3"/>
          <w:w w:val="9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10"/>
          <w:u w:val="thick" w:color="0000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1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10"/>
          <w:u w:val="thick" w:color="0000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1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"/>
          <w:w w:val="11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9"/>
          <w:w w:val="116"/>
          <w:u w:val="thick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9"/>
          <w:w w:val="11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9"/>
          <w:w w:val="11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3"/>
          <w:w w:val="116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3"/>
          <w:w w:val="11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3"/>
          <w:w w:val="11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90"/>
          <w:u w:val="thick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9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9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0"/>
          <w:w w:val="111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0"/>
          <w:w w:val="111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4"/>
          <w:w w:val="112"/>
          <w:u w:val="thick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4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7775C3"/>
          <w:spacing w:val="-4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"/>
          <w:w w:val="103"/>
          <w:u w:val="thick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"/>
          <w:w w:val="10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"/>
          <w:w w:val="10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  <w:u w:val="thick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5"/>
          <w:u w:val="thick" w:color="0000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6"/>
          <w:w w:val="112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6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6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thick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3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8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8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6"/>
          <w:u w:val="thick" w:color="000000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0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3"/>
          <w:w w:val="112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3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3"/>
          <w:w w:val="11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4"/>
          <w:w w:val="96"/>
          <w:u w:val="thick" w:color="0000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4"/>
          <w:w w:val="9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4"/>
          <w:w w:val="9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8"/>
          <w:w w:val="118"/>
          <w:u w:val="thick" w:color="0000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8"/>
          <w:w w:val="11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8"/>
          <w:w w:val="11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3"/>
          <w:w w:val="135"/>
          <w:u w:val="thick" w:color="000000"/>
        </w:rPr>
        <w:t>/</w:t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3"/>
          <w:w w:val="13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A8A7DD"/>
          <w:spacing w:val="-13"/>
          <w:w w:val="13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thick" w:color="000000"/>
        </w:rPr>
        <w:t>voo•tg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thick" w:color="0000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6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6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36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0"/>
          <w:u w:val="thick" w:color="0000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9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31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31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31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  <w:u w:val="thick" w:color="000000"/>
        </w:rPr>
        <w:t>asrapp01ta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2"/>
          <w:w w:val="99"/>
          <w:u w:val="thick" w:color="0000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2"/>
          <w:w w:val="99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2"/>
          <w:w w:val="99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5"/>
          <w:w w:val="116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5"/>
          <w:w w:val="11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5"/>
          <w:w w:val="116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3"/>
          <w:w w:val="125"/>
          <w:u w:val="thick" w:color="0000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3"/>
          <w:w w:val="12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3"/>
          <w:w w:val="125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  <w:u w:val="thick" w:color="000000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9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0"/>
          <w:w w:val="100"/>
          <w:u w:val="thick" w:color="0000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30"/>
          <w:w w:val="100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3"/>
          <w:w w:val="84"/>
          <w:u w:val="thick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3"/>
          <w:w w:val="8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3"/>
          <w:w w:val="8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thick" w:color="000000"/>
        </w:rPr>
        <w:t>gra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"/>
          <w:w w:val="102"/>
          <w:u w:val="thick" w:color="0000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"/>
          <w:w w:val="10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5"/>
          <w:w w:val="102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2"/>
          <w:w w:val="84"/>
          <w:u w:val="thick" w:color="0000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2"/>
          <w:w w:val="8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2"/>
          <w:w w:val="84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8"/>
          <w:u w:val="thick" w:color="000000"/>
        </w:rPr>
        <w:t>e-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1"/>
          <w:w w:val="108"/>
          <w:u w:val="thick" w:color="0000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1"/>
          <w:w w:val="10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-11"/>
          <w:w w:val="108"/>
          <w:u w:val="thick" w:color="000000"/>
        </w:rPr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104"/>
          <w:u w:val="thick" w:color="000000"/>
        </w:rPr>
        <w:t>n­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104"/>
        </w:rPr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0"/>
          <w:w w:val="106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DD8"/>
          <w:spacing w:val="-1"/>
          <w:w w:val="105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0"/>
          <w:w w:val="101"/>
        </w:rPr>
        <w:t>v;ikkel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-7"/>
          <w:w w:val="10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2826BA"/>
          <w:spacing w:val="6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4846BD"/>
          <w:spacing w:val="1"/>
          <w:w w:val="98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494499"/>
          <w:spacing w:val="1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D5BCA"/>
          <w:spacing w:val="0"/>
          <w:w w:val="102"/>
        </w:rPr>
        <w:t>2011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98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98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8"/>
        </w:rPr>
        <w:t>b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8"/>
          <w:w w:val="11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36363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363636"/>
          <w:spacing w:val="-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4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96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990),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Quantitative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Application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Social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Sciences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Basic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content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  <w:i/>
        </w:rPr>
        <w:t>ana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5"/>
          <w:i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8"/>
          <w:i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  <w:i/>
        </w:rPr>
        <w:t>sis.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3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SAG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25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8"/>
        </w:rPr>
        <w:t>ubl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98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3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6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1199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97"/>
        </w:rPr>
        <w:t>Wh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9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93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ake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6"/>
        </w:rPr>
        <w:t>(2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6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6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6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  <w:i/>
        </w:rPr>
        <w:t>Resea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3"/>
          <w:i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0"/>
          <w:w w:val="126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14"/>
          <w:i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5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6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6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10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2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63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2"/>
        </w:rPr>
        <w:t>7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2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500" w:lineRule="auto"/>
        <w:ind w:left="551" w:right="170" w:firstLine="648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</w:rPr>
        <w:t>Wis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8"/>
          <w:w w:val="9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16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8"/>
        </w:rPr>
        <w:t>ba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8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8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8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7"/>
          <w:w w:val="108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4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5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2"/>
          <w:w w:val="100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994),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9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ational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ntit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7"/>
        </w:rPr>
        <w:t>imm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gr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Aust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istorical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6"/>
        </w:rPr>
        <w:t>fi·amewor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6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96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and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7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ispute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00"/>
          <w:i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"/>
          <w:w w:val="100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Politic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9"/>
          <w:w w:val="101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0"/>
          <w:w w:val="132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C8C8C"/>
          <w:spacing w:val="-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17(2)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3"/>
        </w:rPr>
        <w:t>72-9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03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131313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0" w:after="0" w:line="215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3"/>
          <w:w w:val="110"/>
        </w:rPr>
        <w:t>Z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0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24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</w:rPr>
        <w:t>(2004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7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8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</w:rPr>
        <w:t>ogy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imp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rad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al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1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4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84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2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551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12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97"/>
        </w:rPr>
        <w:t>mm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grati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3"/>
          <w:w w:val="100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1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7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8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8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</w:rPr>
        <w:t>y,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Journal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00"/>
          <w:i/>
        </w:rPr>
        <w:t>Political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1"/>
          <w:i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1"/>
          <w:i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22"/>
          <w:i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6"/>
          <w:w w:val="123"/>
          <w:i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i/>
        </w:rPr>
        <w:t>logie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1"/>
          <w:i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2"/>
          <w:w w:val="177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8"/>
        </w:rPr>
        <w:t>9(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2"/>
          <w:w w:val="108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4"/>
          <w:w w:val="11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15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9"/>
          <w:w w:val="110"/>
        </w:rPr>
        <w:t>9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7"/>
          <w:w w:val="125"/>
        </w:rPr>
        <w:t>-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6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3"/>
          <w:w w:val="162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15"/>
        </w:rPr>
        <w:t>8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7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5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14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05050"/>
          <w:w w:val="103"/>
          <w:position w:val="-1"/>
        </w:rPr>
        <w:t>Za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4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4"/>
          <w:w w:val="82"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5"/>
          <w:position w:val="-1"/>
        </w:rPr>
        <w:t>ov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4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30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1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A.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4"/>
          <w:position w:val="-1"/>
        </w:rPr>
        <w:t>(20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4"/>
          <w:position w:val="-1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12"/>
          <w:position w:val="-1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7"/>
          <w:w w:val="117"/>
          <w:position w:val="-1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9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Dar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7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6"/>
          <w:w w:val="100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8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5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0"/>
          <w:w w:val="100"/>
          <w:position w:val="-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8"/>
          <w:w w:val="100"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"/>
          <w:w w:val="100"/>
          <w:position w:val="-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00"/>
          <w:position w:val="-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"/>
          <w:w w:val="100"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lit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cs: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8"/>
          <w:w w:val="100"/>
          <w:position w:val="-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nask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6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6"/>
          <w:w w:val="100"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5"/>
          <w:w w:val="100"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6"/>
          <w:w w:val="100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3"/>
          <w:w w:val="104"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112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7"/>
          <w:w w:val="98"/>
          <w:position w:val="-1"/>
        </w:rPr>
        <w:t>g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9"/>
          <w:w w:val="91"/>
          <w:position w:val="-1"/>
        </w:rPr>
        <w:t>h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93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97979"/>
          <w:spacing w:val="-2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Joumal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20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  <w:position w:val="-1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4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jc w:val="left"/>
        <w:spacing w:after="0"/>
        <w:sectPr>
          <w:pgSz w:w="11900" w:h="16840"/>
          <w:pgMar w:top="1540" w:bottom="280" w:left="1680" w:right="1300"/>
        </w:sectPr>
      </w:pPr>
      <w:rPr/>
    </w:p>
    <w:p>
      <w:pPr>
        <w:spacing w:before="35" w:after="0" w:line="240" w:lineRule="auto"/>
        <w:ind w:left="551" w:right="-69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58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Europe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5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7"/>
          <w:w w:val="11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00"/>
        </w:rPr>
        <w:t>ntegr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9"/>
          <w:w w:val="100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96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2"/>
          <w:w w:val="96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0"/>
          <w:w w:val="117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1"/>
          <w:w w:val="9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66666"/>
          <w:spacing w:val="-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4"/>
          <w:w w:val="100"/>
        </w:rPr>
        <w:t>2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0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24"/>
          <w:w w:val="127"/>
        </w:rPr>
        <w:t>(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5"/>
          <w:w w:val="127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18"/>
          <w:w w:val="127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27"/>
        </w:rPr>
        <w:t>: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28"/>
          <w:w w:val="12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-9"/>
          <w:w w:val="12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0"/>
          <w:w w:val="103"/>
        </w:rPr>
        <w:t>1-81.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spacing w:before="19" w:after="0" w:line="280" w:lineRule="exact"/>
        <w:jc w:val="left"/>
        <w:rPr>
          <w:sz w:val="28"/>
          <w:szCs w:val="28"/>
        </w:rPr>
      </w:pPr>
      <w:rPr/>
      <w:r>
        <w:rPr/>
        <w:br w:type="column"/>
      </w:r>
      <w:r>
        <w:rPr>
          <w:sz w:val="28"/>
          <w:szCs w:val="28"/>
        </w:rPr>
      </w:r>
    </w:p>
    <w:p>
      <w:pPr>
        <w:spacing w:before="0" w:after="0" w:line="240" w:lineRule="auto"/>
        <w:ind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363636"/>
          <w:w w:val="112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63636"/>
          <w:spacing w:val="-12"/>
          <w:w w:val="112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505050"/>
          <w:spacing w:val="0"/>
          <w:w w:val="112"/>
        </w:rPr>
        <w:t>4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1580" w:bottom="280" w:left="1680" w:right="1300"/>
          <w:cols w:num="2" w:equalWidth="0">
            <w:col w:w="3373" w:space="1185"/>
            <w:col w:w="4362"/>
          </w:cols>
        </w:sectPr>
      </w:pPr>
      <w:rPr/>
    </w:p>
    <w:p>
      <w:pPr>
        <w:spacing w:before="69" w:after="0" w:line="214" w:lineRule="exact"/>
        <w:ind w:left="1187" w:right="-20"/>
        <w:jc w:val="left"/>
        <w:rPr>
          <w:rFonts w:ascii="Times New Roman" w:hAnsi="Times New Roman" w:cs="Times New Roman" w:eastAsia="Times New Roman"/>
          <w:sz w:val="19"/>
          <w:szCs w:val="19"/>
        </w:rPr>
      </w:pPr>
      <w:rPr/>
      <w:r>
        <w:rPr/>
        <w:pict>
          <v:group style="position:absolute;margin-left:34.188507pt;margin-top:27.886627pt;width:532.02117pt;height:749.644124pt;mso-position-horizontal-relative:page;mso-position-vertical-relative:page;z-index:-4157" coordorigin="684,558" coordsize="10640,14993">
            <v:group style="position:absolute;left:696;top:588;width:10616;height:2" coordorigin="696,588" coordsize="10616,2">
              <v:shape style="position:absolute;left:696;top:588;width:10616;height:2" coordorigin="696,588" coordsize="10616,0" path="m696,588l11312,588e" filled="f" stroked="t" strokeweight="1.199597pt" strokecolor="#000000">
                <v:path arrowok="t"/>
              </v:shape>
            </v:group>
            <v:group style="position:absolute;left:696;top:15521;width:10616;height:2" coordorigin="696,15521" coordsize="10616,2">
              <v:shape style="position:absolute;left:696;top:15521;width:10616;height:2" coordorigin="696,15521" coordsize="10616,0" path="m696,15521l11312,15521e" filled="f" stroked="t" strokeweight="1.199597pt" strokecolor="#000000">
                <v:path arrowok="t"/>
              </v:shape>
            </v:group>
            <v:group style="position:absolute;left:714;top:576;width:2;height:14957" coordorigin="714,576" coordsize="2,14957">
              <v:shape style="position:absolute;left:714;top:576;width:2;height:14957" coordorigin="714,576" coordsize="0,14957" path="m714,15533l714,576e" filled="f" stroked="t" strokeweight="1.799395pt" strokecolor="#000000">
                <v:path arrowok="t"/>
              </v:shape>
            </v:group>
            <v:group style="position:absolute;left:11294;top:576;width:2;height:14957" coordorigin="11294,576" coordsize="2,14957">
              <v:shape style="position:absolute;left:11294;top:576;width:2;height:14957" coordorigin="11294,576" coordsize="0,14957" path="m11294,15533l11294,576e" filled="f" stroked="t" strokeweight="1.799395pt" strokecolor="#000000">
                <v:path arrowok="t"/>
              </v:shape>
            </v:group>
            <w10:wrap type="none"/>
          </v:group>
        </w:pict>
      </w:r>
      <w:r>
        <w:rPr>
          <w:rFonts w:ascii="Times New Roman" w:hAnsi="Times New Roman" w:cs="Times New Roman" w:eastAsia="Times New Roman"/>
          <w:sz w:val="19"/>
          <w:szCs w:val="19"/>
          <w:color w:val="545454"/>
          <w:w w:val="102"/>
          <w:position w:val="-1"/>
        </w:rPr>
        <w:t>Zaslov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8"/>
          <w:w w:val="102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A.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  <w:position w:val="-1"/>
        </w:rPr>
        <w:t>(2008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19"/>
          <w:w w:val="105"/>
          <w:position w:val="-1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3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Here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4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2"/>
          <w:w w:val="100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position w:val="-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position w:val="-1"/>
        </w:rPr>
        <w:t>?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Pop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6"/>
          <w:w w:val="100"/>
          <w:position w:val="-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  <w:position w:val="-1"/>
        </w:rPr>
        <w:t>l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15"/>
          <w:w w:val="100"/>
          <w:position w:val="-1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0"/>
          <w:w w:val="100"/>
          <w:position w:val="-1"/>
        </w:rPr>
        <w:t>m</w:t>
      </w:r>
      <w:r>
        <w:rPr>
          <w:rFonts w:ascii="Times New Roman" w:hAnsi="Times New Roman" w:cs="Times New Roman" w:eastAsia="Times New Roman"/>
          <w:sz w:val="19"/>
          <w:szCs w:val="19"/>
          <w:color w:val="2A2A2A"/>
          <w:spacing w:val="28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s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a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position w:val="-1"/>
        </w:rPr>
        <w:t>Ne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position w:val="-1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Pa1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position w:val="-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17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7"/>
          <w:w w:val="100"/>
          <w:position w:val="-1"/>
        </w:rPr>
        <w:t>T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position w:val="-1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  <w:position w:val="-1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16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5"/>
          <w:w w:val="100"/>
          <w:i/>
          <w:position w:val="-1"/>
        </w:rPr>
        <w:t>u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i/>
          <w:position w:val="-1"/>
        </w:rPr>
        <w:t>ro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10"/>
          <w:w w:val="100"/>
          <w:i/>
          <w:position w:val="-1"/>
        </w:rPr>
        <w:t>p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ea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  <w:position w:val="-1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24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21"/>
          <w:w w:val="115"/>
          <w:i/>
          <w:position w:val="-1"/>
        </w:rPr>
        <w:t>R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9"/>
          <w:w w:val="126"/>
          <w:i/>
          <w:position w:val="-1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1"/>
          <w:i/>
          <w:position w:val="-1"/>
        </w:rPr>
        <w:t>vie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"/>
          <w:w w:val="101"/>
          <w:i/>
          <w:position w:val="-1"/>
        </w:rPr>
        <w:t>w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77"/>
          <w:i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36"/>
          <w:w w:val="100"/>
          <w:i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10"/>
          <w:position w:val="-1"/>
        </w:rPr>
        <w:t>1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110"/>
          <w:position w:val="-1"/>
        </w:rPr>
        <w:t>6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0"/>
          <w:w w:val="110"/>
          <w:position w:val="-1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898989"/>
          <w:spacing w:val="-18"/>
          <w:w w:val="11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  <w:position w:val="-1"/>
        </w:rPr>
        <w:t>pp.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-6"/>
          <w:w w:val="117"/>
          <w:position w:val="-1"/>
        </w:rPr>
        <w:t>3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2"/>
          <w:position w:val="-1"/>
        </w:rPr>
        <w:t>19-</w:t>
      </w:r>
      <w:r>
        <w:rPr>
          <w:rFonts w:ascii="Times New Roman" w:hAnsi="Times New Roman" w:cs="Times New Roman" w:eastAsia="Times New Roman"/>
          <w:sz w:val="19"/>
          <w:szCs w:val="19"/>
          <w:color w:val="000000"/>
          <w:spacing w:val="0"/>
          <w:w w:val="100"/>
          <w:position w:val="0"/>
        </w:rPr>
      </w:r>
    </w:p>
    <w:p>
      <w:pPr>
        <w:spacing w:before="1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7" w:after="0" w:line="203" w:lineRule="exact"/>
        <w:ind w:left="551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626262"/>
          <w:spacing w:val="0"/>
          <w:w w:val="100"/>
          <w:b/>
          <w:bCs/>
          <w:position w:val="-1"/>
        </w:rPr>
        <w:t>336.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  <w:position w:val="0"/>
        </w:rPr>
      </w:r>
    </w:p>
    <w:p>
      <w:pPr>
        <w:spacing w:before="7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35" w:after="0" w:line="500" w:lineRule="auto"/>
        <w:ind w:left="551" w:right="52" w:firstLine="636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4"/>
        </w:rPr>
        <w:t>Zaslov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6"/>
          <w:w w:val="104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04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16"/>
          <w:w w:val="104"/>
        </w:rPr>
        <w:t> </w:t>
      </w:r>
      <w:r>
        <w:rPr>
          <w:rFonts w:ascii="Arial" w:hAnsi="Arial" w:cs="Arial" w:eastAsia="Arial"/>
          <w:sz w:val="17"/>
          <w:szCs w:val="17"/>
          <w:color w:val="545454"/>
          <w:spacing w:val="0"/>
          <w:w w:val="100"/>
        </w:rPr>
        <w:t>A.</w:t>
      </w:r>
      <w:r>
        <w:rPr>
          <w:rFonts w:ascii="Arial" w:hAnsi="Arial" w:cs="Arial" w:eastAsia="Arial"/>
          <w:sz w:val="17"/>
          <w:szCs w:val="17"/>
          <w:color w:val="545454"/>
          <w:spacing w:val="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5"/>
        </w:rPr>
        <w:t>(2012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8"/>
          <w:w w:val="105"/>
        </w:rPr>
        <w:t>)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0"/>
          <w:w w:val="130"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-2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populist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7"/>
        </w:rPr>
        <w:t>mdicalright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8"/>
          <w:w w:val="107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govemment: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3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The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structure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1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agen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</w:rPr>
        <w:t>y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</w:rPr>
        <w:t>of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4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success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3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an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failur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-9"/>
          <w:w w:val="100"/>
        </w:rPr>
        <w:t>e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17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757575"/>
          <w:spacing w:val="2"/>
          <w:w w:val="100"/>
          <w:i/>
        </w:rPr>
        <w:t>C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0"/>
          <w:w w:val="100"/>
          <w:i/>
        </w:rPr>
        <w:t>omparative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</w:rPr>
        <w:t>Europea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</w:rPr>
        <w:t>Politics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0"/>
          <w:w w:val="100"/>
          <w:i/>
        </w:rPr>
        <w:t>,</w:t>
      </w:r>
      <w:r>
        <w:rPr>
          <w:rFonts w:ascii="Times New Roman" w:hAnsi="Times New Roman" w:cs="Times New Roman" w:eastAsia="Times New Roman"/>
          <w:sz w:val="19"/>
          <w:szCs w:val="19"/>
          <w:color w:val="626262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0"/>
          <w:w w:val="89"/>
        </w:rPr>
        <w:t>I</w:t>
      </w:r>
      <w:r>
        <w:rPr>
          <w:rFonts w:ascii="Times New Roman" w:hAnsi="Times New Roman" w:cs="Times New Roman" w:eastAsia="Times New Roman"/>
          <w:sz w:val="19"/>
          <w:szCs w:val="19"/>
          <w:color w:val="111111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0"/>
          <w:w w:val="100"/>
        </w:rPr>
        <w:t>0</w:t>
      </w:r>
      <w:r>
        <w:rPr>
          <w:rFonts w:ascii="Times New Roman" w:hAnsi="Times New Roman" w:cs="Times New Roman" w:eastAsia="Times New Roman"/>
          <w:sz w:val="19"/>
          <w:szCs w:val="19"/>
          <w:color w:val="3F3F3F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19"/>
          <w:szCs w:val="19"/>
          <w:color w:val="545454"/>
          <w:spacing w:val="-9"/>
          <w:w w:val="100"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</w:rPr>
        <w:t>4)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00"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13"/>
        </w:rPr>
        <w:t>4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-7"/>
          <w:w w:val="113"/>
        </w:rPr>
        <w:t>2</w:t>
      </w:r>
      <w:r>
        <w:rPr>
          <w:rFonts w:ascii="Times New Roman" w:hAnsi="Times New Roman" w:cs="Times New Roman" w:eastAsia="Times New Roman"/>
          <w:sz w:val="18"/>
          <w:szCs w:val="18"/>
          <w:color w:val="111111"/>
          <w:spacing w:val="-6"/>
          <w:w w:val="102"/>
        </w:rPr>
        <w:t>1</w:t>
      </w:r>
      <w:r>
        <w:rPr>
          <w:rFonts w:ascii="Times New Roman" w:hAnsi="Times New Roman" w:cs="Times New Roman" w:eastAsia="Times New Roman"/>
          <w:sz w:val="18"/>
          <w:szCs w:val="18"/>
          <w:color w:val="545454"/>
          <w:spacing w:val="0"/>
          <w:w w:val="122"/>
        </w:rPr>
        <w:t>-448.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24" w:right="3975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3F3F3F"/>
          <w:spacing w:val="0"/>
          <w:w w:val="116"/>
        </w:rPr>
        <w:t>105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jc w:val="center"/>
        <w:spacing w:after="0"/>
        <w:sectPr>
          <w:pgSz w:w="11900" w:h="16840"/>
          <w:pgMar w:top="1540" w:bottom="280" w:left="1680" w:right="1320"/>
        </w:sectPr>
      </w:pPr>
      <w:rPr/>
    </w:p>
    <w:p>
      <w:pPr>
        <w:spacing w:before="57" w:after="0" w:line="240" w:lineRule="auto"/>
        <w:ind w:left="130" w:right="-20"/>
        <w:jc w:val="left"/>
        <w:rPr>
          <w:rFonts w:ascii="Arial" w:hAnsi="Arial" w:cs="Arial" w:eastAsia="Arial"/>
          <w:sz w:val="34"/>
          <w:szCs w:val="34"/>
        </w:rPr>
      </w:pPr>
      <w:rPr/>
      <w:r>
        <w:rPr/>
        <w:pict>
          <v:group style="position:absolute;margin-left:34.1954pt;margin-top:55.977341pt;width:530.208712pt;height:.1pt;mso-position-horizontal-relative:page;mso-position-vertical-relative:page;z-index:-4156" coordorigin="684,1120" coordsize="10604,2">
            <v:shape style="position:absolute;left:684;top:1120;width:10604;height:2" coordorigin="684,1120" coordsize="10604,0" path="m684,1120l11288,1120e" filled="f" stroked="t" strokeweight="1.799758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78.656265pt;width:530.208712pt;height:.1pt;mso-position-horizontal-relative:page;mso-position-vertical-relative:page;z-index:-4155" coordorigin="684,1573" coordsize="10604,2">
            <v:shape style="position:absolute;left:684;top:1573;width:10604;height:2" coordorigin="684,1573" coordsize="10604,0" path="m684,1573l11288,1573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187.371094pt;width:530.208712pt;height:.1pt;mso-position-horizontal-relative:page;mso-position-vertical-relative:page;z-index:-4154" coordorigin="684,3747" coordsize="10604,2">
            <v:shape style="position:absolute;left:684;top:3747;width:10604;height:2" coordorigin="684,3747" coordsize="10604,0" path="m684,3747l11288,3747e" filled="f" stroked="t" strokeweight="1.799758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210.769989pt;width:530.208712pt;height:.1pt;mso-position-horizontal-relative:page;mso-position-vertical-relative:page;z-index:-4153" coordorigin="684,4215" coordsize="10604,2">
            <v:shape style="position:absolute;left:684;top:4215;width:10604;height:2" coordorigin="684,4215" coordsize="10604,0" path="m684,4215l11288,4215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239.928604pt;width:530.208712pt;height:.1pt;mso-position-horizontal-relative:page;mso-position-vertical-relative:page;z-index:-4152" coordorigin="684,4799" coordsize="10604,2">
            <v:shape style="position:absolute;left:684;top:4799;width:10604;height:2" coordorigin="684,4799" coordsize="10604,0" path="m684,4799l11288,4799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269.087219pt;width:530.208712pt;height:.1pt;mso-position-horizontal-relative:page;mso-position-vertical-relative:page;z-index:-4151" coordorigin="684,5382" coordsize="10604,2">
            <v:shape style="position:absolute;left:684;top:5382;width:10604;height:2" coordorigin="684,5382" coordsize="10604,0" path="m684,5382l11288,5382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298.245819pt;width:530.208712pt;height:.1pt;mso-position-horizontal-relative:page;mso-position-vertical-relative:page;z-index:-4150" coordorigin="684,5965" coordsize="10604,2">
            <v:shape style="position:absolute;left:684;top:5965;width:10604;height:2" coordorigin="684,5965" coordsize="10604,0" path="m684,5965l11288,5965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327.404449pt;width:530.208712pt;height:.1pt;mso-position-horizontal-relative:page;mso-position-vertical-relative:page;z-index:-4149" coordorigin="684,6548" coordsize="10604,2">
            <v:shape style="position:absolute;left:684;top:6548;width:10604;height:2" coordorigin="684,6548" coordsize="10604,0" path="m684,6548l11288,6548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356.563049pt;width:530.208712pt;height:.1pt;mso-position-horizontal-relative:page;mso-position-vertical-relative:page;z-index:-4148" coordorigin="684,7131" coordsize="10604,2">
            <v:shape style="position:absolute;left:684;top:7131;width:10604;height:2" coordorigin="684,7131" coordsize="10604,0" path="m684,7131l11288,7131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385.72168pt;width:530.208712pt;height:.1pt;mso-position-horizontal-relative:page;mso-position-vertical-relative:page;z-index:-4147" coordorigin="684,7714" coordsize="10604,2">
            <v:shape style="position:absolute;left:684;top:7714;width:10604;height:2" coordorigin="684,7714" coordsize="10604,0" path="m684,7714l11288,7714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414.88028pt;width:530.208712pt;height:.1pt;mso-position-horizontal-relative:page;mso-position-vertical-relative:page;z-index:-4146" coordorigin="684,8298" coordsize="10604,2">
            <v:shape style="position:absolute;left:684;top:8298;width:10604;height:2" coordorigin="684,8298" coordsize="10604,0" path="m684,8298l11288,8298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444.03891pt;width:530.208712pt;height:.1pt;mso-position-horizontal-relative:page;mso-position-vertical-relative:page;z-index:-4145" coordorigin="684,8881" coordsize="10604,2">
            <v:shape style="position:absolute;left:684;top:8881;width:10604;height:2" coordorigin="684,8881" coordsize="10604,0" path="m684,8881l11288,8881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473.377502pt;width:530.208712pt;height:.1pt;mso-position-horizontal-relative:page;mso-position-vertical-relative:page;z-index:-4144" coordorigin="684,9468" coordsize="10604,2">
            <v:shape style="position:absolute;left:684;top:9468;width:10604;height:2" coordorigin="684,9468" coordsize="10604,0" path="m684,9468l11288,9468e" filled="f" stroked="t" strokeweight="1.439806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502.536133pt;width:530.208712pt;height:.1pt;mso-position-horizontal-relative:page;mso-position-vertical-relative:page;z-index:-4143" coordorigin="684,10051" coordsize="10604,2">
            <v:shape style="position:absolute;left:684;top:10051;width:10604;height:2" coordorigin="684,10051" coordsize="10604,0" path="m684,10051l11288,10051e" filled="f" stroked="t" strokeweight="1.439806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531.874756pt;width:530.208712pt;height:.1pt;mso-position-horizontal-relative:page;mso-position-vertical-relative:page;z-index:-4142" coordorigin="684,10637" coordsize="10604,2">
            <v:shape style="position:absolute;left:684;top:10637;width:10604;height:2" coordorigin="684,10637" coordsize="10604,0" path="m684,10637l11288,10637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561.033325pt;width:530.208712pt;height:.1pt;mso-position-horizontal-relative:page;mso-position-vertical-relative:page;z-index:-4141" coordorigin="684,11221" coordsize="10604,2">
            <v:shape style="position:absolute;left:684;top:11221;width:10604;height:2" coordorigin="684,11221" coordsize="10604,0" path="m684,11221l11288,11221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590.191956pt;width:530.208712pt;height:.1pt;mso-position-horizontal-relative:page;mso-position-vertical-relative:page;z-index:-4140" coordorigin="684,11804" coordsize="10604,2">
            <v:shape style="position:absolute;left:684;top:11804;width:10604;height:2" coordorigin="684,11804" coordsize="10604,0" path="m684,11804l11288,11804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619.350586pt;width:530.208712pt;height:.1pt;mso-position-horizontal-relative:page;mso-position-vertical-relative:page;z-index:-4139" coordorigin="684,12387" coordsize="10604,2">
            <v:shape style="position:absolute;left:684;top:12387;width:10604;height:2" coordorigin="684,12387" coordsize="10604,0" path="m684,12387l11288,12387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648.509216pt;width:530.208712pt;height:.1pt;mso-position-horizontal-relative:page;mso-position-vertical-relative:page;z-index:-4138" coordorigin="684,12970" coordsize="10604,2">
            <v:shape style="position:absolute;left:684;top:12970;width:10604;height:2" coordorigin="684,12970" coordsize="10604,0" path="m684,12970l11288,12970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677.667786pt;width:530.208712pt;height:.1pt;mso-position-horizontal-relative:page;mso-position-vertical-relative:page;z-index:-4137" coordorigin="684,13553" coordsize="10604,2">
            <v:shape style="position:absolute;left:684;top:13553;width:10604;height:2" coordorigin="684,13553" coordsize="10604,0" path="m684,13553l11288,13553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706.826416pt;width:530.208712pt;height:.1pt;mso-position-horizontal-relative:page;mso-position-vertical-relative:page;z-index:-4136" coordorigin="684,14137" coordsize="10604,2">
            <v:shape style="position:absolute;left:684;top:14137;width:10604;height:2" coordorigin="684,14137" coordsize="10604,0" path="m684,14137l11288,14137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735.985046pt;width:530.208712pt;height:.1pt;mso-position-horizontal-relative:page;mso-position-vertical-relative:page;z-index:-4135" coordorigin="684,14720" coordsize="10604,2">
            <v:shape style="position:absolute;left:684;top:14720;width:10604;height:2" coordorigin="684,14720" coordsize="10604,0" path="m684,14720l11288,14720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765.143677pt;width:530.208712pt;height:.1pt;mso-position-horizontal-relative:page;mso-position-vertical-relative:page;z-index:-4134" coordorigin="684,15303" coordsize="10604,2">
            <v:shape style="position:absolute;left:684;top:15303;width:10604;height:2" coordorigin="684,15303" coordsize="10604,0" path="m684,15303l11288,15303e" filled="f" stroked="t" strokeweight="1.079855pt" strokecolor="#979797">
              <v:path arrowok="t"/>
            </v:shape>
          </v:group>
          <w10:wrap type="none"/>
        </w:pict>
      </w:r>
      <w:r>
        <w:rPr/>
        <w:pict>
          <v:group style="position:absolute;margin-left:34.1954pt;margin-top:794.302246pt;width:530.208712pt;height:.1pt;mso-position-horizontal-relative:page;mso-position-vertical-relative:page;z-index:-4133" coordorigin="684,15886" coordsize="10604,2">
            <v:shape style="position:absolute;left:684;top:15886;width:10604;height:2" coordorigin="684,15886" coordsize="10604,0" path="m684,15886l11288,15886e" filled="f" stroked="t" strokeweight="1.079855pt" strokecolor="#979797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34"/>
          <w:szCs w:val="34"/>
          <w:color w:val="333333"/>
          <w:spacing w:val="0"/>
          <w:w w:val="100"/>
          <w:b/>
          <w:bCs/>
        </w:rPr>
        <w:t>Master</w:t>
      </w:r>
      <w:r>
        <w:rPr>
          <w:rFonts w:ascii="Arial" w:hAnsi="Arial" w:cs="Arial" w:eastAsia="Arial"/>
          <w:sz w:val="34"/>
          <w:szCs w:val="34"/>
          <w:color w:val="333333"/>
          <w:spacing w:val="91"/>
          <w:w w:val="100"/>
          <w:b/>
          <w:bCs/>
        </w:rPr>
        <w:t> </w:t>
      </w:r>
      <w:r>
        <w:rPr>
          <w:rFonts w:ascii="Arial" w:hAnsi="Arial" w:cs="Arial" w:eastAsia="Arial"/>
          <w:sz w:val="34"/>
          <w:szCs w:val="34"/>
          <w:color w:val="333333"/>
          <w:spacing w:val="0"/>
          <w:w w:val="114"/>
          <w:b/>
          <w:bCs/>
        </w:rPr>
        <w:t>Thesis</w:t>
      </w:r>
      <w:r>
        <w:rPr>
          <w:rFonts w:ascii="Arial" w:hAnsi="Arial" w:cs="Arial" w:eastAsia="Arial"/>
          <w:sz w:val="34"/>
          <w:szCs w:val="34"/>
          <w:color w:val="333333"/>
          <w:spacing w:val="0"/>
          <w:w w:val="114"/>
          <w:b/>
          <w:bCs/>
        </w:rPr>
        <w:t>_</w:t>
      </w:r>
      <w:r>
        <w:rPr>
          <w:rFonts w:ascii="Arial" w:hAnsi="Arial" w:cs="Arial" w:eastAsia="Arial"/>
          <w:sz w:val="34"/>
          <w:szCs w:val="34"/>
          <w:color w:val="333333"/>
          <w:spacing w:val="8"/>
          <w:w w:val="114"/>
          <w:b/>
          <w:bCs/>
        </w:rPr>
        <w:t> </w:t>
      </w:r>
      <w:r>
        <w:rPr>
          <w:rFonts w:ascii="Arial" w:hAnsi="Arial" w:cs="Arial" w:eastAsia="Arial"/>
          <w:sz w:val="34"/>
          <w:szCs w:val="34"/>
          <w:color w:val="333333"/>
          <w:spacing w:val="0"/>
          <w:w w:val="100"/>
          <w:b/>
          <w:bCs/>
        </w:rPr>
        <w:t>Svetlan</w:t>
      </w:r>
      <w:r>
        <w:rPr>
          <w:rFonts w:ascii="Arial" w:hAnsi="Arial" w:cs="Arial" w:eastAsia="Arial"/>
          <w:sz w:val="34"/>
          <w:szCs w:val="34"/>
          <w:color w:val="333333"/>
          <w:spacing w:val="0"/>
          <w:w w:val="100"/>
          <w:b/>
          <w:bCs/>
        </w:rPr>
        <w:t>a</w:t>
      </w:r>
      <w:r>
        <w:rPr>
          <w:rFonts w:ascii="Arial" w:hAnsi="Arial" w:cs="Arial" w:eastAsia="Arial"/>
          <w:sz w:val="34"/>
          <w:szCs w:val="34"/>
          <w:color w:val="333333"/>
          <w:spacing w:val="0"/>
          <w:w w:val="100"/>
          <w:b/>
          <w:bCs/>
        </w:rPr>
        <w:t> </w:t>
      </w:r>
      <w:r>
        <w:rPr>
          <w:rFonts w:ascii="Arial" w:hAnsi="Arial" w:cs="Arial" w:eastAsia="Arial"/>
          <w:sz w:val="34"/>
          <w:szCs w:val="34"/>
          <w:color w:val="333333"/>
          <w:spacing w:val="16"/>
          <w:w w:val="100"/>
          <w:b/>
          <w:bCs/>
        </w:rPr>
        <w:t> </w:t>
      </w:r>
      <w:r>
        <w:rPr>
          <w:rFonts w:ascii="Arial" w:hAnsi="Arial" w:cs="Arial" w:eastAsia="Arial"/>
          <w:sz w:val="34"/>
          <w:szCs w:val="34"/>
          <w:color w:val="333333"/>
          <w:spacing w:val="0"/>
          <w:w w:val="103"/>
          <w:b/>
          <w:bCs/>
        </w:rPr>
        <w:t>Kochergina</w:t>
      </w:r>
      <w:r>
        <w:rPr>
          <w:rFonts w:ascii="Arial" w:hAnsi="Arial" w:cs="Arial" w:eastAsia="Arial"/>
          <w:sz w:val="34"/>
          <w:szCs w:val="34"/>
          <w:color w:val="000000"/>
          <w:spacing w:val="0"/>
          <w:w w:val="100"/>
        </w:rPr>
      </w:r>
    </w:p>
    <w:p>
      <w:pPr>
        <w:spacing w:before="9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101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0090FF"/>
          <w:spacing w:val="0"/>
          <w:w w:val="100"/>
        </w:rPr>
        <w:t>GRADEMARK</w:t>
      </w:r>
      <w:r>
        <w:rPr>
          <w:rFonts w:ascii="Arial" w:hAnsi="Arial" w:cs="Arial" w:eastAsia="Arial"/>
          <w:sz w:val="18"/>
          <w:szCs w:val="18"/>
          <w:color w:val="0090FF"/>
          <w:spacing w:val="3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0090FF"/>
          <w:spacing w:val="0"/>
          <w:w w:val="105"/>
        </w:rPr>
        <w:t>REPORT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tabs>
          <w:tab w:pos="5520" w:val="left"/>
        </w:tabs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FINA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L</w:t>
      </w:r>
      <w:r>
        <w:rPr>
          <w:rFonts w:ascii="Arial" w:hAnsi="Arial" w:cs="Arial" w:eastAsia="Arial"/>
          <w:sz w:val="18"/>
          <w:szCs w:val="18"/>
          <w:color w:val="797979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GRADE</w:t>
      </w:r>
      <w:r>
        <w:rPr>
          <w:rFonts w:ascii="Arial" w:hAnsi="Arial" w:cs="Arial" w:eastAsia="Arial"/>
          <w:sz w:val="18"/>
          <w:szCs w:val="18"/>
          <w:color w:val="797979"/>
          <w:spacing w:val="-1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ab/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GENERA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L</w:t>
      </w:r>
      <w:r>
        <w:rPr>
          <w:rFonts w:ascii="Arial" w:hAnsi="Arial" w:cs="Arial" w:eastAsia="Arial"/>
          <w:sz w:val="18"/>
          <w:szCs w:val="18"/>
          <w:color w:val="797979"/>
          <w:spacing w:val="3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4"/>
        </w:rPr>
        <w:t>COMMENTS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5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40" w:lineRule="auto"/>
        <w:ind w:left="101" w:right="-20"/>
        <w:jc w:val="left"/>
        <w:tabs>
          <w:tab w:pos="5540" w:val="left"/>
        </w:tabs>
        <w:rPr>
          <w:rFonts w:ascii="Arial" w:hAnsi="Arial" w:cs="Arial" w:eastAsia="Arial"/>
          <w:sz w:val="26"/>
          <w:szCs w:val="26"/>
        </w:rPr>
      </w:pPr>
      <w:rPr/>
      <w:r>
        <w:rPr>
          <w:rFonts w:ascii="Arial" w:hAnsi="Arial" w:cs="Arial" w:eastAsia="Arial"/>
          <w:sz w:val="69"/>
          <w:szCs w:val="69"/>
          <w:color w:val="333333"/>
          <w:spacing w:val="0"/>
          <w:w w:val="100"/>
          <w:b/>
          <w:bCs/>
          <w:position w:val="-22"/>
        </w:rPr>
        <w:t>/0</w:t>
      </w:r>
      <w:r>
        <w:rPr>
          <w:rFonts w:ascii="Arial" w:hAnsi="Arial" w:cs="Arial" w:eastAsia="Arial"/>
          <w:sz w:val="69"/>
          <w:szCs w:val="69"/>
          <w:color w:val="333333"/>
          <w:spacing w:val="-169"/>
          <w:w w:val="100"/>
          <w:b/>
          <w:bCs/>
          <w:position w:val="-22"/>
        </w:rPr>
        <w:t> </w:t>
      </w:r>
      <w:r>
        <w:rPr>
          <w:rFonts w:ascii="Arial" w:hAnsi="Arial" w:cs="Arial" w:eastAsia="Arial"/>
          <w:sz w:val="69"/>
          <w:szCs w:val="69"/>
          <w:color w:val="333333"/>
          <w:spacing w:val="0"/>
          <w:w w:val="100"/>
          <w:b/>
          <w:bCs/>
          <w:position w:val="-22"/>
        </w:rPr>
        <w:tab/>
      </w:r>
      <w:r>
        <w:rPr>
          <w:rFonts w:ascii="Arial" w:hAnsi="Arial" w:cs="Arial" w:eastAsia="Arial"/>
          <w:sz w:val="69"/>
          <w:szCs w:val="69"/>
          <w:color w:val="333333"/>
          <w:spacing w:val="0"/>
          <w:w w:val="100"/>
          <w:b/>
          <w:bCs/>
          <w:position w:val="-22"/>
        </w:rPr>
      </w:r>
      <w:r>
        <w:rPr>
          <w:rFonts w:ascii="Arial" w:hAnsi="Arial" w:cs="Arial" w:eastAsia="Arial"/>
          <w:sz w:val="26"/>
          <w:szCs w:val="26"/>
          <w:color w:val="333333"/>
          <w:spacing w:val="0"/>
          <w:w w:val="110"/>
          <w:b/>
          <w:bCs/>
          <w:position w:val="0"/>
        </w:rPr>
        <w:t>Instructor</w:t>
      </w:r>
      <w:r>
        <w:rPr>
          <w:rFonts w:ascii="Arial" w:hAnsi="Arial" w:cs="Arial" w:eastAsia="Arial"/>
          <w:sz w:val="26"/>
          <w:szCs w:val="26"/>
          <w:color w:val="000000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11"/>
        </w:rPr>
        <w:t>PAGE2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11"/>
        </w:rPr>
        <w:t>PAGE3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11"/>
        </w:rPr>
        <w:t>PAGE4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11"/>
        </w:rPr>
        <w:t>PAGE5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11"/>
        </w:rPr>
        <w:t>PAGE6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4"/>
        </w:rPr>
        <w:t>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684" w:lineRule="auto"/>
        <w:ind w:left="116" w:right="8558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8"/>
        </w:rPr>
        <w:t>PAGES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8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1"/>
        </w:rPr>
        <w:t>PAGE9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0" w:after="0" w:line="204" w:lineRule="exact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18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19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979797"/>
          <w:spacing w:val="-3"/>
          <w:w w:val="101"/>
        </w:rPr>
        <w:t>2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2"/>
        </w:rPr>
        <w:t>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7"/>
        </w:rPr>
        <w:t>21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jc w:val="left"/>
        <w:spacing w:after="0"/>
        <w:sectPr>
          <w:pgSz w:w="11900" w:h="16840"/>
          <w:pgMar w:top="560" w:bottom="280" w:left="820" w:right="1680"/>
        </w:sectPr>
      </w:pPr>
      <w:rPr/>
    </w:p>
    <w:p>
      <w:pPr>
        <w:spacing w:before="72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34.1954pt;margin-top:49.49765pt;width:530.208712pt;height:.1pt;mso-position-horizontal-relative:page;mso-position-vertical-relative:page;z-index:-4132" coordorigin="684,990" coordsize="10604,2">
            <v:shape style="position:absolute;left:684;top:990;width:10604;height:2" coordorigin="684,990" coordsize="10604,0" path="m684,990l11288,990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8.656265pt;width:530.208712pt;height:.1pt;mso-position-horizontal-relative:page;mso-position-vertical-relative:page;z-index:-4131" coordorigin="684,1573" coordsize="10604,2">
            <v:shape style="position:absolute;left:684;top:1573;width:10604;height:2" coordorigin="684,1573" coordsize="10604,0" path="m684,1573l11288,1573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07.81488pt;width:530.208712pt;height:.1pt;mso-position-horizontal-relative:page;mso-position-vertical-relative:page;z-index:-4130" coordorigin="684,2156" coordsize="10604,2">
            <v:shape style="position:absolute;left:684;top:2156;width:10604;height:2" coordorigin="684,2156" coordsize="10604,0" path="m684,2156l11288,2156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36.973495pt;width:530.208712pt;height:.1pt;mso-position-horizontal-relative:page;mso-position-vertical-relative:page;z-index:-4129" coordorigin="684,2739" coordsize="10604,2">
            <v:shape style="position:absolute;left:684;top:2739;width:10604;height:2" coordorigin="684,2739" coordsize="10604,0" path="m684,2739l11288,2739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66.132111pt;width:530.208712pt;height:.1pt;mso-position-horizontal-relative:page;mso-position-vertical-relative:page;z-index:-4128" coordorigin="684,3323" coordsize="10604,2">
            <v:shape style="position:absolute;left:684;top:3323;width:10604;height:2" coordorigin="684,3323" coordsize="10604,0" path="m684,3323l11288,3323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95.290726pt;width:530.208712pt;height:.1pt;mso-position-horizontal-relative:page;mso-position-vertical-relative:page;z-index:-4127" coordorigin="684,3906" coordsize="10604,2">
            <v:shape style="position:absolute;left:684;top:3906;width:10604;height:2" coordorigin="684,3906" coordsize="10604,0" path="m684,3906l11288,3906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224.449341pt;width:530.208712pt;height:.1pt;mso-position-horizontal-relative:page;mso-position-vertical-relative:page;z-index:-4126" coordorigin="684,4489" coordsize="10604,2">
            <v:shape style="position:absolute;left:684;top:4489;width:10604;height:2" coordorigin="684,4489" coordsize="10604,0" path="m684,4489l11288,4489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253.607956pt;width:530.208712pt;height:.1pt;mso-position-horizontal-relative:page;mso-position-vertical-relative:page;z-index:-4125" coordorigin="684,5072" coordsize="10604,2">
            <v:shape style="position:absolute;left:684;top:5072;width:10604;height:2" coordorigin="684,5072" coordsize="10604,0" path="m684,5072l11288,5072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282.766571pt;width:530.208712pt;height:.1pt;mso-position-horizontal-relative:page;mso-position-vertical-relative:page;z-index:-4124" coordorigin="684,5655" coordsize="10604,2">
            <v:shape style="position:absolute;left:684;top:5655;width:10604;height:2" coordorigin="684,5655" coordsize="10604,0" path="m684,5655l11288,5655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12.105164pt;width:530.208712pt;height:.1pt;mso-position-horizontal-relative:page;mso-position-vertical-relative:page;z-index:-4123" coordorigin="684,6242" coordsize="10604,2">
            <v:shape style="position:absolute;left:684;top:6242;width:10604;height:2" coordorigin="684,6242" coordsize="10604,0" path="m684,6242l11288,6242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41.263794pt;width:530.208712pt;height:.1pt;mso-position-horizontal-relative:page;mso-position-vertical-relative:page;z-index:-4122" coordorigin="684,6825" coordsize="10604,2">
            <v:shape style="position:absolute;left:684;top:6825;width:10604;height:2" coordorigin="684,6825" coordsize="10604,0" path="m684,6825l11288,6825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70.602386pt;width:530.208712pt;height:.1pt;mso-position-horizontal-relative:page;mso-position-vertical-relative:page;z-index:-4121" coordorigin="684,7412" coordsize="10604,2">
            <v:shape style="position:absolute;left:684;top:7412;width:10604;height:2" coordorigin="684,7412" coordsize="10604,0" path="m684,7412l11288,7412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99.761017pt;width:530.208712pt;height:.1pt;mso-position-horizontal-relative:page;mso-position-vertical-relative:page;z-index:-4120" coordorigin="684,7995" coordsize="10604,2">
            <v:shape style="position:absolute;left:684;top:7995;width:10604;height:2" coordorigin="684,7995" coordsize="10604,0" path="m684,7995l11288,7995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428.919617pt;width:530.208712pt;height:.1pt;mso-position-horizontal-relative:page;mso-position-vertical-relative:page;z-index:-4119" coordorigin="684,8578" coordsize="10604,2">
            <v:shape style="position:absolute;left:684;top:8578;width:10604;height:2" coordorigin="684,8578" coordsize="10604,0" path="m684,8578l11288,8578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458.078247pt;width:530.208712pt;height:.1pt;mso-position-horizontal-relative:page;mso-position-vertical-relative:page;z-index:-4118" coordorigin="684,9162" coordsize="10604,2">
            <v:shape style="position:absolute;left:684;top:9162;width:10604;height:2" coordorigin="684,9162" coordsize="10604,0" path="m684,9162l11288,9162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487.236847pt;width:530.208712pt;height:.1pt;mso-position-horizontal-relative:page;mso-position-vertical-relative:page;z-index:-4117" coordorigin="684,9745" coordsize="10604,2">
            <v:shape style="position:absolute;left:684;top:9745;width:10604;height:2" coordorigin="684,9745" coordsize="10604,0" path="m684,9745l11288,9745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516.395447pt;width:530.208712pt;height:.1pt;mso-position-horizontal-relative:page;mso-position-vertical-relative:page;z-index:-4116" coordorigin="684,10328" coordsize="10604,2">
            <v:shape style="position:absolute;left:684;top:10328;width:10604;height:2" coordorigin="684,10328" coordsize="10604,0" path="m684,10328l11288,10328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545.554077pt;width:530.208712pt;height:.1pt;mso-position-horizontal-relative:page;mso-position-vertical-relative:page;z-index:-4115" coordorigin="684,10911" coordsize="10604,2">
            <v:shape style="position:absolute;left:684;top:10911;width:10604;height:2" coordorigin="684,10911" coordsize="10604,0" path="m684,10911l11288,10911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574.712708pt;width:530.208712pt;height:.1pt;mso-position-horizontal-relative:page;mso-position-vertical-relative:page;z-index:-4114" coordorigin="684,11494" coordsize="10604,2">
            <v:shape style="position:absolute;left:684;top:11494;width:10604;height:2" coordorigin="684,11494" coordsize="10604,0" path="m684,11494l11288,11494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03.871338pt;width:530.208712pt;height:.1pt;mso-position-horizontal-relative:page;mso-position-vertical-relative:page;z-index:-4113" coordorigin="684,12077" coordsize="10604,2">
            <v:shape style="position:absolute;left:684;top:12077;width:10604;height:2" coordorigin="684,12077" coordsize="10604,0" path="m684,12077l11288,12077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33.029907pt;width:530.208712pt;height:.1pt;mso-position-horizontal-relative:page;mso-position-vertical-relative:page;z-index:-4112" coordorigin="684,12661" coordsize="10604,2">
            <v:shape style="position:absolute;left:684;top:12661;width:10604;height:2" coordorigin="684,12661" coordsize="10604,0" path="m684,12661l11288,12661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62.188538pt;width:530.208712pt;height:.1pt;mso-position-horizontal-relative:page;mso-position-vertical-relative:page;z-index:-4111" coordorigin="684,13244" coordsize="10604,2">
            <v:shape style="position:absolute;left:684;top:13244;width:10604;height:2" coordorigin="684,13244" coordsize="10604,0" path="m684,13244l11288,13244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91.347168pt;width:530.208712pt;height:.1pt;mso-position-horizontal-relative:page;mso-position-vertical-relative:page;z-index:-4110" coordorigin="684,13827" coordsize="10604,2">
            <v:shape style="position:absolute;left:684;top:13827;width:10604;height:2" coordorigin="684,13827" coordsize="10604,0" path="m684,13827l11288,13827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20.685791pt;width:530.208712pt;height:.1pt;mso-position-horizontal-relative:page;mso-position-vertical-relative:page;z-index:-4109" coordorigin="684,14414" coordsize="10604,2">
            <v:shape style="position:absolute;left:684;top:14414;width:10604;height:2" coordorigin="684,14414" coordsize="10604,0" path="m684,14414l11288,14414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49.84436pt;width:530.208712pt;height:.1pt;mso-position-horizontal-relative:page;mso-position-vertical-relative:page;z-index:-4108" coordorigin="684,14997" coordsize="10604,2">
            <v:shape style="position:absolute;left:684;top:14997;width:10604;height:2" coordorigin="684,14997" coordsize="10604,0" path="m684,14997l11288,14997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79.182983pt;width:530.208712pt;height:.1pt;mso-position-horizontal-relative:page;mso-position-vertical-relative:page;z-index:-4107" coordorigin="684,15584" coordsize="10604,2">
            <v:shape style="position:absolute;left:684;top:15584;width:10604;height:2" coordorigin="684,15584" coordsize="10604,0" path="m684,15584l11288,15584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808.341614pt;width:530.208712pt;height:.1pt;mso-position-horizontal-relative:page;mso-position-vertical-relative:page;z-index:-4106" coordorigin="684,16167" coordsize="10604,2">
            <v:shape style="position:absolute;left:684;top:16167;width:10604;height:2" coordorigin="684,16167" coordsize="10604,0" path="m684,16167l11288,16167e" filled="f" stroked="t" strokeweight="1.079855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22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4"/>
        </w:rPr>
        <w:t>23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4"/>
        </w:rPr>
        <w:t>24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3"/>
        </w:rPr>
        <w:t>25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4"/>
        </w:rPr>
        <w:t>26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4"/>
        </w:rPr>
        <w:t>27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4"/>
        </w:rPr>
        <w:t>28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3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4"/>
        </w:rPr>
        <w:t>29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30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8"/>
        </w:rPr>
        <w:t>31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32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33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34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35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36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37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38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39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0"/>
        </w:rPr>
        <w:t>40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12"/>
        </w:rPr>
        <w:t>PAGE41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1"/>
        </w:rPr>
        <w:t>42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0"/>
        </w:rPr>
        <w:t>43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0"/>
        </w:rPr>
        <w:t>44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-3"/>
          <w:w w:val="113"/>
        </w:rPr>
        <w:t>4</w:t>
      </w:r>
      <w:r>
        <w:rPr>
          <w:rFonts w:ascii="Arial" w:hAnsi="Arial" w:cs="Arial" w:eastAsia="Arial"/>
          <w:sz w:val="18"/>
          <w:szCs w:val="18"/>
          <w:color w:val="959595"/>
          <w:spacing w:val="0"/>
          <w:w w:val="110"/>
        </w:rPr>
        <w:t>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-7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959595"/>
          <w:spacing w:val="-9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GE</w:t>
      </w:r>
      <w:r>
        <w:rPr>
          <w:rFonts w:ascii="Arial" w:hAnsi="Arial" w:cs="Arial" w:eastAsia="Arial"/>
          <w:sz w:val="18"/>
          <w:szCs w:val="18"/>
          <w:color w:val="797979"/>
          <w:spacing w:val="2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0"/>
        </w:rPr>
        <w:t>46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w w:val="101"/>
        </w:rPr>
        <w:t>P</w:t>
      </w:r>
      <w:r>
        <w:rPr>
          <w:rFonts w:ascii="Arial" w:hAnsi="Arial" w:cs="Arial" w:eastAsia="Arial"/>
          <w:sz w:val="18"/>
          <w:szCs w:val="18"/>
          <w:color w:val="797979"/>
          <w:spacing w:val="-9"/>
          <w:w w:val="101"/>
        </w:rPr>
        <w:t>A</w:t>
      </w:r>
      <w:r>
        <w:rPr>
          <w:rFonts w:ascii="Arial" w:hAnsi="Arial" w:cs="Arial" w:eastAsia="Arial"/>
          <w:sz w:val="18"/>
          <w:szCs w:val="18"/>
          <w:color w:val="959595"/>
          <w:spacing w:val="1"/>
          <w:w w:val="108"/>
        </w:rPr>
        <w:t>G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22"/>
        </w:rPr>
        <w:t>E47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-7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959595"/>
          <w:spacing w:val="0"/>
          <w:w w:val="100"/>
        </w:rPr>
        <w:t>AGE</w:t>
      </w:r>
      <w:r>
        <w:rPr>
          <w:rFonts w:ascii="Arial" w:hAnsi="Arial" w:cs="Arial" w:eastAsia="Arial"/>
          <w:sz w:val="18"/>
          <w:szCs w:val="18"/>
          <w:color w:val="959595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0"/>
        </w:rPr>
        <w:t>48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jc w:val="left"/>
        <w:spacing w:after="0"/>
        <w:sectPr>
          <w:pgSz w:w="11900" w:h="16840"/>
          <w:pgMar w:top="580" w:bottom="280" w:left="820" w:right="1680"/>
        </w:sectPr>
      </w:pPr>
      <w:rPr/>
    </w:p>
    <w:p>
      <w:pPr>
        <w:spacing w:before="72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34.1954pt;margin-top:49.49765pt;width:530.208712pt;height:.1pt;mso-position-horizontal-relative:page;mso-position-vertical-relative:page;z-index:-4105" coordorigin="684,990" coordsize="10604,2">
            <v:shape style="position:absolute;left:684;top:990;width:10604;height:2" coordorigin="684,990" coordsize="10604,0" path="m684,990l11288,990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8.656265pt;width:530.208712pt;height:.1pt;mso-position-horizontal-relative:page;mso-position-vertical-relative:page;z-index:-4104" coordorigin="684,1573" coordsize="10604,2">
            <v:shape style="position:absolute;left:684;top:1573;width:10604;height:2" coordorigin="684,1573" coordsize="10604,0" path="m684,1573l11288,1573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07.81488pt;width:530.208712pt;height:.1pt;mso-position-horizontal-relative:page;mso-position-vertical-relative:page;z-index:-4103" coordorigin="684,2156" coordsize="10604,2">
            <v:shape style="position:absolute;left:684;top:2156;width:10604;height:2" coordorigin="684,2156" coordsize="10604,0" path="m684,2156l11288,2156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36.973495pt;width:530.208712pt;height:.1pt;mso-position-horizontal-relative:page;mso-position-vertical-relative:page;z-index:-4102" coordorigin="684,2739" coordsize="10604,2">
            <v:shape style="position:absolute;left:684;top:2739;width:10604;height:2" coordorigin="684,2739" coordsize="10604,0" path="m684,2739l11288,2739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66.132111pt;width:530.208712pt;height:.1pt;mso-position-horizontal-relative:page;mso-position-vertical-relative:page;z-index:-4101" coordorigin="684,3323" coordsize="10604,2">
            <v:shape style="position:absolute;left:684;top:3323;width:10604;height:2" coordorigin="684,3323" coordsize="10604,0" path="m684,3323l11288,3323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95.290726pt;width:530.208712pt;height:.1pt;mso-position-horizontal-relative:page;mso-position-vertical-relative:page;z-index:-4100" coordorigin="684,3906" coordsize="10604,2">
            <v:shape style="position:absolute;left:684;top:3906;width:10604;height:2" coordorigin="684,3906" coordsize="10604,0" path="m684,3906l11288,3906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224.449341pt;width:530.208712pt;height:.1pt;mso-position-horizontal-relative:page;mso-position-vertical-relative:page;z-index:-4099" coordorigin="684,4489" coordsize="10604,2">
            <v:shape style="position:absolute;left:684;top:4489;width:10604;height:2" coordorigin="684,4489" coordsize="10604,0" path="m684,4489l11288,4489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253.607956pt;width:530.208712pt;height:.1pt;mso-position-horizontal-relative:page;mso-position-vertical-relative:page;z-index:-4098" coordorigin="684,5072" coordsize="10604,2">
            <v:shape style="position:absolute;left:684;top:5072;width:10604;height:2" coordorigin="684,5072" coordsize="10604,0" path="m684,5072l11288,5072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282.766571pt;width:530.208712pt;height:.1pt;mso-position-horizontal-relative:page;mso-position-vertical-relative:page;z-index:-4097" coordorigin="684,5655" coordsize="10604,2">
            <v:shape style="position:absolute;left:684;top:5655;width:10604;height:2" coordorigin="684,5655" coordsize="10604,0" path="m684,5655l11288,5655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12.105164pt;width:530.208712pt;height:.1pt;mso-position-horizontal-relative:page;mso-position-vertical-relative:page;z-index:-4096" coordorigin="684,6242" coordsize="10604,2">
            <v:shape style="position:absolute;left:684;top:6242;width:10604;height:2" coordorigin="684,6242" coordsize="10604,0" path="m684,6242l11288,6242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41.263794pt;width:530.208712pt;height:.1pt;mso-position-horizontal-relative:page;mso-position-vertical-relative:page;z-index:-4095" coordorigin="684,6825" coordsize="10604,2">
            <v:shape style="position:absolute;left:684;top:6825;width:10604;height:2" coordorigin="684,6825" coordsize="10604,0" path="m684,6825l11288,6825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70.602386pt;width:530.208712pt;height:.1pt;mso-position-horizontal-relative:page;mso-position-vertical-relative:page;z-index:-4094" coordorigin="684,7412" coordsize="10604,2">
            <v:shape style="position:absolute;left:684;top:7412;width:10604;height:2" coordorigin="684,7412" coordsize="10604,0" path="m684,7412l11288,7412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99.761017pt;width:530.208712pt;height:.1pt;mso-position-horizontal-relative:page;mso-position-vertical-relative:page;z-index:-4093" coordorigin="684,7995" coordsize="10604,2">
            <v:shape style="position:absolute;left:684;top:7995;width:10604;height:2" coordorigin="684,7995" coordsize="10604,0" path="m684,7995l11288,7995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428.919617pt;width:530.208712pt;height:.1pt;mso-position-horizontal-relative:page;mso-position-vertical-relative:page;z-index:-4092" coordorigin="684,8578" coordsize="10604,2">
            <v:shape style="position:absolute;left:684;top:8578;width:10604;height:2" coordorigin="684,8578" coordsize="10604,0" path="m684,8578l11288,8578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458.078247pt;width:530.208712pt;height:.1pt;mso-position-horizontal-relative:page;mso-position-vertical-relative:page;z-index:-4091" coordorigin="684,9162" coordsize="10604,2">
            <v:shape style="position:absolute;left:684;top:9162;width:10604;height:2" coordorigin="684,9162" coordsize="10604,0" path="m684,9162l11288,9162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487.236847pt;width:530.208712pt;height:.1pt;mso-position-horizontal-relative:page;mso-position-vertical-relative:page;z-index:-4090" coordorigin="684,9745" coordsize="10604,2">
            <v:shape style="position:absolute;left:684;top:9745;width:10604;height:2" coordorigin="684,9745" coordsize="10604,0" path="m684,9745l11288,9745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516.395447pt;width:530.208712pt;height:.1pt;mso-position-horizontal-relative:page;mso-position-vertical-relative:page;z-index:-4089" coordorigin="684,10328" coordsize="10604,2">
            <v:shape style="position:absolute;left:684;top:10328;width:10604;height:2" coordorigin="684,10328" coordsize="10604,0" path="m684,10328l11288,10328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545.554077pt;width:530.208712pt;height:.1pt;mso-position-horizontal-relative:page;mso-position-vertical-relative:page;z-index:-4088" coordorigin="684,10911" coordsize="10604,2">
            <v:shape style="position:absolute;left:684;top:10911;width:10604;height:2" coordorigin="684,10911" coordsize="10604,0" path="m684,10911l11288,10911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574.712708pt;width:530.208712pt;height:.1pt;mso-position-horizontal-relative:page;mso-position-vertical-relative:page;z-index:-4087" coordorigin="684,11494" coordsize="10604,2">
            <v:shape style="position:absolute;left:684;top:11494;width:10604;height:2" coordorigin="684,11494" coordsize="10604,0" path="m684,11494l11288,11494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03.871338pt;width:530.208712pt;height:.1pt;mso-position-horizontal-relative:page;mso-position-vertical-relative:page;z-index:-4086" coordorigin="684,12077" coordsize="10604,2">
            <v:shape style="position:absolute;left:684;top:12077;width:10604;height:2" coordorigin="684,12077" coordsize="10604,0" path="m684,12077l11288,12077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33.029907pt;width:530.208712pt;height:.1pt;mso-position-horizontal-relative:page;mso-position-vertical-relative:page;z-index:-4085" coordorigin="684,12661" coordsize="10604,2">
            <v:shape style="position:absolute;left:684;top:12661;width:10604;height:2" coordorigin="684,12661" coordsize="10604,0" path="m684,12661l11288,12661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62.188538pt;width:530.208712pt;height:.1pt;mso-position-horizontal-relative:page;mso-position-vertical-relative:page;z-index:-4084" coordorigin="684,13244" coordsize="10604,2">
            <v:shape style="position:absolute;left:684;top:13244;width:10604;height:2" coordorigin="684,13244" coordsize="10604,0" path="m684,13244l11288,13244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91.347168pt;width:530.208712pt;height:.1pt;mso-position-horizontal-relative:page;mso-position-vertical-relative:page;z-index:-4083" coordorigin="684,13827" coordsize="10604,2">
            <v:shape style="position:absolute;left:684;top:13827;width:10604;height:2" coordorigin="684,13827" coordsize="10604,0" path="m684,13827l11288,13827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20.685791pt;width:530.208712pt;height:.1pt;mso-position-horizontal-relative:page;mso-position-vertical-relative:page;z-index:-4082" coordorigin="684,14414" coordsize="10604,2">
            <v:shape style="position:absolute;left:684;top:14414;width:10604;height:2" coordorigin="684,14414" coordsize="10604,0" path="m684,14414l11288,14414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49.84436pt;width:530.208712pt;height:.1pt;mso-position-horizontal-relative:page;mso-position-vertical-relative:page;z-index:-4081" coordorigin="684,14997" coordsize="10604,2">
            <v:shape style="position:absolute;left:684;top:14997;width:10604;height:2" coordorigin="684,14997" coordsize="10604,0" path="m684,14997l11288,14997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79.182983pt;width:530.208712pt;height:.1pt;mso-position-horizontal-relative:page;mso-position-vertical-relative:page;z-index:-4080" coordorigin="684,15584" coordsize="10604,2">
            <v:shape style="position:absolute;left:684;top:15584;width:10604;height:2" coordorigin="684,15584" coordsize="10604,0" path="m684,15584l11288,15584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808.341614pt;width:530.208712pt;height:.1pt;mso-position-horizontal-relative:page;mso-position-vertical-relative:page;z-index:-4079" coordorigin="684,16167" coordsize="10604,2">
            <v:shape style="position:absolute;left:684;top:16167;width:10604;height:2" coordorigin="684,16167" coordsize="10604,0" path="m684,16167l11288,16167e" filled="f" stroked="t" strokeweight="1.079855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1"/>
        </w:rPr>
        <w:t>PAGE49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50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8"/>
        </w:rPr>
        <w:t>51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52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53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54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55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56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57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58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5"/>
        </w:rPr>
        <w:t>59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60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7"/>
        </w:rPr>
        <w:t>61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4"/>
        </w:rPr>
        <w:t>62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63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64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2"/>
        </w:rPr>
        <w:t>65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66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67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68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69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70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9"/>
        </w:rPr>
        <w:t>71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7"/>
        </w:rPr>
        <w:t>72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-7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959595"/>
          <w:spacing w:val="-9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GE</w:t>
      </w:r>
      <w:r>
        <w:rPr>
          <w:rFonts w:ascii="Arial" w:hAnsi="Arial" w:cs="Arial" w:eastAsia="Arial"/>
          <w:sz w:val="18"/>
          <w:szCs w:val="18"/>
          <w:color w:val="797979"/>
          <w:spacing w:val="2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-2"/>
          <w:w w:val="104"/>
        </w:rPr>
        <w:t>7</w:t>
      </w:r>
      <w:r>
        <w:rPr>
          <w:rFonts w:ascii="Arial" w:hAnsi="Arial" w:cs="Arial" w:eastAsia="Arial"/>
          <w:sz w:val="18"/>
          <w:szCs w:val="18"/>
          <w:color w:val="959595"/>
          <w:spacing w:val="0"/>
          <w:w w:val="111"/>
        </w:rPr>
        <w:t>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797979"/>
          <w:spacing w:val="-9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959595"/>
          <w:spacing w:val="1"/>
          <w:w w:val="100"/>
        </w:rPr>
        <w:t>G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E</w:t>
      </w:r>
      <w:r>
        <w:rPr>
          <w:rFonts w:ascii="Arial" w:hAnsi="Arial" w:cs="Arial" w:eastAsia="Arial"/>
          <w:sz w:val="18"/>
          <w:szCs w:val="18"/>
          <w:color w:val="797979"/>
          <w:spacing w:val="21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74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-7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959595"/>
          <w:spacing w:val="0"/>
          <w:w w:val="100"/>
        </w:rPr>
        <w:t>AGE</w:t>
      </w:r>
      <w:r>
        <w:rPr>
          <w:rFonts w:ascii="Arial" w:hAnsi="Arial" w:cs="Arial" w:eastAsia="Arial"/>
          <w:sz w:val="18"/>
          <w:szCs w:val="18"/>
          <w:color w:val="959595"/>
          <w:spacing w:val="18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959595"/>
          <w:spacing w:val="0"/>
          <w:w w:val="105"/>
        </w:rPr>
        <w:t>75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jc w:val="left"/>
        <w:spacing w:after="0"/>
        <w:sectPr>
          <w:pgSz w:w="11900" w:h="16840"/>
          <w:pgMar w:top="580" w:bottom="280" w:left="820" w:right="1680"/>
        </w:sectPr>
      </w:pPr>
      <w:rPr/>
    </w:p>
    <w:p>
      <w:pPr>
        <w:spacing w:before="72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34.1954pt;margin-top:49.49765pt;width:530.208712pt;height:.1pt;mso-position-horizontal-relative:page;mso-position-vertical-relative:page;z-index:-4078" coordorigin="684,990" coordsize="10604,2">
            <v:shape style="position:absolute;left:684;top:990;width:10604;height:2" coordorigin="684,990" coordsize="10604,0" path="m684,990l11288,990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8.656265pt;width:530.208712pt;height:.1pt;mso-position-horizontal-relative:page;mso-position-vertical-relative:page;z-index:-4077" coordorigin="684,1573" coordsize="10604,2">
            <v:shape style="position:absolute;left:684;top:1573;width:10604;height:2" coordorigin="684,1573" coordsize="10604,0" path="m684,1573l11288,1573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07.81488pt;width:530.208712pt;height:.1pt;mso-position-horizontal-relative:page;mso-position-vertical-relative:page;z-index:-4076" coordorigin="684,2156" coordsize="10604,2">
            <v:shape style="position:absolute;left:684;top:2156;width:10604;height:2" coordorigin="684,2156" coordsize="10604,0" path="m684,2156l11288,2156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36.973495pt;width:530.208712pt;height:.1pt;mso-position-horizontal-relative:page;mso-position-vertical-relative:page;z-index:-4075" coordorigin="684,2739" coordsize="10604,2">
            <v:shape style="position:absolute;left:684;top:2739;width:10604;height:2" coordorigin="684,2739" coordsize="10604,0" path="m684,2739l11288,2739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66.132111pt;width:530.208712pt;height:.1pt;mso-position-horizontal-relative:page;mso-position-vertical-relative:page;z-index:-4074" coordorigin="684,3323" coordsize="10604,2">
            <v:shape style="position:absolute;left:684;top:3323;width:10604;height:2" coordorigin="684,3323" coordsize="10604,0" path="m684,3323l11288,3323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195.290726pt;width:530.208712pt;height:.1pt;mso-position-horizontal-relative:page;mso-position-vertical-relative:page;z-index:-4073" coordorigin="684,3906" coordsize="10604,2">
            <v:shape style="position:absolute;left:684;top:3906;width:10604;height:2" coordorigin="684,3906" coordsize="10604,0" path="m684,3906l11288,3906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224.449341pt;width:530.208712pt;height:.1pt;mso-position-horizontal-relative:page;mso-position-vertical-relative:page;z-index:-4072" coordorigin="684,4489" coordsize="10604,2">
            <v:shape style="position:absolute;left:684;top:4489;width:10604;height:2" coordorigin="684,4489" coordsize="10604,0" path="m684,4489l11288,4489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253.607956pt;width:530.208712pt;height:.1pt;mso-position-horizontal-relative:page;mso-position-vertical-relative:page;z-index:-4071" coordorigin="684,5072" coordsize="10604,2">
            <v:shape style="position:absolute;left:684;top:5072;width:10604;height:2" coordorigin="684,5072" coordsize="10604,0" path="m684,5072l11288,5072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282.766571pt;width:530.208712pt;height:.1pt;mso-position-horizontal-relative:page;mso-position-vertical-relative:page;z-index:-4070" coordorigin="684,5655" coordsize="10604,2">
            <v:shape style="position:absolute;left:684;top:5655;width:10604;height:2" coordorigin="684,5655" coordsize="10604,0" path="m684,5655l11288,5655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12.105164pt;width:530.208712pt;height:.1pt;mso-position-horizontal-relative:page;mso-position-vertical-relative:page;z-index:-4069" coordorigin="684,6242" coordsize="10604,2">
            <v:shape style="position:absolute;left:684;top:6242;width:10604;height:2" coordorigin="684,6242" coordsize="10604,0" path="m684,6242l11288,6242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41.263794pt;width:530.208712pt;height:.1pt;mso-position-horizontal-relative:page;mso-position-vertical-relative:page;z-index:-4068" coordorigin="684,6825" coordsize="10604,2">
            <v:shape style="position:absolute;left:684;top:6825;width:10604;height:2" coordorigin="684,6825" coordsize="10604,0" path="m684,6825l11288,6825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70.602386pt;width:530.208712pt;height:.1pt;mso-position-horizontal-relative:page;mso-position-vertical-relative:page;z-index:-4067" coordorigin="684,7412" coordsize="10604,2">
            <v:shape style="position:absolute;left:684;top:7412;width:10604;height:2" coordorigin="684,7412" coordsize="10604,0" path="m684,7412l11288,7412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399.761017pt;width:530.208712pt;height:.1pt;mso-position-horizontal-relative:page;mso-position-vertical-relative:page;z-index:-4066" coordorigin="684,7995" coordsize="10604,2">
            <v:shape style="position:absolute;left:684;top:7995;width:10604;height:2" coordorigin="684,7995" coordsize="10604,0" path="m684,7995l11288,7995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428.919617pt;width:530.208712pt;height:.1pt;mso-position-horizontal-relative:page;mso-position-vertical-relative:page;z-index:-4065" coordorigin="684,8578" coordsize="10604,2">
            <v:shape style="position:absolute;left:684;top:8578;width:10604;height:2" coordorigin="684,8578" coordsize="10604,0" path="m684,8578l11288,8578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458.078247pt;width:530.208712pt;height:.1pt;mso-position-horizontal-relative:page;mso-position-vertical-relative:page;z-index:-4064" coordorigin="684,9162" coordsize="10604,2">
            <v:shape style="position:absolute;left:684;top:9162;width:10604;height:2" coordorigin="684,9162" coordsize="10604,0" path="m684,9162l11288,9162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487.236847pt;width:530.208712pt;height:.1pt;mso-position-horizontal-relative:page;mso-position-vertical-relative:page;z-index:-4063" coordorigin="684,9745" coordsize="10604,2">
            <v:shape style="position:absolute;left:684;top:9745;width:10604;height:2" coordorigin="684,9745" coordsize="10604,0" path="m684,9745l11288,9745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516.395447pt;width:530.208712pt;height:.1pt;mso-position-horizontal-relative:page;mso-position-vertical-relative:page;z-index:-4062" coordorigin="684,10328" coordsize="10604,2">
            <v:shape style="position:absolute;left:684;top:10328;width:10604;height:2" coordorigin="684,10328" coordsize="10604,0" path="m684,10328l11288,10328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545.554077pt;width:530.208712pt;height:.1pt;mso-position-horizontal-relative:page;mso-position-vertical-relative:page;z-index:-4061" coordorigin="684,10911" coordsize="10604,2">
            <v:shape style="position:absolute;left:684;top:10911;width:10604;height:2" coordorigin="684,10911" coordsize="10604,0" path="m684,10911l11288,10911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574.712708pt;width:530.208712pt;height:.1pt;mso-position-horizontal-relative:page;mso-position-vertical-relative:page;z-index:-4060" coordorigin="684,11494" coordsize="10604,2">
            <v:shape style="position:absolute;left:684;top:11494;width:10604;height:2" coordorigin="684,11494" coordsize="10604,0" path="m684,11494l11288,11494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03.871338pt;width:530.208712pt;height:.1pt;mso-position-horizontal-relative:page;mso-position-vertical-relative:page;z-index:-4059" coordorigin="684,12077" coordsize="10604,2">
            <v:shape style="position:absolute;left:684;top:12077;width:10604;height:2" coordorigin="684,12077" coordsize="10604,0" path="m684,12077l11288,12077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33.029907pt;width:530.208712pt;height:.1pt;mso-position-horizontal-relative:page;mso-position-vertical-relative:page;z-index:-4058" coordorigin="684,12661" coordsize="10604,2">
            <v:shape style="position:absolute;left:684;top:12661;width:10604;height:2" coordorigin="684,12661" coordsize="10604,0" path="m684,12661l11288,12661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62.188538pt;width:530.208712pt;height:.1pt;mso-position-horizontal-relative:page;mso-position-vertical-relative:page;z-index:-4057" coordorigin="684,13244" coordsize="10604,2">
            <v:shape style="position:absolute;left:684;top:13244;width:10604;height:2" coordorigin="684,13244" coordsize="10604,0" path="m684,13244l11288,13244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691.347168pt;width:530.208712pt;height:.1pt;mso-position-horizontal-relative:page;mso-position-vertical-relative:page;z-index:-4056" coordorigin="684,13827" coordsize="10604,2">
            <v:shape style="position:absolute;left:684;top:13827;width:10604;height:2" coordorigin="684,13827" coordsize="10604,0" path="m684,13827l11288,13827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20.685791pt;width:530.208712pt;height:.1pt;mso-position-horizontal-relative:page;mso-position-vertical-relative:page;z-index:-4055" coordorigin="684,14414" coordsize="10604,2">
            <v:shape style="position:absolute;left:684;top:14414;width:10604;height:2" coordorigin="684,14414" coordsize="10604,0" path="m684,14414l11288,14414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49.84436pt;width:530.208712pt;height:.1pt;mso-position-horizontal-relative:page;mso-position-vertical-relative:page;z-index:-4054" coordorigin="684,14997" coordsize="10604,2">
            <v:shape style="position:absolute;left:684;top:14997;width:10604;height:2" coordorigin="684,14997" coordsize="10604,0" path="m684,14997l11288,14997e" filled="f" stroked="t" strokeweight="1.439806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779.182983pt;width:530.208712pt;height:.1pt;mso-position-horizontal-relative:page;mso-position-vertical-relative:page;z-index:-4053" coordorigin="684,15584" coordsize="10604,2">
            <v:shape style="position:absolute;left:684;top:15584;width:10604;height:2" coordorigin="684,15584" coordsize="10604,0" path="m684,15584l11288,15584e" filled="f" stroked="t" strokeweight="1.079855pt" strokecolor="#000000">
              <v:path arrowok="t"/>
            </v:shape>
          </v:group>
          <w10:wrap type="none"/>
        </w:pict>
      </w:r>
      <w:r>
        <w:rPr/>
        <w:pict>
          <v:group style="position:absolute;margin-left:34.1954pt;margin-top:808.341614pt;width:530.208712pt;height:.1pt;mso-position-horizontal-relative:page;mso-position-vertical-relative:page;z-index:-4052" coordorigin="684,16167" coordsize="10604,2">
            <v:shape style="position:absolute;left:684;top:16167;width:10604;height:2" coordorigin="684,16167" coordsize="10604,0" path="m684,16167l11288,16167e" filled="f" stroked="t" strokeweight="1.079855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76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77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78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79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80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7"/>
        </w:rPr>
        <w:t>81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4"/>
        </w:rPr>
        <w:t>82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83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84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2"/>
        </w:rPr>
        <w:t>85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86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87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88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89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90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7"/>
        </w:rPr>
        <w:t>91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4"/>
        </w:rPr>
        <w:t>92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93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94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95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96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97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98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PAGE</w:t>
      </w:r>
      <w:r>
        <w:rPr>
          <w:rFonts w:ascii="Arial" w:hAnsi="Arial" w:cs="Arial" w:eastAsia="Arial"/>
          <w:sz w:val="18"/>
          <w:szCs w:val="18"/>
          <w:color w:val="797979"/>
          <w:spacing w:val="10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13"/>
        </w:rPr>
        <w:t>99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-7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959595"/>
          <w:spacing w:val="-9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GE</w:t>
      </w:r>
      <w:r>
        <w:rPr>
          <w:rFonts w:ascii="Arial" w:hAnsi="Arial" w:cs="Arial" w:eastAsia="Arial"/>
          <w:sz w:val="18"/>
          <w:szCs w:val="18"/>
          <w:color w:val="797979"/>
          <w:spacing w:val="3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6"/>
        </w:rPr>
        <w:t>100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797979"/>
          <w:spacing w:val="-9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959595"/>
          <w:spacing w:val="1"/>
          <w:w w:val="100"/>
        </w:rPr>
        <w:t>G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0"/>
        </w:rPr>
        <w:t>E</w:t>
      </w:r>
      <w:r>
        <w:rPr>
          <w:rFonts w:ascii="Arial" w:hAnsi="Arial" w:cs="Arial" w:eastAsia="Arial"/>
          <w:sz w:val="18"/>
          <w:szCs w:val="18"/>
          <w:color w:val="797979"/>
          <w:spacing w:val="25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0"/>
          <w:w w:val="108"/>
        </w:rPr>
        <w:t>101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9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16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97979"/>
          <w:spacing w:val="-7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959595"/>
          <w:spacing w:val="0"/>
          <w:w w:val="100"/>
        </w:rPr>
        <w:t>AGE</w:t>
      </w:r>
      <w:r>
        <w:rPr>
          <w:rFonts w:ascii="Arial" w:hAnsi="Arial" w:cs="Arial" w:eastAsia="Arial"/>
          <w:sz w:val="18"/>
          <w:szCs w:val="18"/>
          <w:color w:val="959595"/>
          <w:spacing w:val="2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97979"/>
          <w:spacing w:val="-21"/>
          <w:w w:val="106"/>
        </w:rPr>
        <w:t>1</w:t>
      </w:r>
      <w:r>
        <w:rPr>
          <w:rFonts w:ascii="Arial" w:hAnsi="Arial" w:cs="Arial" w:eastAsia="Arial"/>
          <w:sz w:val="18"/>
          <w:szCs w:val="18"/>
          <w:color w:val="959595"/>
          <w:spacing w:val="0"/>
          <w:w w:val="118"/>
        </w:rPr>
        <w:t>02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jc w:val="left"/>
        <w:spacing w:after="0"/>
        <w:sectPr>
          <w:pgSz w:w="11900" w:h="16840"/>
          <w:pgMar w:top="580" w:bottom="280" w:left="820" w:right="1680"/>
        </w:sectPr>
      </w:pPr>
      <w:rPr/>
    </w:p>
    <w:p>
      <w:pPr>
        <w:spacing w:before="78" w:after="0" w:line="240" w:lineRule="auto"/>
        <w:ind w:left="12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/>
        <w:pict>
          <v:group style="position:absolute;margin-left:34.464001pt;margin-top:49.43948pt;width:529.919989pt;height:.1pt;mso-position-horizontal-relative:page;mso-position-vertical-relative:page;z-index:-4051" coordorigin="689,989" coordsize="10598,2">
            <v:shape style="position:absolute;left:689;top:989;width:10598;height:2" coordorigin="689,989" coordsize="10598,0" path="m689,989l11288,989e" filled="f" stroked="t" strokeweight=".868pt" strokecolor="#989898">
              <v:path arrowok="t"/>
            </v:shape>
          </v:group>
          <w10:wrap type="none"/>
        </w:pict>
      </w:r>
      <w:r>
        <w:rPr/>
        <w:pict>
          <v:group style="position:absolute;margin-left:34.464001pt;margin-top:78.623482pt;width:529.919989pt;height:.1pt;mso-position-horizontal-relative:page;mso-position-vertical-relative:page;z-index:-4050" coordorigin="689,1572" coordsize="10598,2">
            <v:shape style="position:absolute;left:689;top:1572;width:10598;height:2" coordorigin="689,1572" coordsize="10598,0" path="m689,1573l11288,1573e" filled="f" stroked="t" strokeweight=".868pt" strokecolor="#989898">
              <v:path arrowok="t"/>
            </v:shape>
          </v:group>
          <w10:wrap type="none"/>
        </w:pict>
      </w:r>
      <w:r>
        <w:rPr/>
        <w:pict>
          <v:group style="position:absolute;margin-left:34.464001pt;margin-top:107.80748pt;width:529.919989pt;height:.1pt;mso-position-horizontal-relative:page;mso-position-vertical-relative:page;z-index:-4049" coordorigin="689,2156" coordsize="10598,2">
            <v:shape style="position:absolute;left:689;top:2156;width:10598;height:2" coordorigin="689,2156" coordsize="10598,0" path="m689,2156l11288,2156e" filled="f" stroked="t" strokeweight=".868pt" strokecolor="#989898">
              <v:path arrowok="t"/>
            </v:shape>
          </v:group>
          <w10:wrap type="none"/>
        </w:pict>
      </w:r>
      <w:r>
        <w:rPr/>
        <w:pict>
          <v:group style="position:absolute;margin-left:34.464001pt;margin-top:136.991486pt;width:529.919989pt;height:.1pt;mso-position-horizontal-relative:page;mso-position-vertical-relative:page;z-index:-4048" coordorigin="689,2740" coordsize="10598,2">
            <v:shape style="position:absolute;left:689;top:2740;width:10598;height:2" coordorigin="689,2740" coordsize="10598,0" path="m689,2740l11288,2740e" filled="f" stroked="t" strokeweight=".868pt" strokecolor="#989898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18"/>
          <w:szCs w:val="18"/>
          <w:color w:val="767676"/>
          <w:spacing w:val="1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767676"/>
          <w:spacing w:val="1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767676"/>
          <w:spacing w:val="11"/>
          <w:w w:val="100"/>
        </w:rPr>
        <w:t>G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0"/>
        </w:rPr>
        <w:t>E</w:t>
      </w:r>
      <w:r>
        <w:rPr>
          <w:rFonts w:ascii="Arial" w:hAnsi="Arial" w:cs="Arial" w:eastAsia="Arial"/>
          <w:sz w:val="18"/>
          <w:szCs w:val="18"/>
          <w:color w:val="767676"/>
          <w:spacing w:val="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67676"/>
          <w:spacing w:val="-10"/>
          <w:w w:val="101"/>
        </w:rPr>
        <w:t>1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1"/>
        </w:rPr>
        <w:t>0</w:t>
      </w:r>
      <w:r>
        <w:rPr>
          <w:rFonts w:ascii="Arial" w:hAnsi="Arial" w:cs="Arial" w:eastAsia="Arial"/>
          <w:sz w:val="18"/>
          <w:szCs w:val="18"/>
          <w:color w:val="767676"/>
          <w:spacing w:val="-2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1"/>
        </w:rPr>
        <w:t>3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7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67676"/>
          <w:spacing w:val="1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767676"/>
          <w:spacing w:val="1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767676"/>
          <w:spacing w:val="11"/>
          <w:w w:val="100"/>
        </w:rPr>
        <w:t>G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0"/>
        </w:rPr>
        <w:t>E</w:t>
      </w:r>
      <w:r>
        <w:rPr>
          <w:rFonts w:ascii="Arial" w:hAnsi="Arial" w:cs="Arial" w:eastAsia="Arial"/>
          <w:sz w:val="18"/>
          <w:szCs w:val="18"/>
          <w:color w:val="767676"/>
          <w:spacing w:val="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67676"/>
          <w:spacing w:val="-10"/>
          <w:w w:val="101"/>
        </w:rPr>
        <w:t>1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1"/>
        </w:rPr>
        <w:t>0</w:t>
      </w:r>
      <w:r>
        <w:rPr>
          <w:rFonts w:ascii="Arial" w:hAnsi="Arial" w:cs="Arial" w:eastAsia="Arial"/>
          <w:sz w:val="18"/>
          <w:szCs w:val="18"/>
          <w:color w:val="767676"/>
          <w:spacing w:val="-2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1"/>
        </w:rPr>
        <w:t>4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7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67676"/>
          <w:spacing w:val="1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767676"/>
          <w:spacing w:val="1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767676"/>
          <w:spacing w:val="11"/>
          <w:w w:val="100"/>
        </w:rPr>
        <w:t>G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0"/>
        </w:rPr>
        <w:t>E</w:t>
      </w:r>
      <w:r>
        <w:rPr>
          <w:rFonts w:ascii="Arial" w:hAnsi="Arial" w:cs="Arial" w:eastAsia="Arial"/>
          <w:sz w:val="18"/>
          <w:szCs w:val="18"/>
          <w:color w:val="767676"/>
          <w:spacing w:val="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67676"/>
          <w:spacing w:val="-10"/>
          <w:w w:val="101"/>
        </w:rPr>
        <w:t>1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1"/>
        </w:rPr>
        <w:t>0</w:t>
      </w:r>
      <w:r>
        <w:rPr>
          <w:rFonts w:ascii="Arial" w:hAnsi="Arial" w:cs="Arial" w:eastAsia="Arial"/>
          <w:sz w:val="18"/>
          <w:szCs w:val="18"/>
          <w:color w:val="767676"/>
          <w:spacing w:val="-2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1"/>
        </w:rPr>
        <w:t>5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p>
      <w:pPr>
        <w:spacing w:before="7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120" w:right="-20"/>
        <w:jc w:val="left"/>
        <w:rPr>
          <w:rFonts w:ascii="Arial" w:hAnsi="Arial" w:cs="Arial" w:eastAsia="Arial"/>
          <w:sz w:val="18"/>
          <w:szCs w:val="18"/>
        </w:rPr>
      </w:pPr>
      <w:rPr/>
      <w:r>
        <w:rPr>
          <w:rFonts w:ascii="Arial" w:hAnsi="Arial" w:cs="Arial" w:eastAsia="Arial"/>
          <w:sz w:val="18"/>
          <w:szCs w:val="18"/>
          <w:color w:val="767676"/>
          <w:spacing w:val="1"/>
          <w:w w:val="100"/>
        </w:rPr>
        <w:t>P</w:t>
      </w:r>
      <w:r>
        <w:rPr>
          <w:rFonts w:ascii="Arial" w:hAnsi="Arial" w:cs="Arial" w:eastAsia="Arial"/>
          <w:sz w:val="18"/>
          <w:szCs w:val="18"/>
          <w:color w:val="767676"/>
          <w:spacing w:val="1"/>
          <w:w w:val="100"/>
        </w:rPr>
        <w:t>A</w:t>
      </w:r>
      <w:r>
        <w:rPr>
          <w:rFonts w:ascii="Arial" w:hAnsi="Arial" w:cs="Arial" w:eastAsia="Arial"/>
          <w:sz w:val="18"/>
          <w:szCs w:val="18"/>
          <w:color w:val="767676"/>
          <w:spacing w:val="11"/>
          <w:w w:val="100"/>
        </w:rPr>
        <w:t>G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0"/>
        </w:rPr>
        <w:t>E</w:t>
      </w:r>
      <w:r>
        <w:rPr>
          <w:rFonts w:ascii="Arial" w:hAnsi="Arial" w:cs="Arial" w:eastAsia="Arial"/>
          <w:sz w:val="18"/>
          <w:szCs w:val="18"/>
          <w:color w:val="767676"/>
          <w:spacing w:val="2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67676"/>
          <w:spacing w:val="-10"/>
          <w:w w:val="101"/>
        </w:rPr>
        <w:t>1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1"/>
        </w:rPr>
        <w:t>0</w:t>
      </w:r>
      <w:r>
        <w:rPr>
          <w:rFonts w:ascii="Arial" w:hAnsi="Arial" w:cs="Arial" w:eastAsia="Arial"/>
          <w:sz w:val="18"/>
          <w:szCs w:val="18"/>
          <w:color w:val="767676"/>
          <w:spacing w:val="-29"/>
          <w:w w:val="100"/>
        </w:rPr>
        <w:t> </w:t>
      </w:r>
      <w:r>
        <w:rPr>
          <w:rFonts w:ascii="Arial" w:hAnsi="Arial" w:cs="Arial" w:eastAsia="Arial"/>
          <w:sz w:val="18"/>
          <w:szCs w:val="18"/>
          <w:color w:val="767676"/>
          <w:spacing w:val="0"/>
          <w:w w:val="101"/>
        </w:rPr>
        <w:t>6</w:t>
      </w:r>
      <w:r>
        <w:rPr>
          <w:rFonts w:ascii="Arial" w:hAnsi="Arial" w:cs="Arial" w:eastAsia="Arial"/>
          <w:sz w:val="18"/>
          <w:szCs w:val="18"/>
          <w:color w:val="000000"/>
          <w:spacing w:val="0"/>
          <w:w w:val="100"/>
        </w:rPr>
      </w:r>
    </w:p>
    <w:sectPr>
      <w:pgSz w:w="11900" w:h="16840"/>
      <w:pgMar w:top="580" w:bottom="280" w:left="80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Georgia">
    <w:altName w:val="Georgia"/>
    <w:charset w:val="0"/>
    <w:family w:val="roman"/>
    <w:pitch w:val="variable"/>
  </w:font>
  <w:font w:name="Courier New">
    <w:altName w:val="Courier New"/>
    <w:charset w:val="0"/>
    <w:family w:val="modern"/>
    <w:pitch w:val="fixed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g"/><Relationship Id="rId6" Type="http://schemas.openxmlformats.org/officeDocument/2006/relationships/image" Target="media/image2.jpg"/><Relationship Id="rId7" Type="http://schemas.openxmlformats.org/officeDocument/2006/relationships/image" Target="media/image3.jpg"/><Relationship Id="rId8" Type="http://schemas.openxmlformats.org/officeDocument/2006/relationships/hyperlink" Target="http://www.ris.bka.gv.at/Dokumente!BgbiPdf/2003" TargetMode="External"/><Relationship Id="rId9" Type="http://schemas.openxmlformats.org/officeDocument/2006/relationships/hyperlink" Target="http://www/" TargetMode="External"/><Relationship Id="rId10" Type="http://schemas.openxmlformats.org/officeDocument/2006/relationships/hyperlink" Target="http://inburgerina.be/node/10" TargetMode="External"/><Relationship Id="rId11" Type="http://schemas.openxmlformats.org/officeDocument/2006/relationships/hyperlink" Target="http://www/" TargetMode="External"/><Relationship Id="rId12" Type="http://schemas.openxmlformats.org/officeDocument/2006/relationships/hyperlink" Target="http://www.academia.edu/15387389/Im" TargetMode="External"/><Relationship Id="rId13" Type="http://schemas.openxmlformats.org/officeDocument/2006/relationships/hyperlink" Target="http://www.emnnetherlands.nl/El\I!N" TargetMode="External"/><Relationship Id="rId14" Type="http://schemas.openxmlformats.org/officeDocument/2006/relationships/hyperlink" Target="http://www.ris.bka.gv.at/Dokumente/BgblAuUt!BGBLA" TargetMode="External"/><Relationship Id="rId15" Type="http://schemas.openxmlformats.org/officeDocument/2006/relationships/hyperlink" Target="http://www.genios.de/presse-arch" TargetMode="External"/><Relationship Id="rId16" Type="http://schemas.openxmlformats.org/officeDocument/2006/relationships/hyperlink" Target="http://www.rnerit.unu/" TargetMode="External"/><Relationship Id="rId17" Type="http://schemas.openxmlformats.org/officeDocument/2006/relationships/hyperlink" Target="http://www.rijksoverheid.nlldocumenten/rappmten/20I" TargetMode="External"/><Relationship Id="rId18" Type="http://schemas.openxmlformats.org/officeDocument/2006/relationships/hyperlink" Target="http://www.gov.uk/govemmentluploads/system/uploads/attaclunent" TargetMode="External"/><Relationship Id="rId19" Type="http://schemas.openxmlformats.org/officeDocument/2006/relationships/hyperlink" Target="http://www.jcwi.org.uklsites/default/files/Path%20to%20Citizenship%20-%20Feb%202009.pdf" TargetMode="External"/><Relationship Id="rId20" Type="http://schemas.openxmlformats.org/officeDocument/2006/relationships/hyperlink" Target="http://www.gov.uk/govemment/speeches/mieration-bulgarian-" TargetMode="External"/><Relationship Id="rId21" Type="http://schemas.openxmlformats.org/officeDocument/2006/relationships/hyperlink" Target="http://www.gov.uklgovemment/speeches/changes-in-im" TargetMode="External"/><Relationship Id="rId22" Type="http://schemas.openxmlformats.org/officeDocument/2006/relationships/hyperlink" Target="http://www/" TargetMode="External"/><Relationship Id="rId23" Type="http://schemas.openxmlformats.org/officeDocument/2006/relationships/hyperlink" Target="http://www.govemment.nl/documents/parliamentarv-" TargetMode="External"/><Relationship Id="rId24" Type="http://schemas.openxmlformats.org/officeDocument/2006/relationships/hyperlink" Target="http://eudo/" TargetMode="External"/><Relationship Id="rId25" Type="http://schemas.openxmlformats.org/officeDocument/2006/relationships/hyperlink" Target="http://www.govenunent.n/" TargetMode="External"/><Relationship Id="rId26" Type="http://schemas.openxmlformats.org/officeDocument/2006/relationships/hyperlink" Target="http://www.parlcment.com/" TargetMode="External"/><Relationship Id="rId27" Type="http://schemas.openxmlformats.org/officeDocument/2006/relationships/hyperlink" Target="http://www.ris.bka.gv.at/Dokumente/Bundesnonnen/NOR" TargetMode="External"/><Relationship Id="rId28" Type="http://schemas.openxmlformats.org/officeDocument/2006/relationships/hyperlink" Target="http://www.migrationobservatorv.ox.ac.uk/repOJts/minimum-income-requirement-familv" TargetMode="External"/><Relationship Id="rId29" Type="http://schemas.openxmlformats.org/officeDocument/2006/relationships/hyperlink" Target="http://www.npdata.be/Data!Hoofddoek!RVS/Beslissing-G0-11-09-2009.htm" TargetMode="External"/><Relationship Id="rId30" Type="http://schemas.openxmlformats.org/officeDocument/2006/relationships/hyperlink" Target="http://www.fai1politics.nlldoc/overig/A0%20migratie%20en%20onl%3A\vikkeling.pdf" TargetMode="External"/><Relationship Id="rId31" Type="http://schemas.openxmlformats.org/officeDocument/2006/relationships/hyperlink" Target="http://www.politicsrcsourccs.netlarcalu/" TargetMode="External"/><Relationship Id="rId32" Type="http://schemas.openxmlformats.org/officeDocument/2006/relationships/hyperlink" Target="http://www.vlamnsbelang2009.be/files/programma" TargetMode="External"/><Relationship Id="rId33" Type="http://schemas.openxmlformats.org/officeDocument/2006/relationships/hyperlink" Target="http://www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2016-10-18T10:05:38Z</dcterms:created>
  <dcterms:modified xsi:type="dcterms:W3CDTF">2016-10-18T10:05:38Z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2016-09-01T00:00:00Z</vt:filetime>
  </property>
  <property fmtid="{D5CDD505-2E9C-101B-9397-08002B2CF9AE}" pid="3" name="LastSaved">
    <vt:filetime>2016-10-18T00:00:00Z</vt:filetime>
  </property>
</Properties>
</file>